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78B22" w14:textId="77777777" w:rsidR="0084759F" w:rsidRDefault="0084759F" w:rsidP="00CD4EF6">
      <w:pPr>
        <w:ind w:left="1080" w:right="-450"/>
      </w:pPr>
    </w:p>
    <w:p w14:paraId="29B181FA" w14:textId="77777777" w:rsidR="0084759F" w:rsidRDefault="0084759F" w:rsidP="00CD4EF6">
      <w:pPr>
        <w:ind w:left="1080" w:right="-450"/>
      </w:pPr>
    </w:p>
    <w:p w14:paraId="19D41982" w14:textId="77777777" w:rsidR="0084759F" w:rsidRDefault="0084759F" w:rsidP="00CD4EF6">
      <w:pPr>
        <w:ind w:left="1080" w:right="-450"/>
      </w:pPr>
    </w:p>
    <w:p w14:paraId="78E340DA" w14:textId="77777777" w:rsidR="0084759F" w:rsidRDefault="0084759F" w:rsidP="00CD4EF6">
      <w:pPr>
        <w:ind w:left="1080" w:right="-450"/>
      </w:pPr>
    </w:p>
    <w:p w14:paraId="413BE6FA" w14:textId="77777777" w:rsidR="0084759F" w:rsidRDefault="00961F7B" w:rsidP="00CD4EF6">
      <w:pPr>
        <w:ind w:left="1080" w:right="-450"/>
      </w:pPr>
      <w:r>
        <w:rPr>
          <w:noProof/>
        </w:rPr>
        <w:drawing>
          <wp:anchor distT="0" distB="0" distL="114300" distR="114300" simplePos="0" relativeHeight="251665408" behindDoc="0" locked="1" layoutInCell="1" allowOverlap="1" wp14:anchorId="38AC5892" wp14:editId="46CEADA2">
            <wp:simplePos x="0" y="0"/>
            <wp:positionH relativeFrom="margin">
              <wp:posOffset>1883410</wp:posOffset>
            </wp:positionH>
            <wp:positionV relativeFrom="page">
              <wp:posOffset>914400</wp:posOffset>
            </wp:positionV>
            <wp:extent cx="3145790" cy="3145790"/>
            <wp:effectExtent l="0" t="0" r="0" b="0"/>
            <wp:wrapNone/>
            <wp:docPr id="7"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5790" cy="3145790"/>
                    </a:xfrm>
                    <a:prstGeom prst="rect">
                      <a:avLst/>
                    </a:prstGeom>
                    <a:noFill/>
                  </pic:spPr>
                </pic:pic>
              </a:graphicData>
            </a:graphic>
            <wp14:sizeRelH relativeFrom="margin">
              <wp14:pctWidth>0</wp14:pctWidth>
            </wp14:sizeRelH>
            <wp14:sizeRelV relativeFrom="margin">
              <wp14:pctHeight>0</wp14:pctHeight>
            </wp14:sizeRelV>
          </wp:anchor>
        </w:drawing>
      </w:r>
    </w:p>
    <w:p w14:paraId="3218E15C" w14:textId="77777777" w:rsidR="0084759F" w:rsidRDefault="0084759F" w:rsidP="00CD4EF6">
      <w:pPr>
        <w:ind w:left="1080" w:right="-450"/>
      </w:pPr>
    </w:p>
    <w:p w14:paraId="7F8A4668" w14:textId="77777777" w:rsidR="0084759F" w:rsidRDefault="0084759F" w:rsidP="00CD4EF6">
      <w:pPr>
        <w:ind w:left="1080" w:right="-450"/>
      </w:pPr>
    </w:p>
    <w:p w14:paraId="76BC08A0" w14:textId="77777777" w:rsidR="0084759F" w:rsidRDefault="0084759F" w:rsidP="00CD4EF6">
      <w:pPr>
        <w:ind w:left="1080" w:right="-450"/>
      </w:pPr>
    </w:p>
    <w:p w14:paraId="26A3E447" w14:textId="77777777" w:rsidR="0084759F" w:rsidRDefault="0084759F" w:rsidP="00CD4EF6">
      <w:pPr>
        <w:ind w:left="1080" w:right="-450"/>
      </w:pPr>
    </w:p>
    <w:p w14:paraId="78793EE6" w14:textId="77777777" w:rsidR="0084759F" w:rsidRDefault="0084759F" w:rsidP="00CD4EF6">
      <w:pPr>
        <w:ind w:left="1080" w:right="-450"/>
      </w:pPr>
    </w:p>
    <w:p w14:paraId="5E6EE5DA" w14:textId="77777777" w:rsidR="0084759F" w:rsidRDefault="0084759F" w:rsidP="00CD4EF6">
      <w:pPr>
        <w:ind w:left="1080" w:right="-450"/>
      </w:pPr>
    </w:p>
    <w:p w14:paraId="5F74D667" w14:textId="77777777" w:rsidR="0084759F" w:rsidRDefault="0084759F" w:rsidP="00CD4EF6">
      <w:pPr>
        <w:ind w:left="1080" w:right="-450"/>
      </w:pPr>
    </w:p>
    <w:p w14:paraId="20521113" w14:textId="77777777" w:rsidR="0084759F" w:rsidRDefault="0084759F" w:rsidP="00CD4EF6">
      <w:pPr>
        <w:ind w:left="1080" w:right="-450"/>
      </w:pPr>
    </w:p>
    <w:p w14:paraId="0765CFB6" w14:textId="77777777" w:rsidR="0084759F" w:rsidRDefault="0084759F" w:rsidP="00CD4EF6">
      <w:pPr>
        <w:ind w:left="1080" w:right="-450"/>
      </w:pPr>
    </w:p>
    <w:p w14:paraId="67DE295E" w14:textId="77777777" w:rsidR="0084759F" w:rsidRDefault="0084759F" w:rsidP="00CD4EF6">
      <w:pPr>
        <w:ind w:left="1080" w:right="-450"/>
      </w:pPr>
    </w:p>
    <w:p w14:paraId="50E5FA73" w14:textId="77777777" w:rsidR="0084759F" w:rsidRDefault="00961F7B" w:rsidP="00CD4EF6">
      <w:pPr>
        <w:ind w:left="1080" w:right="-450"/>
      </w:pPr>
      <w:r>
        <w:rPr>
          <w:noProof/>
        </w:rPr>
        <mc:AlternateContent>
          <mc:Choice Requires="wpg">
            <w:drawing>
              <wp:anchor distT="0" distB="0" distL="114300" distR="114300" simplePos="0" relativeHeight="251661312" behindDoc="0" locked="1" layoutInCell="1" allowOverlap="1" wp14:anchorId="01E7FC78" wp14:editId="3BCD2830">
                <wp:simplePos x="0" y="0"/>
                <wp:positionH relativeFrom="page">
                  <wp:posOffset>0</wp:posOffset>
                </wp:positionH>
                <wp:positionV relativeFrom="page">
                  <wp:posOffset>0</wp:posOffset>
                </wp:positionV>
                <wp:extent cx="1289050" cy="10058400"/>
                <wp:effectExtent l="0" t="0" r="0" b="0"/>
                <wp:wrapNone/>
                <wp:docPr id="1634484404"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9050" cy="10058400"/>
                          <a:chOff x="0" y="0"/>
                          <a:chExt cx="12893" cy="100584"/>
                        </a:xfrm>
                      </wpg:grpSpPr>
                      <wps:wsp>
                        <wps:cNvPr id="1294550810" name="Rectangle 1858525003">
                          <a:extLst>
                            <a:ext uri="{C183D7F6-B498-43B3-948B-1728B52AA6E4}">
                              <adec:decorative xmlns:adec="http://schemas.microsoft.com/office/drawing/2017/decorative" val="1"/>
                            </a:ext>
                          </a:extLst>
                        </wps:cNvPr>
                        <wps:cNvSpPr>
                          <a:spLocks noChangeArrowheads="1"/>
                        </wps:cNvSpPr>
                        <wps:spPr bwMode="auto">
                          <a:xfrm>
                            <a:off x="0" y="0"/>
                            <a:ext cx="12893" cy="100584"/>
                          </a:xfrm>
                          <a:prstGeom prst="rect">
                            <a:avLst/>
                          </a:prstGeom>
                          <a:solidFill>
                            <a:srgbClr val="2F3D4C"/>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1240193639" name="Picture 1659190129">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l="12122" t="46262" b="42627"/>
                          <a:stretch>
                            <a:fillRect/>
                          </a:stretch>
                        </pic:blipFill>
                        <pic:spPr bwMode="auto">
                          <a:xfrm rot="-5400000">
                            <a:off x="-14467" y="73287"/>
                            <a:ext cx="42152" cy="530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page">
                  <wp14:pctHeight>0</wp14:pctHeight>
                </wp14:sizeRelV>
              </wp:anchor>
            </w:drawing>
          </mc:Choice>
          <mc:Fallback>
            <w:pict>
              <v:group w14:anchorId="5DF2C66E" id="Group 9" o:spid="_x0000_s1026" alt="&quot;&quot;" style="position:absolute;margin-left:0;margin-top:0;width:101.5pt;height:11in;z-index:251661312;mso-position-horizontal-relative:page;mso-position-vertical-relative:page;mso-width-relative:margin" coordsize="12893,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CeMAgAAAAAAAAAAAMwJowAAAAAAAAAAAABzwigA&#10;AAAAAAAAAADAnDAKAAAAAAAAAAAAMCeMAgAAAAAAAAAAAMwJowAAAAAAAAAAAABzwigAAAAAAAAA&#10;AADAXAAAAP//7NqBDAAAAMAgf+t7fMWR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J4wCAAAAAAAAAAAAzAmjAAAAAAAAAAAAAHPCKAAAAAAAAAAAAMCcMAoAAAAA&#10;AAAAAAAwJ4wCAAAAAAAAAAAAzAmjAAAAAAAAAAAAAHPCKAAAAAAAAAAAAMBcAAAA///s2oEMAAAA&#10;wCB/63t8xZEwCgAAAAAAAAAAADAnjAIAAAAAAAAAAADMCaMAAAAAAAAAAAAAc8IoAAAAAAAAAAAA&#10;wJwwCgAAAAAAAAAAADAnjAIAAAAAAAAAAADMCaMAAAAAAAAAAAAAc8IoAAAAAAAAAAAAwJw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XAAAA///s2oEMAAAAwCB/&#10;63t8xZE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njAIAAAAA&#10;AAAAAADMCaMAAAAAAAAAAAAAc8IoAAAAAAAAAAAAwJwwCgAAAAAAAAAAADAnjAIAAAAAAAAAAADM&#10;CaMAAAAAAAAAAAAAc8IoAAAAAAAAAAAAwFwAAAD//+zagQwAAADAIH/re3zFkT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CeMAgAAAAAAAAAAAMwJowAAAAAAAAAAAABzwigA&#10;AAAAAAAAAADAXAAAAP//7NqBDAAAAMAgf+t7fMWRMAoAAAAAAAAAAAAwJ4wCAAAAAAAAAAAAzAmj&#10;AAAAAAAAAAAAAHPCKAAAAAAAAAAAAMCc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njAIAAAAA&#10;AAAAAADMCaMAAAAAAAAAAAAAc8IoAAAAAAAAAAAAwFwAAAD//+zagQwAAADAIH/re3zFkTAKAAAA&#10;AAAAAAAAMCeMAgAAAAAAAAAAAMwJowAAAAAAAAAAAABzwigAAAAAAAAAAADAnD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J4wCAAAAAAAAAAAAzAmjAAAAAAAAAAAAAHPCKAAAAAAAAAAA&#10;AMCcMAoAAAAAAAAAAAAwJ4wCAAAAAAAAAAAAzAmjAAAAAAAAAAAAAHPCKAAAAAAAAAAAAMBcAAAA&#10;///s2oEMAAAAwCB/63t8xZEwCgAAAAAAAAAAADAnjAIAAAAAAAAAAADMCaMAAAAAAAAAAAAAc8Io&#10;AAAAAAAAAAAAwJw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XAAAA///s&#10;2oEMAAAAwCB/63t8xZE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njAIAAAAAAAAAAADMCaMAAAAAAAAAAAAAc8IoAAAAAAAAAAAAwJwwCgAAAAAAAAAAADAnjAIA&#10;AAAAAAAAAADMCaMAAAAAAAAAAAAAc8IoAAAAAAAAAAAAwFwAAAD//+zagQwAAADAIH/re3zFkT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CeMAgAAAAAAAAAAAMwJ&#10;owAAAAAAAAAAAABzwigAAAAAAAAAAADAnDAKAAAAAAAAAAAAMCeMAgAAAAAAAAAAAMwJowAAAAAA&#10;AAAAAABzwigAAAAAAAAAAADAXAAAAP//7NqBDAAAAMAgf+t7fMWRMAoAAAAAAAAAAAAwJ4wCAAAA&#10;AAAAAAAAzAmjAAAAAAAAAAAAAHPCKAAAAAAAAAAAAMCc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J4wCAAAAAAAAAAAAzAmjAAAAAAAAAAAAAHPCKAAAAAAAAAAA&#10;AMCcMAoAAAAAAAAAAAAwFwAAAP//7NqBDAAAAMAgf+t7fMWR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J4wCAAAAAAAAAAAAzAmjAAAAAAAAAAAAAHPCKAAAAAAA&#10;AAAAAMCcMAoAAAAAAAAAAAAwJ4wCAAAAAAAAAAAAzAmjAAAAAAAAAAAAAHPCKAAAAAAAAAAAAMBc&#10;AAAA///s2oEMAAAAwCB/63t8xZE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njAIAAAAAAAAAAADMCaMAAAAAAAAAAAAAc8IoAAAAAAAAAAAAwFwAAAD//+zagQwAAADAIH/r&#10;e3zFkTAKAAAAAAAAAAAAMCeMAgAAAAAAAAAAAMwJowAAAAAAAAAAAABzwigAAAAAAAAAAADAnD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CeMAgAAAAAAAAAAAMwJ&#10;owAAAAAAAAAAAABzwigAAAAAAAAAAADAnDAKAAAAAAAAAAAAMBcAAAD//+zagQwAAADAIH/re3zF&#10;kT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CeMAgAAAAAAAAAA&#10;AMwJowAAAAAAAAAAAABzwigAAAAAAAAAAADAnDAKAAAAAAAAAAAAMCeMAgAAAAAAAAAAAMwJowAA&#10;AAAAAAAAAABzwigAAAAAAAAAAADAXAAAAP//7NqBDAAAAMAgf+t7fMWR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J4wCAAAAAAAAAAAAzAmjAAAAAAAAAAAAAHPCKAAAAAAA&#10;AAAAAMBcAAAA///s2oEMAAAAwCB/63t8xZEwCgAAAAAAAAAAADAnjAIAAAAAAAAAAADMCaMAAAAA&#10;AAAAAAAAc8IoAAAAAAAAAAAAwJw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XAAAA///s2oEMAAAAwCB/63t8xZE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njAIAAAAAAAAAAADMCaMAAAAAAAAAAAAAc8IoAAAAAAAAAAAAwJwwCgAAAAAA&#10;AAAAADAnjAIAAAAAAAAAAADMCaMAAAAAAAAAAAAAc8IoAAAAAAAAAAAAwFwAAAD//+zagQwAAADA&#10;IH/re3zFkT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CeMAgAAAAAAAAAA&#10;AMwJowAAAAAAAAAAAABzwigAAAAAAAAAAADAXAAAAP//7NqBDAAAAMAgf+t7fMWRMAoAAAAAAAAA&#10;AAAwJ4wCAAAAAAAAAAAAzAmjAAAAAAAAAAAAAHPCKAAAAAAAAAAAAMCc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FwAAAP//7NqBDAAAAMAgf+t7fMWR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J4wCAAAAAAAAAAAAzAmjAAAAAAAAAAAA&#10;AHPCKAAAAAAAAAAAAMCcMAoAAAAAAAAAAAAwJ4wCAAAAAAAAAAAAzAmjAAAAAAAAAAAAAHPCKAAA&#10;AAAAAAAAAMBcAAAA///s2oEMAAAAwCB/63t8xZE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njAIAAAAAAAAAAADMCaMAAAAAAAAAAAAAc8IoAAAAAAAAAAAAwFwAAAD//+za&#10;gQwAAADAIH/re3zFkTAKAAAAAAAAAAAAMCeMAgAAAAAAAAAAAMwJowAAAAAAAAAAAABzwigAAAAA&#10;AAAAAADAnD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BcAAAD//+zagQwA&#10;AADAIH/re3zFkT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CeM&#10;AgAAAAAAAAAAAMwJowAAAAAAAAAAAABzwigAAAAAAAAAAADAnDAKAAAAAAAAAAAAMCeMAgAAAAAA&#10;AAAAAMwJowAAAAAAAAAAAABzwigAAAAAAAAAAADAXAAAAP//7NqBDAAAAMAgf+t7fMWR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J4wCAAAAAAAAAAAAzAmjAAAAAAAAAAAA&#10;AHPCKAAAAAAAAAAAAMBcAAAA///s2oEMAAAAwCB/63t8xZEwCgAAAAAAAAAAADAnjAIAAAAAAAAA&#10;AADMCaMAAAAAAAAAAAAAc8IoAAAAAAAAAAAAwJw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CeM&#10;AgAAAAAAAAAAAMwJowAAAAAAAAAAAABzwigAAAAAAAAAAADAXAAAAP//7NqBDAAAAMAgf+t7fMWR&#10;MAoAAAAAAAAAAAAwJ4wCAAAAAAAAAAAAzAmjAAAAAAAAAAAAAHPCKAAAAAAAAAAAAMCc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njAIAAAAAAAAAAADMCaMAAAAAAAAAAAAAc8IoAAAA&#10;AAAAAAAAwJwwCgAAAAAAAAAAADAnjAIAAAAAAAAAAADMCaMAAAAAAAAAAAAAc8IoAAAAAAAAAAAA&#10;wFwAAAD//+zagQwAAADAIH/re3zFkTAKAAAAAAAAAAAAMCeMAgAAAAAAAAAAAMwJowAAAAAAAAAA&#10;AABzwigAAAAAAAAAAADAnD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njAIAAAAAAAAAAADMCaMAAAAAAAAAAAAAc8IoAAAA&#10;AAAAAAAAwFwAAAD//+zagQwAAADAIH/re3zFkTAKAAAAAAAAAAAAMCeMAgAAAAAAAAAAAMwJowAA&#10;AAAAAAAAAABzwigAAAAAAAAAAADAnDAKAAAAAAAAAAAAMCeMAgAAAAAAAAAAAMwJowAAAAAAAAAA&#10;AABzwigAAAAAAAAAAADAnD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CeMAgAAAAAAAAAAAMwJowAAAAAAAAAAAABzwigA&#10;AAAAAAAAAADAnDAKAAAAAAAAAAAAMCeMAgAAAAAAAAAAAMwJowAAAAAAAAAAAABzwigAAAAAAAAA&#10;AADAXAAAAP//7NqBDAAAAMAgf+t7fMWR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J4wCAAAAAAAAAAAAzAmjAAAAAAAAAAAAAHPCKAAAAAAAAAAAAMCcMAoAAAAA&#10;AAAAAAAwJ4wCAAAAAAAAAAAAzAmjAAAAAAAAAAAAAHPCKAAAAAAAAAAAAMBcAAAA///s2oEMAAAA&#10;wCB/63t8xZEwCgAAAAAAAAAAADAnjAIAAAAAAAAAAADMCaMAAAAAAAAAAAAAc8IoAAAAAAAAAAAA&#10;wJwwCgAAAAAAAAAAADAnjAIAAAAAAAAAAADMCaMAAAAAAAAAAAAAc8IoAAAAAAAAAAAAwJw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XAAAA///s2oEMAAAAwCB/&#10;63t8xZE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njAIAAAAA&#10;AAAAAADMCaMAAAAAAAAAAAAAc8IoAAAAAAAAAAAAwJwwCgAAAAAAAAAAADAnjAIAAAAAAAAAAADM&#10;CaMAAAAAAAAAAAAAc8IoAAAAAAAAAAAAwFwAAAD//+zagQwAAADAIH/re3zFkT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CeMAgAAAAAAAAAAAMwJowAAAAAAAAAAAABzwigA&#10;AAAAAAAAAADAXAAAAP//7NqBDAAAAMAgf+t7fMWRMAoAAAAAAAAAAAAwJ4wCAAAAAAAAAAAAzAmj&#10;AAAAAAAAAAAAAHPCKAAAAAAAAAAAAMCc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J4wCAAAAAAAAAAAAzAmjAAAAAAAAAAAAAHPCKAAAAAAAAAAAAMBcAAAA///s&#10;2oEMAAAAwCB/63t8xZE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njAIAAAAAAAAAAADMCaMAAAAAAAAAAAAAc8IoAAAAAAAAAAAAwJwwCgAAAAAAAAAAADAnjAIA&#10;AAAAAAAAAADMCaMAAAAAAAAAAAAAc8IoAAAAAAAAAAAAwJwwCgAAAAAAAAAAADAXAAAA///s2oEM&#10;AAAAwCB/63t8xZE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njAIAAAAA&#10;AAAAAADMCaMAAAAAAAAAAAAAc8IoAAAAAAAAAAAAwFwAAAD//+zagQwAAADAIH/re3zFkTAKAAAA&#10;AAAAAAAAMCeMAgAAAAAAAAAAAMwJowAAAAAAAAAAAABzwigAAAAAAAAAAADAnD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CeMAgAAAAAAAAAAAMwJowAAAAAAAAAA&#10;AABzwigAAAAAAAAAAADAXAAAAP//7NqBDAAAAMAgf+t7fMWR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FwAAAP//7NqBDAAAAMAgf+t7fMWR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J4wCAAAAAAAAAAAAzAmjAAAAAAAAAAAAAHPCKAAAAAAAAAAA&#10;AMCcMAoAAAAAAAAAAAAwJ4wCAAAAAAAAAAAAzAmjAAAAAAAAAAAAAHPCKAAAAAAAAAAAAMBcAAAA&#10;///s2oEMAAAAwCB/63t8xZEwCgAAAAAAAAAAADAnjAIAAAAAAAAAAADMCaMAAAAAAAAAAAAAc8Io&#10;AAAAAAAAAAAAwJw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n&#10;jAIAAAAAAAAAAADMCaMAAAAAAAAAAAAAc8IoAAAAAAAAAAAAwFwAAAD//+zagQwAAADAIH/re3zF&#10;kT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BcAAAD//+zagQwAAADAIH/re3zFkT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CeMAgAAAAAAAAAAAMwJ&#10;owAAAAAAAAAAAABzwigAAAAAAAAAAADAnDAKAAAAAAAAAAAAMCeMAgAAAAAAAAAAAMwJowAAAAAA&#10;AAAAAABzwigAAAAAAAAAAADAXAAAAP//7NqBDAAAAMAgf+t7fMWRMAoAAAAAAAAAAAAwJ4wCAAAA&#10;AAAAAAAAzAmjAAAAAAAAAAAAAHPCKAAAAAAAAAAAAMCc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J4wCAAAAAAAAAAAAzAmjAAAAAAAAAAAAAHPCKAAAAAAAAAAA&#10;AMBcAAAA///s2oEMAAAAwCB/63t8xZE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X&#10;AAAA///s2oEMAAAAwCB/63t8xZE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njAIAAAAAAAAAAADMCaMAAAAAAAAAAAAAc8IoAAAAAAAAAAAAwFwAAAD//+zagQwAAADAIH/r&#10;e3zFkTAKAAAAAAAAAAAAMCeMAgAAAAAAAAAAAMwJowAAAAAAAAAAAABzwigAAAAAAAAAAADAnD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CeMAgAAAAAAAAAAAMwJ&#10;owAAAAAAAAAAAABzwigAAAAAAAAAAADAXAAAAP//7NqBDAAAAMAgf+t7fMWR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FwAAAP//7NqBDAAAAMAgf+t7fMWR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J4wCAAAAAAAAAAAAzAmjAAAAAAAAAAAAAHPCKAAAAAAA&#10;AAAAAMBcAAAA///s2oEMAAAAwCB/63t8xZEwCgAAAAAAAAAAADAnjAIAAAAAAAAAAADMCaMAAAAA&#10;AAAAAAAAc8IoAAAAAAAAAAAAwJw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njAIAAAAAAAAAAADMCaMAAAAAAAAAAAAAc8IoAAAAAAAAAAAAwFwAAAD//+zagQwA&#10;AADAIH/re3zFkT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BcAAAD//+zagQwAAADA&#10;IH/re3zFkT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CeMAgAAAAAAAAAA&#10;AMwJowAAAAAAAAAAAABzwigAAAAAAAAAAADAXAAAAP//7NqBDAAAAMAgf+t7fMWRMAoAAAAAAAAA&#10;AAAwJ4wCAAAAAAAAAAAAzAmjAAAAAAAAAAAAAHPCKAAAAAAAAAAAAMCc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J4wCAAAAAAAAAAAAzAmjAAAAAAAAAAAAAHPC&#10;KAAAAAAAAAAAAMBcAAAA///s2oEMAAAAwCB/63t8xZEwCgAAAAAAAAAAADAnjAIAAAAAAAAAAADM&#10;CaMAAAAAAAAAAAAAc8IoAAAAAAAAAAAAwJwwCgAAAAAAAAAAADAnjAIAAAAAAAAAAADMCaMAAAAA&#10;AAAAAAAAc8IoAAAAAAAAAAAAwJw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XAAAA///s2oEMAAAAwCB/63t8xZE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njAIAAAAAAAAAAADMCaMAAAAAAAAAAAAAc8IoAAAAAAAAAAAAwFwAAAD//+za&#10;gQwAAADAIH/re3zFkTAKAAAAAAAAAAAAMCeMAgAAAAAAAAAAAMwJowAAAAAAAAAAAABzwigAAAAA&#10;AAAAAADAnD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CeMAgAA&#10;AAAAAAAAAMwJowAAAAAAAAAAAABzwigAAAAAAAAAAADAXAAAAP//7NqBDAAAAMAgf+t7fMWRMAoA&#10;AAAAAAAAAAAwJ4wCAAAAAAAAAAAAzAmjAAAAAAAAAAAAAHPCKAAAAAAAAAAAAMCcMAoAAAAAAAAA&#10;AAAwJ4wCAAAAAAAAAAAAzAmjAAAAAAAAAAAAAHPCKAAAAAAAAAAAAMCc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FwAAAP//7NqBDAAAAMAgf+t7fMWR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J4wCAAAAAAAAAAAAzAmjAAAAAAAAAAAA&#10;AHPCKAAAAAAAAAAAAMBcAAAA///s2oEMAAAAwCB/63t8xZEwCgAAAAAAAAAAADAnjAIAAAAAAAAA&#10;AADMCaMAAAAAAAAAAAAAc8IoAAAAAAAAAAAAwJw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njAIAAAAAAAAAAADMCaMAAAAAAAAAAAAAc8IoAAAAAAAAAAAAwFwA&#10;AAD//+zagQwAAADAIH/re3zFkTAKAAAAAAAAAAAAMCeMAgAAAAAAAAAAAMwJowAAAAAAAAAAAABz&#10;wigAAAAAAAAAAADAnDAKAAAAAAAAAAAAMCeMAgAAAAAAAAAAAMwJowAAAAAAAAAAAABzwigAAAAA&#10;AAAAAADAnD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BcAAAD/&#10;/+zagQwAAADAIH/re3zFkT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CeM&#10;AgAAAAAAAAAAAMwJowAAAAAAAAAAAABzwigAAAAAAAAAAADAXAAAAP//7NqBDAAAAMAgf+t7fMWR&#10;MAoAAAAAAAAAAAAwJ4wCAAAAAAAAAAAAzAmjAAAAAAAAAAAAAHPCKAAAAAAAAAAAAMCc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J4wCAAAAAAAAAAAAzAmjAAAA&#10;AAAAAAAAAHPCKAAAAAAAAAAAAMBcAAAA///s2oEMAAAAwCB/63t8xZEwCgAAAAAAAAAAADAnjAIA&#10;AAAAAAAAAADMCaMAAAAAAAAAAAAAc8IoAAAAAAAAAAAAwJwwCgAAAAAAAAAAADAnjAIAAAAAAAAA&#10;AADMCaMAAAAAAAAAAAAAc8IoAAAAAAAAAAAAwJw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XAAAA///s2oEMAAAAwCB/63t8xZE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njAIAAAAAAAAAAADMCaMAAAAAAAAAAAAAc8IoAAAA&#10;AAAAAAAAwJwwCgAAAAAAAAAAADAnjAIAAAAAAAAAAADMCaMAAAAAAAAAAAAAc8IoAAAAAAAAAAAA&#10;wFwAAAD//+zagQwAAADAIH/re3zFkTAKAAAAAAAAAAAAMCeMAgAAAAAAAAAAAMwJowAAAAAAAAAA&#10;AABzwigAAAAAAAAAAADAnD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CeMAgAAAAAAAAAAAMwJowAAAAAAAAAAAABzwigAAAAAAAAAAADAXAAAAP//7NqBDAAAAMAg&#10;f+t7fMWRMAoAAAAAAAAAAAAwJ4wCAAAAAAAAAAAAzAmjAAAAAAAAAAAAAHPCKAAAAAAAAAAAAMCc&#10;MAoAAAAAAAAAAAAwJ4wCAAAAAAAAAAAAzAmjAAAAAAAAAAAAAHPCKAAAAAAAAAAAAMCc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njAIAAAAAAAAAAADMCaMAAAAAAAAAAAAAc8IoAAAA&#10;AAAAAAAAwFwAAAD//+3agQwAAADAIH/re3zFkTAKAAAAAAAAAAAAMCeMAgAAAAAAAAAAAMwJowAA&#10;AAAAAAAAAABzwigAAAAAAAAAAADAnDAKAAAAAAAAAAAAMCeMAgAAAAAAAAAAAMwJowAAAAAAAAAA&#10;AABzwigAAAAAAAAAAADAnD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">
                <v:rect id="Rectangle 1858525003" o:spid="_x0000_s1027" alt="&quot;&quot;" style="position:absolute;width:12893;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" fillcolor="#2f3d4c" stroked="f" strokeweight="2pt"/>
                <v:shape id="Picture 1659190129" o:spid="_x0000_s1028" type="#_x0000_t75" alt="&quot;&quot;" style="position:absolute;left:-14467;top:73287;width:42152;height:530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">
                  <v:imagedata r:id="rId12" o:title="" croptop="30318f" cropbottom="27936f" cropleft="7944f"/>
                </v:shape>
                <w10:wrap anchorx="page" anchory="page"/>
                <w10:anchorlock/>
              </v:group>
            </w:pict>
          </mc:Fallback>
        </mc:AlternateContent>
      </w:r>
    </w:p>
    <w:p w14:paraId="21C5FEEC" w14:textId="77777777" w:rsidR="0084759F" w:rsidRDefault="0084759F" w:rsidP="00CD4EF6">
      <w:pPr>
        <w:ind w:left="1080" w:right="-450"/>
      </w:pPr>
    </w:p>
    <w:p w14:paraId="43D161DA" w14:textId="77777777" w:rsidR="0084759F" w:rsidRDefault="0084759F" w:rsidP="00CD4EF6">
      <w:pPr>
        <w:tabs>
          <w:tab w:val="left" w:pos="630"/>
        </w:tabs>
        <w:ind w:left="1080" w:right="-450"/>
      </w:pPr>
    </w:p>
    <w:p w14:paraId="52A3B1ED" w14:textId="77777777" w:rsidR="0084759F" w:rsidRDefault="0084759F" w:rsidP="00CD4EF6">
      <w:pPr>
        <w:tabs>
          <w:tab w:val="left" w:pos="630"/>
        </w:tabs>
        <w:ind w:left="1080" w:right="-450"/>
      </w:pPr>
    </w:p>
    <w:p w14:paraId="6CEDA0BE" w14:textId="77777777" w:rsidR="0084759F" w:rsidRPr="00513946" w:rsidRDefault="0084759F" w:rsidP="00CD4EF6">
      <w:pPr>
        <w:tabs>
          <w:tab w:val="left" w:pos="630"/>
        </w:tabs>
        <w:ind w:left="1080" w:right="-450"/>
        <w:sectPr w:rsidR="0084759F" w:rsidRPr="00513946" w:rsidSect="0084759F">
          <w:type w:val="continuous"/>
          <w:pgSz w:w="12240" w:h="15840" w:code="1"/>
          <w:pgMar w:top="1440" w:right="1440" w:bottom="1152" w:left="1440" w:header="720" w:footer="432" w:gutter="0"/>
          <w:cols w:space="720"/>
          <w:titlePg/>
          <w:docGrid w:linePitch="360"/>
        </w:sectPr>
      </w:pPr>
    </w:p>
    <w:p w14:paraId="733C9C72" w14:textId="77777777" w:rsidR="0084759F" w:rsidRPr="00513946" w:rsidRDefault="0084759F" w:rsidP="00CD4EF6">
      <w:pPr>
        <w:pStyle w:val="ReturnAddress"/>
        <w:keepLines w:val="0"/>
        <w:widowControl w:val="0"/>
        <w:tabs>
          <w:tab w:val="left" w:pos="630"/>
          <w:tab w:val="left" w:pos="9360"/>
        </w:tabs>
        <w:ind w:left="1080" w:right="-450"/>
        <w:rPr>
          <w:sz w:val="28"/>
          <w:szCs w:val="28"/>
        </w:rPr>
      </w:pPr>
    </w:p>
    <w:p w14:paraId="774AB254" w14:textId="77777777" w:rsidR="0084759F" w:rsidRDefault="00961F7B" w:rsidP="00CD4EF6">
      <w:pPr>
        <w:pStyle w:val="ReturnAddress"/>
        <w:keepLines w:val="0"/>
        <w:widowControl w:val="0"/>
        <w:tabs>
          <w:tab w:val="left" w:pos="630"/>
          <w:tab w:val="center" w:pos="4680"/>
          <w:tab w:val="left" w:pos="6599"/>
          <w:tab w:val="left" w:pos="9360"/>
        </w:tabs>
        <w:ind w:left="1080" w:right="-450"/>
        <w:rPr>
          <w:sz w:val="28"/>
          <w:szCs w:val="28"/>
        </w:rPr>
      </w:pPr>
      <w:r>
        <w:rPr>
          <w:noProof/>
        </w:rPr>
        <mc:AlternateContent>
          <mc:Choice Requires="wps">
            <w:drawing>
              <wp:anchor distT="0" distB="0" distL="114300" distR="114300" simplePos="0" relativeHeight="251653120" behindDoc="0" locked="0" layoutInCell="1" allowOverlap="1" wp14:anchorId="488B93CE" wp14:editId="2DB21290">
                <wp:simplePos x="0" y="0"/>
                <wp:positionH relativeFrom="margin">
                  <wp:posOffset>682625</wp:posOffset>
                </wp:positionH>
                <wp:positionV relativeFrom="page">
                  <wp:posOffset>4749165</wp:posOffset>
                </wp:positionV>
                <wp:extent cx="5564505" cy="24130"/>
                <wp:effectExtent l="0" t="0" r="36195" b="33020"/>
                <wp:wrapNone/>
                <wp:docPr id="103467141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64505" cy="24130"/>
                        </a:xfrm>
                        <a:prstGeom prst="line">
                          <a:avLst/>
                        </a:prstGeom>
                        <a:noFill/>
                        <a:ln w="19050" cap="flat" cmpd="sng" algn="ctr">
                          <a:solidFill>
                            <a:srgbClr val="F1BA55"/>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BFB844" id="Straight Connector 3" o:spid="_x0000_s1026" alt="&quot;&quot;"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53.75pt,373.95pt" to="491.9pt,3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" strokecolor="#f1ba55" strokeweight="1.5pt">
                <o:lock v:ext="edit" shapetype="f"/>
                <w10:wrap anchorx="margin" anchory="page"/>
              </v:line>
            </w:pict>
          </mc:Fallback>
        </mc:AlternateContent>
      </w:r>
      <w:r w:rsidR="0084759F" w:rsidRPr="00513946">
        <w:rPr>
          <w:sz w:val="28"/>
          <w:szCs w:val="28"/>
        </w:rPr>
        <w:tab/>
      </w:r>
      <w:r w:rsidR="0084759F" w:rsidRPr="00513946">
        <w:rPr>
          <w:sz w:val="28"/>
          <w:szCs w:val="28"/>
        </w:rPr>
        <w:tab/>
      </w:r>
    </w:p>
    <w:p w14:paraId="07A83688" w14:textId="77777777" w:rsidR="0084759F" w:rsidRDefault="0084759F" w:rsidP="00CD4EF6">
      <w:pPr>
        <w:pStyle w:val="ReturnAddress"/>
        <w:keepLines w:val="0"/>
        <w:widowControl w:val="0"/>
        <w:ind w:left="1080" w:right="-450"/>
        <w:jc w:val="center"/>
        <w:rPr>
          <w:sz w:val="28"/>
          <w:szCs w:val="28"/>
        </w:rPr>
      </w:pPr>
    </w:p>
    <w:p w14:paraId="5B40B62D" w14:textId="77777777" w:rsidR="0084759F" w:rsidRDefault="0084759F" w:rsidP="00CD4EF6">
      <w:pPr>
        <w:pStyle w:val="ReturnAddress"/>
        <w:keepLines w:val="0"/>
        <w:widowControl w:val="0"/>
        <w:ind w:left="1080" w:right="-450"/>
        <w:jc w:val="center"/>
        <w:rPr>
          <w:sz w:val="28"/>
          <w:szCs w:val="28"/>
        </w:rPr>
      </w:pPr>
    </w:p>
    <w:p w14:paraId="439512F0" w14:textId="6D6AF500" w:rsidR="002A176E" w:rsidRDefault="009F4DF4" w:rsidP="00CD4EF6">
      <w:pPr>
        <w:pStyle w:val="Title"/>
        <w:ind w:right="-450"/>
      </w:pPr>
      <w:r w:rsidRPr="009F4DF4">
        <w:t>Innovative Approaches: Locally Designed Subject Area Course Application</w:t>
      </w:r>
    </w:p>
    <w:p w14:paraId="1540BEBD" w14:textId="77777777" w:rsidR="009F4DF4" w:rsidRDefault="009F4DF4" w:rsidP="00CD4EF6">
      <w:pPr>
        <w:pStyle w:val="Title"/>
        <w:ind w:right="-450"/>
      </w:pPr>
    </w:p>
    <w:sdt>
      <w:sdtPr>
        <w:rPr>
          <w:sz w:val="28"/>
          <w:szCs w:val="28"/>
        </w:rPr>
        <w:id w:val="-723756749"/>
        <w:placeholder>
          <w:docPart w:val="8EA0DB722D2746089686740056A9A8D5"/>
        </w:placeholder>
      </w:sdtPr>
      <w:sdtContent>
        <w:p w14:paraId="3008F468" w14:textId="4DA64F6F" w:rsidR="00F76A87" w:rsidRPr="00014D63" w:rsidRDefault="009D2AE5" w:rsidP="00F76A87">
          <w:pPr>
            <w:pStyle w:val="ReturnAddress"/>
            <w:keepLines w:val="0"/>
            <w:widowControl w:val="0"/>
            <w:tabs>
              <w:tab w:val="left" w:pos="9360"/>
            </w:tabs>
            <w:ind w:right="0"/>
            <w:jc w:val="center"/>
            <w:rPr>
              <w:sz w:val="28"/>
              <w:szCs w:val="28"/>
            </w:rPr>
          </w:pPr>
          <w:r>
            <w:rPr>
              <w:sz w:val="28"/>
              <w:szCs w:val="28"/>
            </w:rPr>
            <w:t xml:space="preserve">                               </w:t>
          </w:r>
          <w:r w:rsidR="00F76A87">
            <w:rPr>
              <w:sz w:val="28"/>
              <w:szCs w:val="28"/>
            </w:rPr>
            <w:t>Division of College, Career, and Military Readiness</w:t>
          </w:r>
        </w:p>
      </w:sdtContent>
    </w:sdt>
    <w:p w14:paraId="44CF081D" w14:textId="77777777" w:rsidR="0084759F" w:rsidRDefault="0084759F" w:rsidP="00CD4EF6">
      <w:pPr>
        <w:tabs>
          <w:tab w:val="left" w:pos="9360"/>
        </w:tabs>
        <w:ind w:left="1080" w:right="-450"/>
        <w:jc w:val="center"/>
        <w:rPr>
          <w:noProof/>
          <w:sz w:val="28"/>
          <w:szCs w:val="22"/>
        </w:rPr>
      </w:pPr>
    </w:p>
    <w:p w14:paraId="5577271C" w14:textId="77777777" w:rsidR="00426854" w:rsidRDefault="00426854" w:rsidP="00CD4EF6">
      <w:pPr>
        <w:tabs>
          <w:tab w:val="left" w:pos="9360"/>
        </w:tabs>
        <w:ind w:left="1080" w:right="-450"/>
        <w:jc w:val="center"/>
        <w:rPr>
          <w:noProof/>
          <w:sz w:val="28"/>
          <w:szCs w:val="22"/>
        </w:rPr>
      </w:pPr>
    </w:p>
    <w:p w14:paraId="7BE901F1" w14:textId="62F5DD07" w:rsidR="0084759F" w:rsidRPr="00C15830" w:rsidRDefault="003009B8" w:rsidP="00C15830">
      <w:pPr>
        <w:pStyle w:val="ReturnAddress"/>
        <w:keepLines w:val="0"/>
        <w:widowControl w:val="0"/>
        <w:tabs>
          <w:tab w:val="left" w:pos="9360"/>
        </w:tabs>
        <w:ind w:left="1080" w:right="-450"/>
        <w:jc w:val="center"/>
        <w:rPr>
          <w:sz w:val="28"/>
          <w:szCs w:val="28"/>
        </w:rPr>
      </w:pPr>
      <w:r>
        <w:rPr>
          <w:sz w:val="28"/>
          <w:szCs w:val="28"/>
        </w:rPr>
        <w:t>2026-2027</w:t>
      </w:r>
    </w:p>
    <w:p w14:paraId="34FC7BCE" w14:textId="77777777" w:rsidR="0084759F" w:rsidRDefault="0084759F" w:rsidP="00CD4EF6">
      <w:pPr>
        <w:tabs>
          <w:tab w:val="left" w:pos="9360"/>
        </w:tabs>
        <w:ind w:left="1080" w:right="-450"/>
        <w:jc w:val="center"/>
        <w:rPr>
          <w:noProof/>
        </w:rPr>
      </w:pPr>
    </w:p>
    <w:p w14:paraId="55264E0C" w14:textId="77777777" w:rsidR="0084759F" w:rsidRDefault="0084759F" w:rsidP="00CD4EF6">
      <w:pPr>
        <w:tabs>
          <w:tab w:val="left" w:pos="9360"/>
        </w:tabs>
        <w:ind w:left="1080" w:right="-450"/>
        <w:jc w:val="center"/>
        <w:rPr>
          <w:noProof/>
        </w:rPr>
      </w:pPr>
    </w:p>
    <w:p w14:paraId="398D15C0" w14:textId="77777777" w:rsidR="0084759F" w:rsidRDefault="0084759F" w:rsidP="00CD4EF6">
      <w:pPr>
        <w:tabs>
          <w:tab w:val="left" w:pos="630"/>
        </w:tabs>
        <w:ind w:left="1080" w:right="-450"/>
        <w:jc w:val="center"/>
        <w:rPr>
          <w:noProof/>
        </w:rPr>
      </w:pPr>
    </w:p>
    <w:p w14:paraId="74883619" w14:textId="77777777" w:rsidR="00364C34" w:rsidRPr="003E1FC3" w:rsidRDefault="00961F7B" w:rsidP="00CD4EF6">
      <w:pPr>
        <w:ind w:left="1080" w:right="-450"/>
        <w:jc w:val="center"/>
        <w:rPr>
          <w:noProof/>
        </w:rPr>
      </w:pPr>
      <w:r>
        <w:rPr>
          <w:noProof/>
        </w:rPr>
        <mc:AlternateContent>
          <mc:Choice Requires="wps">
            <w:drawing>
              <wp:anchor distT="4294967295" distB="4294967295" distL="114300" distR="114300" simplePos="0" relativeHeight="251656192" behindDoc="0" locked="0" layoutInCell="1" allowOverlap="1" wp14:anchorId="237EF827" wp14:editId="5902C1D7">
                <wp:simplePos x="0" y="0"/>
                <wp:positionH relativeFrom="margin">
                  <wp:posOffset>682625</wp:posOffset>
                </wp:positionH>
                <wp:positionV relativeFrom="page">
                  <wp:posOffset>7560944</wp:posOffset>
                </wp:positionV>
                <wp:extent cx="5576570" cy="0"/>
                <wp:effectExtent l="0" t="0" r="0" b="0"/>
                <wp:wrapNone/>
                <wp:docPr id="645824687"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6570" cy="0"/>
                        </a:xfrm>
                        <a:prstGeom prst="line">
                          <a:avLst/>
                        </a:prstGeom>
                        <a:noFill/>
                        <a:ln w="19050" cap="flat" cmpd="sng" algn="ctr">
                          <a:solidFill>
                            <a:srgbClr val="F1BA55"/>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D05211" id="Straight Connector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3.75pt,595.35pt" to="492.8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" strokecolor="#f1ba55" strokeweight="1.5pt">
                <o:lock v:ext="edit" shapetype="f"/>
                <w10:wrap anchorx="margin" anchory="page"/>
              </v:line>
            </w:pict>
          </mc:Fallback>
        </mc:AlternateContent>
      </w:r>
    </w:p>
    <w:p w14:paraId="289044A2" w14:textId="77777777" w:rsidR="0084759F" w:rsidRDefault="0084759F" w:rsidP="00CD4EF6">
      <w:pPr>
        <w:ind w:left="1080" w:right="-450"/>
        <w:jc w:val="center"/>
        <w:rPr>
          <w:i/>
          <w:iCs/>
          <w:noProof/>
          <w:szCs w:val="24"/>
        </w:rPr>
      </w:pPr>
      <w:r>
        <w:rPr>
          <w:i/>
          <w:iCs/>
          <w:noProof/>
          <w:szCs w:val="24"/>
        </w:rPr>
        <w:t>South Carolina Department of Education</w:t>
      </w:r>
    </w:p>
    <w:p w14:paraId="41A5D5E4" w14:textId="77777777" w:rsidR="00464347" w:rsidRPr="00EE2C46" w:rsidRDefault="00464347" w:rsidP="00464347">
      <w:pPr>
        <w:ind w:left="1080" w:right="-450"/>
        <w:rPr>
          <w:rFonts w:ascii="Times New Roman" w:hAnsi="Times New Roman"/>
        </w:rPr>
      </w:pPr>
    </w:p>
    <w:p w14:paraId="120B59E8" w14:textId="77777777" w:rsidR="00464347" w:rsidRDefault="00464347" w:rsidP="00EE2C46">
      <w:pPr>
        <w:pStyle w:val="TableofContentsHeader"/>
        <w:rPr>
          <w:noProof/>
          <w:szCs w:val="24"/>
        </w:rPr>
        <w:sectPr w:rsidR="00464347" w:rsidSect="0086744F">
          <w:headerReference w:type="default" r:id="rId13"/>
          <w:footerReference w:type="default" r:id="rId14"/>
          <w:type w:val="continuous"/>
          <w:pgSz w:w="12240" w:h="15840"/>
          <w:pgMar w:top="1440" w:right="1440" w:bottom="1440" w:left="1440" w:header="720" w:footer="720" w:gutter="0"/>
          <w:cols w:space="720"/>
          <w:docGrid w:linePitch="360"/>
        </w:sectPr>
      </w:pPr>
    </w:p>
    <w:p w14:paraId="5884D719" w14:textId="77777777" w:rsidR="00525365" w:rsidRPr="00182F47" w:rsidRDefault="00525365" w:rsidP="00EE2C46">
      <w:pPr>
        <w:pStyle w:val="TableofContentsHeader"/>
      </w:pPr>
      <w:r w:rsidRPr="00182F47">
        <w:lastRenderedPageBreak/>
        <w:t>Contents</w:t>
      </w:r>
    </w:p>
    <w:p w14:paraId="3530CD8C" w14:textId="64E83FDA" w:rsidR="00D42D74" w:rsidRDefault="00525365">
      <w:pPr>
        <w:pStyle w:val="TOC1"/>
        <w:rPr>
          <w:rFonts w:asciiTheme="minorHAnsi" w:eastAsiaTheme="minorEastAsia" w:hAnsiTheme="minorHAnsi" w:cstheme="minorBidi"/>
          <w:kern w:val="2"/>
          <w:szCs w:val="24"/>
          <w14:ligatures w14:val="standardContextual"/>
        </w:rPr>
      </w:pPr>
      <w:r w:rsidRPr="001A11D3">
        <w:rPr>
          <w:noProof w:val="0"/>
        </w:rPr>
        <w:fldChar w:fldCharType="begin"/>
      </w:r>
      <w:r w:rsidRPr="001A11D3">
        <w:instrText xml:space="preserve"> TOC \o "1-3" \h \z \u </w:instrText>
      </w:r>
      <w:r w:rsidRPr="001A11D3">
        <w:rPr>
          <w:noProof w:val="0"/>
        </w:rPr>
        <w:fldChar w:fldCharType="separate"/>
      </w:r>
      <w:hyperlink w:anchor="_Toc219196542" w:history="1">
        <w:r w:rsidR="00D42D74" w:rsidRPr="00220B11">
          <w:rPr>
            <w:rStyle w:val="Hyperlink"/>
          </w:rPr>
          <w:t>Overview</w:t>
        </w:r>
        <w:r w:rsidR="00D42D74">
          <w:rPr>
            <w:webHidden/>
          </w:rPr>
          <w:tab/>
        </w:r>
        <w:r w:rsidR="00D42D74">
          <w:rPr>
            <w:webHidden/>
          </w:rPr>
          <w:fldChar w:fldCharType="begin"/>
        </w:r>
        <w:r w:rsidR="00D42D74">
          <w:rPr>
            <w:webHidden/>
          </w:rPr>
          <w:instrText xml:space="preserve"> PAGEREF _Toc219196542 \h </w:instrText>
        </w:r>
        <w:r w:rsidR="00D42D74">
          <w:rPr>
            <w:webHidden/>
          </w:rPr>
        </w:r>
        <w:r w:rsidR="00D42D74">
          <w:rPr>
            <w:webHidden/>
          </w:rPr>
          <w:fldChar w:fldCharType="separate"/>
        </w:r>
        <w:r w:rsidR="00D42D74">
          <w:rPr>
            <w:webHidden/>
          </w:rPr>
          <w:t>1</w:t>
        </w:r>
        <w:r w:rsidR="00D42D74">
          <w:rPr>
            <w:webHidden/>
          </w:rPr>
          <w:fldChar w:fldCharType="end"/>
        </w:r>
      </w:hyperlink>
    </w:p>
    <w:p w14:paraId="2C4A51F9" w14:textId="6F0C691C" w:rsidR="00D42D74" w:rsidRDefault="00D42D74">
      <w:pPr>
        <w:pStyle w:val="TOC1"/>
        <w:rPr>
          <w:rFonts w:asciiTheme="minorHAnsi" w:eastAsiaTheme="minorEastAsia" w:hAnsiTheme="minorHAnsi" w:cstheme="minorBidi"/>
          <w:kern w:val="2"/>
          <w:szCs w:val="24"/>
          <w14:ligatures w14:val="standardContextual"/>
        </w:rPr>
      </w:pPr>
      <w:hyperlink w:anchor="_Toc219196543" w:history="1">
        <w:r w:rsidRPr="00220B11">
          <w:rPr>
            <w:rStyle w:val="Hyperlink"/>
          </w:rPr>
          <w:t>Course Information</w:t>
        </w:r>
        <w:r>
          <w:rPr>
            <w:webHidden/>
          </w:rPr>
          <w:tab/>
        </w:r>
        <w:r>
          <w:rPr>
            <w:webHidden/>
          </w:rPr>
          <w:fldChar w:fldCharType="begin"/>
        </w:r>
        <w:r>
          <w:rPr>
            <w:webHidden/>
          </w:rPr>
          <w:instrText xml:space="preserve"> PAGEREF _Toc219196543 \h </w:instrText>
        </w:r>
        <w:r>
          <w:rPr>
            <w:webHidden/>
          </w:rPr>
        </w:r>
        <w:r>
          <w:rPr>
            <w:webHidden/>
          </w:rPr>
          <w:fldChar w:fldCharType="separate"/>
        </w:r>
        <w:r>
          <w:rPr>
            <w:webHidden/>
          </w:rPr>
          <w:t>2</w:t>
        </w:r>
        <w:r>
          <w:rPr>
            <w:webHidden/>
          </w:rPr>
          <w:fldChar w:fldCharType="end"/>
        </w:r>
      </w:hyperlink>
    </w:p>
    <w:p w14:paraId="3A377654" w14:textId="2E071B43" w:rsidR="00D42D74" w:rsidRDefault="00D42D74">
      <w:pPr>
        <w:pStyle w:val="TOC2"/>
        <w:tabs>
          <w:tab w:val="right" w:leader="dot" w:pos="9350"/>
        </w:tabs>
        <w:rPr>
          <w:rFonts w:asciiTheme="minorHAnsi" w:eastAsiaTheme="minorEastAsia" w:hAnsiTheme="minorHAnsi" w:cstheme="minorBidi"/>
          <w:noProof/>
          <w:kern w:val="2"/>
          <w:szCs w:val="24"/>
          <w14:ligatures w14:val="standardContextual"/>
        </w:rPr>
      </w:pPr>
      <w:hyperlink w:anchor="_Toc219196544" w:history="1">
        <w:r w:rsidRPr="00220B11">
          <w:rPr>
            <w:rStyle w:val="Hyperlink"/>
            <w:noProof/>
          </w:rPr>
          <w:t>Marching Band ONLY</w:t>
        </w:r>
        <w:r>
          <w:rPr>
            <w:noProof/>
            <w:webHidden/>
          </w:rPr>
          <w:tab/>
        </w:r>
        <w:r>
          <w:rPr>
            <w:noProof/>
            <w:webHidden/>
          </w:rPr>
          <w:fldChar w:fldCharType="begin"/>
        </w:r>
        <w:r>
          <w:rPr>
            <w:noProof/>
            <w:webHidden/>
          </w:rPr>
          <w:instrText xml:space="preserve"> PAGEREF _Toc219196544 \h </w:instrText>
        </w:r>
        <w:r>
          <w:rPr>
            <w:noProof/>
            <w:webHidden/>
          </w:rPr>
        </w:r>
        <w:r>
          <w:rPr>
            <w:noProof/>
            <w:webHidden/>
          </w:rPr>
          <w:fldChar w:fldCharType="separate"/>
        </w:r>
        <w:r>
          <w:rPr>
            <w:noProof/>
            <w:webHidden/>
          </w:rPr>
          <w:t>4</w:t>
        </w:r>
        <w:r>
          <w:rPr>
            <w:noProof/>
            <w:webHidden/>
          </w:rPr>
          <w:fldChar w:fldCharType="end"/>
        </w:r>
      </w:hyperlink>
    </w:p>
    <w:p w14:paraId="7CC3492E" w14:textId="5ED1281E" w:rsidR="00D42D74" w:rsidRDefault="00D42D74">
      <w:pPr>
        <w:pStyle w:val="TOC1"/>
        <w:rPr>
          <w:rFonts w:asciiTheme="minorHAnsi" w:eastAsiaTheme="minorEastAsia" w:hAnsiTheme="minorHAnsi" w:cstheme="minorBidi"/>
          <w:kern w:val="2"/>
          <w:szCs w:val="24"/>
          <w14:ligatures w14:val="standardContextual"/>
        </w:rPr>
      </w:pPr>
      <w:hyperlink w:anchor="_Toc219196545" w:history="1">
        <w:r w:rsidRPr="00220B11">
          <w:rPr>
            <w:rStyle w:val="Hyperlink"/>
          </w:rPr>
          <w:t>Standards Alignment</w:t>
        </w:r>
        <w:r>
          <w:rPr>
            <w:webHidden/>
          </w:rPr>
          <w:tab/>
        </w:r>
        <w:r>
          <w:rPr>
            <w:webHidden/>
          </w:rPr>
          <w:fldChar w:fldCharType="begin"/>
        </w:r>
        <w:r>
          <w:rPr>
            <w:webHidden/>
          </w:rPr>
          <w:instrText xml:space="preserve"> PAGEREF _Toc219196545 \h </w:instrText>
        </w:r>
        <w:r>
          <w:rPr>
            <w:webHidden/>
          </w:rPr>
        </w:r>
        <w:r>
          <w:rPr>
            <w:webHidden/>
          </w:rPr>
          <w:fldChar w:fldCharType="separate"/>
        </w:r>
        <w:r>
          <w:rPr>
            <w:webHidden/>
          </w:rPr>
          <w:t>5</w:t>
        </w:r>
        <w:r>
          <w:rPr>
            <w:webHidden/>
          </w:rPr>
          <w:fldChar w:fldCharType="end"/>
        </w:r>
      </w:hyperlink>
    </w:p>
    <w:p w14:paraId="6ADB73A7" w14:textId="37B9AAAB" w:rsidR="00D42D74" w:rsidRDefault="00D42D74">
      <w:pPr>
        <w:pStyle w:val="TOC1"/>
        <w:rPr>
          <w:rFonts w:asciiTheme="minorHAnsi" w:eastAsiaTheme="minorEastAsia" w:hAnsiTheme="minorHAnsi" w:cstheme="minorBidi"/>
          <w:kern w:val="2"/>
          <w:szCs w:val="24"/>
          <w14:ligatures w14:val="standardContextual"/>
        </w:rPr>
      </w:pPr>
      <w:hyperlink w:anchor="_Toc219196546" w:history="1">
        <w:r w:rsidRPr="00220B11">
          <w:rPr>
            <w:rStyle w:val="Hyperlink"/>
          </w:rPr>
          <w:t>Required Signatures</w:t>
        </w:r>
        <w:r>
          <w:rPr>
            <w:webHidden/>
          </w:rPr>
          <w:tab/>
        </w:r>
        <w:r>
          <w:rPr>
            <w:webHidden/>
          </w:rPr>
          <w:fldChar w:fldCharType="begin"/>
        </w:r>
        <w:r>
          <w:rPr>
            <w:webHidden/>
          </w:rPr>
          <w:instrText xml:space="preserve"> PAGEREF _Toc219196546 \h </w:instrText>
        </w:r>
        <w:r>
          <w:rPr>
            <w:webHidden/>
          </w:rPr>
        </w:r>
        <w:r>
          <w:rPr>
            <w:webHidden/>
          </w:rPr>
          <w:fldChar w:fldCharType="separate"/>
        </w:r>
        <w:r>
          <w:rPr>
            <w:webHidden/>
          </w:rPr>
          <w:t>6</w:t>
        </w:r>
        <w:r>
          <w:rPr>
            <w:webHidden/>
          </w:rPr>
          <w:fldChar w:fldCharType="end"/>
        </w:r>
      </w:hyperlink>
    </w:p>
    <w:p w14:paraId="64A5B9DB" w14:textId="7FF0B6F0" w:rsidR="00464347" w:rsidRDefault="00525365" w:rsidP="00525365">
      <w:pPr>
        <w:rPr>
          <w:b/>
          <w:bCs/>
          <w:noProof/>
        </w:rPr>
        <w:sectPr w:rsidR="00464347" w:rsidSect="00464347">
          <w:pgSz w:w="12240" w:h="15840"/>
          <w:pgMar w:top="1440" w:right="1440" w:bottom="1440" w:left="1440" w:header="720" w:footer="720" w:gutter="0"/>
          <w:pgNumType w:fmt="lowerRoman" w:start="1"/>
          <w:cols w:space="720"/>
          <w:docGrid w:linePitch="360"/>
        </w:sectPr>
      </w:pPr>
      <w:r w:rsidRPr="001A11D3">
        <w:rPr>
          <w:b/>
          <w:bCs/>
          <w:noProof/>
        </w:rPr>
        <w:fldChar w:fldCharType="end"/>
      </w:r>
    </w:p>
    <w:p w14:paraId="1C4211DA" w14:textId="11949E76" w:rsidR="0009492E" w:rsidRDefault="0009492E" w:rsidP="0009492E">
      <w:pPr>
        <w:pStyle w:val="Heading1"/>
      </w:pPr>
      <w:bookmarkStart w:id="0" w:name="_Toc219196542"/>
      <w:r>
        <w:lastRenderedPageBreak/>
        <w:t>Overview</w:t>
      </w:r>
      <w:bookmarkEnd w:id="0"/>
    </w:p>
    <w:p w14:paraId="635B633B" w14:textId="3A77D87D" w:rsidR="0009492E" w:rsidRPr="0009492E" w:rsidRDefault="0009492E" w:rsidP="0009492E">
      <w:pPr>
        <w:jc w:val="center"/>
        <w:rPr>
          <w:b/>
          <w:bCs/>
        </w:rPr>
      </w:pPr>
      <w:r w:rsidRPr="0009492E">
        <w:rPr>
          <w:b/>
          <w:bCs/>
        </w:rPr>
        <w:t>(Core Graduation Credit)</w:t>
      </w:r>
    </w:p>
    <w:p w14:paraId="1DD83C14" w14:textId="77777777" w:rsidR="0009492E" w:rsidRPr="0009492E" w:rsidRDefault="0009492E" w:rsidP="0009492E"/>
    <w:p w14:paraId="5F957B7F" w14:textId="77777777" w:rsidR="00211475" w:rsidRDefault="00211475" w:rsidP="00211475">
      <w:r>
        <w:t>State Board of Education Regulation 43-234 allows schools with grades 9–12 to award credit for a locally designed subject area course if the course is aligned with current state academic standards for the particular subject area and approved by the local board of trustees. The course will then be reviewed for approval by the State Superintendent of Education.</w:t>
      </w:r>
    </w:p>
    <w:p w14:paraId="04AF9CBE" w14:textId="77777777" w:rsidR="00211475" w:rsidRDefault="00211475" w:rsidP="00211475"/>
    <w:p w14:paraId="601CE430" w14:textId="77777777" w:rsidR="00211475" w:rsidRDefault="00211475" w:rsidP="00211475">
      <w:r>
        <w:t>South Carolina Department of Education (SCDE) approval is not required for locally designed courses for which students receive elective college preparatory credit as long as the courses are approved by the local board of trustees.</w:t>
      </w:r>
    </w:p>
    <w:p w14:paraId="4F6AE3FF" w14:textId="77777777" w:rsidR="00211475" w:rsidRDefault="00211475" w:rsidP="00211475"/>
    <w:p w14:paraId="52B99051" w14:textId="77777777" w:rsidR="00211475" w:rsidRPr="007C54AB" w:rsidRDefault="00211475" w:rsidP="00211475">
      <w:pPr>
        <w:rPr>
          <w:b/>
          <w:bCs/>
        </w:rPr>
      </w:pPr>
      <w:r w:rsidRPr="0042154E">
        <w:rPr>
          <w:b/>
          <w:bCs/>
        </w:rPr>
        <w:t>If honors credit is needed for any locally designed elective course, follow the Honors Framework (Appendix A).</w:t>
      </w:r>
    </w:p>
    <w:p w14:paraId="33E255BC" w14:textId="77777777" w:rsidR="00211475" w:rsidRDefault="00211475" w:rsidP="00211475"/>
    <w:p w14:paraId="0CFFCCC4" w14:textId="77777777" w:rsidR="00211475" w:rsidRDefault="00211475" w:rsidP="00211475">
      <w:pPr>
        <w:rPr>
          <w:b/>
          <w:bCs/>
        </w:rPr>
      </w:pPr>
      <w:r w:rsidRPr="00B736B2">
        <w:t xml:space="preserve">Email the completed Locally Designed Subject Area Course Application to </w:t>
      </w:r>
      <w:hyperlink r:id="rId15" w:history="1">
        <w:r w:rsidRPr="00C21187">
          <w:rPr>
            <w:rStyle w:val="Hyperlink"/>
          </w:rPr>
          <w:t>innovativecourseapp@ed.sc.gov</w:t>
        </w:r>
      </w:hyperlink>
      <w:r w:rsidRPr="00B736B2">
        <w:t xml:space="preserve">. </w:t>
      </w:r>
      <w:r w:rsidRPr="00144D76">
        <w:rPr>
          <w:bCs/>
        </w:rPr>
        <w:t xml:space="preserve">For questions or concerns, please </w:t>
      </w:r>
      <w:r>
        <w:rPr>
          <w:bCs/>
        </w:rPr>
        <w:t xml:space="preserve">send an email to </w:t>
      </w:r>
      <w:hyperlink r:id="rId16" w:history="1">
        <w:r w:rsidRPr="00052364">
          <w:rPr>
            <w:rStyle w:val="Hyperlink"/>
            <w:bCs/>
          </w:rPr>
          <w:t>innovativecourseapp@ed.sc.gov</w:t>
        </w:r>
      </w:hyperlink>
      <w:r w:rsidRPr="00144D76">
        <w:rPr>
          <w:bCs/>
        </w:rPr>
        <w:t xml:space="preserve">. </w:t>
      </w:r>
      <w:r w:rsidRPr="00B736B2">
        <w:rPr>
          <w:b/>
          <w:bCs/>
        </w:rPr>
        <w:t>Please allow 30 days from date of submission for SCDE processing to be completed.</w:t>
      </w:r>
    </w:p>
    <w:p w14:paraId="4C5F28E9" w14:textId="77777777" w:rsidR="00211475" w:rsidRDefault="00211475" w:rsidP="00211475">
      <w:pPr>
        <w:rPr>
          <w:b/>
          <w:bCs/>
        </w:rPr>
      </w:pPr>
    </w:p>
    <w:p w14:paraId="79B144D6" w14:textId="77777777" w:rsidR="00211475" w:rsidRDefault="00211475" w:rsidP="00211475">
      <w:pPr>
        <w:autoSpaceDE w:val="0"/>
        <w:autoSpaceDN w:val="0"/>
        <w:adjustRightInd w:val="0"/>
        <w:rPr>
          <w:rFonts w:eastAsiaTheme="minorEastAsia"/>
          <w:b/>
          <w:bCs/>
          <w:color w:val="000000"/>
          <w:sz w:val="23"/>
          <w:szCs w:val="23"/>
        </w:rPr>
      </w:pPr>
      <w:r w:rsidRPr="00154A48">
        <w:rPr>
          <w:rFonts w:eastAsiaTheme="minorEastAsia"/>
          <w:b/>
          <w:bCs/>
          <w:color w:val="000000"/>
          <w:sz w:val="23"/>
          <w:szCs w:val="23"/>
        </w:rPr>
        <w:t>An approved application is valid for three years unless new standards are written in the subject area. In such a case, another application must be completed and submitted to the SCDE.</w:t>
      </w:r>
    </w:p>
    <w:p w14:paraId="30F434EA" w14:textId="3635BD0B" w:rsidR="00842726" w:rsidRDefault="00842726">
      <w:pPr>
        <w:rPr>
          <w:rFonts w:eastAsiaTheme="minorEastAsia"/>
          <w:b/>
          <w:bCs/>
          <w:color w:val="000000"/>
          <w:sz w:val="23"/>
          <w:szCs w:val="23"/>
        </w:rPr>
      </w:pPr>
      <w:r>
        <w:rPr>
          <w:rFonts w:eastAsiaTheme="minorEastAsia"/>
          <w:b/>
          <w:bCs/>
          <w:color w:val="000000"/>
          <w:sz w:val="23"/>
          <w:szCs w:val="23"/>
        </w:rPr>
        <w:br w:type="page"/>
      </w:r>
    </w:p>
    <w:p w14:paraId="3D05C799" w14:textId="77777777" w:rsidR="00EA1954" w:rsidRDefault="00EA1954" w:rsidP="00B376AD">
      <w:pPr>
        <w:pStyle w:val="Heading1"/>
      </w:pPr>
      <w:bookmarkStart w:id="1" w:name="_Toc219196543"/>
      <w:r>
        <w:lastRenderedPageBreak/>
        <w:t>Course Information</w:t>
      </w:r>
      <w:bookmarkEnd w:id="1"/>
    </w:p>
    <w:tbl>
      <w:tblPr>
        <w:tblStyle w:val="TableGrid"/>
        <w:tblW w:w="9450" w:type="dxa"/>
        <w:tblInd w:w="-90" w:type="dxa"/>
        <w:tblBorders>
          <w:top w:val="none" w:sz="0" w:space="0" w:color="auto"/>
          <w:left w:val="none" w:sz="0" w:space="0" w:color="auto"/>
          <w:bottom w:val="none" w:sz="0" w:space="0" w:color="auto"/>
          <w:right w:val="none" w:sz="0" w:space="0" w:color="auto"/>
        </w:tblBorders>
        <w:tblLayout w:type="fixed"/>
        <w:tblCellMar>
          <w:left w:w="115" w:type="dxa"/>
          <w:right w:w="115" w:type="dxa"/>
        </w:tblCellMar>
        <w:tblLook w:val="04A0" w:firstRow="1" w:lastRow="0" w:firstColumn="1" w:lastColumn="0" w:noHBand="0" w:noVBand="1"/>
        <w:tblDescription w:val="SCDE Policy and procedures template establishes a format to name and describe an SCDE policy or procedure in detail. Two columns: section and description."/>
      </w:tblPr>
      <w:tblGrid>
        <w:gridCol w:w="4255"/>
        <w:gridCol w:w="5195"/>
      </w:tblGrid>
      <w:tr w:rsidR="002E7BBB" w:rsidRPr="00A5516C" w14:paraId="3E1C8F8E" w14:textId="77777777" w:rsidTr="00440E02">
        <w:trPr>
          <w:trHeight w:val="432"/>
          <w:tblHeader/>
        </w:trPr>
        <w:tc>
          <w:tcPr>
            <w:tcW w:w="425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974CE03" w14:textId="77777777" w:rsidR="002E7BBB" w:rsidRPr="00A5516C" w:rsidRDefault="002E7BBB" w:rsidP="00440E02">
            <w:pPr>
              <w:jc w:val="right"/>
              <w:rPr>
                <w:b/>
              </w:rPr>
            </w:pPr>
            <w:r w:rsidRPr="00A5516C">
              <w:rPr>
                <w:b/>
              </w:rPr>
              <w:t xml:space="preserve">REQUESTED </w:t>
            </w:r>
          </w:p>
        </w:tc>
        <w:tc>
          <w:tcPr>
            <w:tcW w:w="519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1001A9" w14:textId="77777777" w:rsidR="002E7BBB" w:rsidRPr="00A5516C" w:rsidRDefault="002E7BBB" w:rsidP="002E7BBB">
            <w:r w:rsidRPr="00A5516C">
              <w:rPr>
                <w:b/>
              </w:rPr>
              <w:t>INFORMATION</w:t>
            </w:r>
          </w:p>
        </w:tc>
      </w:tr>
      <w:tr w:rsidR="002E7BBB" w:rsidRPr="00A5516C" w14:paraId="02590D2C" w14:textId="77777777" w:rsidTr="00440E02">
        <w:trPr>
          <w:trHeight w:val="576"/>
        </w:trPr>
        <w:tc>
          <w:tcPr>
            <w:tcW w:w="4255" w:type="dxa"/>
            <w:tcBorders>
              <w:top w:val="single" w:sz="4" w:space="0" w:color="auto"/>
              <w:left w:val="single" w:sz="4" w:space="0" w:color="auto"/>
              <w:bottom w:val="single" w:sz="4" w:space="0" w:color="auto"/>
            </w:tcBorders>
            <w:vAlign w:val="center"/>
          </w:tcPr>
          <w:p w14:paraId="68BC0849" w14:textId="77777777" w:rsidR="002E7BBB" w:rsidRPr="00A5516C" w:rsidRDefault="002E7BBB" w:rsidP="00440E02">
            <w:pPr>
              <w:rPr>
                <w:b/>
              </w:rPr>
            </w:pPr>
            <w:r w:rsidRPr="00A5516C">
              <w:rPr>
                <w:b/>
              </w:rPr>
              <w:t>Date Submitted:</w:t>
            </w:r>
          </w:p>
        </w:tc>
        <w:tc>
          <w:tcPr>
            <w:tcW w:w="5195" w:type="dxa"/>
            <w:tcBorders>
              <w:top w:val="single" w:sz="4" w:space="0" w:color="auto"/>
              <w:bottom w:val="single" w:sz="4" w:space="0" w:color="auto"/>
              <w:right w:val="single" w:sz="4" w:space="0" w:color="auto"/>
            </w:tcBorders>
          </w:tcPr>
          <w:p w14:paraId="1096C039" w14:textId="77777777" w:rsidR="002E7BBB" w:rsidRPr="00A5516C" w:rsidRDefault="002E7BBB" w:rsidP="00440E02"/>
        </w:tc>
      </w:tr>
      <w:tr w:rsidR="002E7BBB" w:rsidRPr="00A5516C" w14:paraId="30DAAA13" w14:textId="77777777" w:rsidTr="00440E02">
        <w:trPr>
          <w:trHeight w:val="576"/>
        </w:trPr>
        <w:tc>
          <w:tcPr>
            <w:tcW w:w="4255" w:type="dxa"/>
            <w:tcBorders>
              <w:top w:val="single" w:sz="4" w:space="0" w:color="auto"/>
              <w:left w:val="single" w:sz="4" w:space="0" w:color="auto"/>
              <w:bottom w:val="single" w:sz="4" w:space="0" w:color="auto"/>
            </w:tcBorders>
            <w:vAlign w:val="center"/>
          </w:tcPr>
          <w:p w14:paraId="2D5B08E2" w14:textId="77777777" w:rsidR="002E7BBB" w:rsidRPr="00A5516C" w:rsidRDefault="002E7BBB" w:rsidP="00440E02">
            <w:pPr>
              <w:rPr>
                <w:b/>
              </w:rPr>
            </w:pPr>
            <w:r w:rsidRPr="00A5516C">
              <w:rPr>
                <w:b/>
              </w:rPr>
              <w:t>District:</w:t>
            </w:r>
          </w:p>
        </w:tc>
        <w:tc>
          <w:tcPr>
            <w:tcW w:w="5195" w:type="dxa"/>
            <w:tcBorders>
              <w:top w:val="single" w:sz="4" w:space="0" w:color="auto"/>
              <w:bottom w:val="single" w:sz="4" w:space="0" w:color="auto"/>
              <w:right w:val="single" w:sz="4" w:space="0" w:color="auto"/>
            </w:tcBorders>
          </w:tcPr>
          <w:p w14:paraId="18708CEA" w14:textId="77777777" w:rsidR="002E7BBB" w:rsidRPr="00A5516C" w:rsidRDefault="002E7BBB" w:rsidP="00440E02"/>
        </w:tc>
      </w:tr>
      <w:tr w:rsidR="002E7BBB" w:rsidRPr="00A5516C" w14:paraId="542F57FA" w14:textId="77777777" w:rsidTr="00440E02">
        <w:trPr>
          <w:trHeight w:val="288"/>
        </w:trPr>
        <w:tc>
          <w:tcPr>
            <w:tcW w:w="425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4FBB762A" w14:textId="77777777" w:rsidR="002E7BBB" w:rsidRPr="00A5516C" w:rsidRDefault="002E7BBB" w:rsidP="00440E02">
            <w:pPr>
              <w:jc w:val="right"/>
              <w:rPr>
                <w:b/>
              </w:rPr>
            </w:pPr>
            <w:r w:rsidRPr="00A5516C">
              <w:rPr>
                <w:b/>
              </w:rPr>
              <w:t>Application Prepared</w:t>
            </w:r>
          </w:p>
        </w:tc>
        <w:tc>
          <w:tcPr>
            <w:tcW w:w="519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5B10C3C" w14:textId="77777777" w:rsidR="002E7BBB" w:rsidRPr="00A5516C" w:rsidRDefault="002E7BBB" w:rsidP="00440E02">
            <w:pPr>
              <w:rPr>
                <w:b/>
              </w:rPr>
            </w:pPr>
            <w:r w:rsidRPr="00A5516C">
              <w:rPr>
                <w:b/>
              </w:rPr>
              <w:t>and Submitted By:</w:t>
            </w:r>
          </w:p>
        </w:tc>
      </w:tr>
      <w:tr w:rsidR="002E7BBB" w:rsidRPr="00A5516C" w14:paraId="4E5D8820" w14:textId="77777777" w:rsidTr="00440E02">
        <w:trPr>
          <w:trHeight w:val="576"/>
        </w:trPr>
        <w:tc>
          <w:tcPr>
            <w:tcW w:w="4255" w:type="dxa"/>
            <w:tcBorders>
              <w:top w:val="single" w:sz="4" w:space="0" w:color="auto"/>
              <w:left w:val="single" w:sz="4" w:space="0" w:color="auto"/>
              <w:bottom w:val="single" w:sz="4" w:space="0" w:color="auto"/>
            </w:tcBorders>
            <w:vAlign w:val="center"/>
          </w:tcPr>
          <w:p w14:paraId="374EE72A" w14:textId="77777777" w:rsidR="002E7BBB" w:rsidRPr="00A5516C" w:rsidRDefault="002E7BBB" w:rsidP="00440E02">
            <w:pPr>
              <w:rPr>
                <w:b/>
              </w:rPr>
            </w:pPr>
            <w:r w:rsidRPr="00A5516C">
              <w:rPr>
                <w:b/>
              </w:rPr>
              <w:t>Name:</w:t>
            </w:r>
          </w:p>
        </w:tc>
        <w:tc>
          <w:tcPr>
            <w:tcW w:w="5195" w:type="dxa"/>
            <w:tcBorders>
              <w:top w:val="single" w:sz="4" w:space="0" w:color="auto"/>
              <w:bottom w:val="single" w:sz="4" w:space="0" w:color="auto"/>
              <w:right w:val="single" w:sz="4" w:space="0" w:color="auto"/>
            </w:tcBorders>
          </w:tcPr>
          <w:p w14:paraId="69070BD3" w14:textId="77777777" w:rsidR="002E7BBB" w:rsidRPr="00A5516C" w:rsidRDefault="002E7BBB" w:rsidP="00440E02"/>
        </w:tc>
      </w:tr>
      <w:tr w:rsidR="002E7BBB" w:rsidRPr="00A5516C" w14:paraId="24628E27" w14:textId="77777777" w:rsidTr="00440E02">
        <w:trPr>
          <w:trHeight w:val="576"/>
        </w:trPr>
        <w:tc>
          <w:tcPr>
            <w:tcW w:w="4255" w:type="dxa"/>
            <w:tcBorders>
              <w:top w:val="single" w:sz="4" w:space="0" w:color="auto"/>
              <w:left w:val="single" w:sz="4" w:space="0" w:color="auto"/>
              <w:bottom w:val="single" w:sz="4" w:space="0" w:color="auto"/>
            </w:tcBorders>
            <w:vAlign w:val="center"/>
          </w:tcPr>
          <w:p w14:paraId="753C11BB" w14:textId="77777777" w:rsidR="002E7BBB" w:rsidRPr="00A5516C" w:rsidRDefault="002E7BBB" w:rsidP="00440E02">
            <w:pPr>
              <w:rPr>
                <w:b/>
              </w:rPr>
            </w:pPr>
            <w:r w:rsidRPr="00A5516C">
              <w:rPr>
                <w:b/>
              </w:rPr>
              <w:t>Position:</w:t>
            </w:r>
          </w:p>
        </w:tc>
        <w:tc>
          <w:tcPr>
            <w:tcW w:w="5195" w:type="dxa"/>
            <w:tcBorders>
              <w:top w:val="single" w:sz="4" w:space="0" w:color="auto"/>
              <w:bottom w:val="single" w:sz="4" w:space="0" w:color="auto"/>
              <w:right w:val="single" w:sz="4" w:space="0" w:color="auto"/>
            </w:tcBorders>
          </w:tcPr>
          <w:p w14:paraId="1C813889" w14:textId="77777777" w:rsidR="002E7BBB" w:rsidRPr="00A5516C" w:rsidRDefault="002E7BBB" w:rsidP="00440E02"/>
        </w:tc>
      </w:tr>
      <w:tr w:rsidR="002E7BBB" w:rsidRPr="00A5516C" w14:paraId="44E428DC" w14:textId="77777777" w:rsidTr="00440E02">
        <w:trPr>
          <w:trHeight w:val="576"/>
        </w:trPr>
        <w:tc>
          <w:tcPr>
            <w:tcW w:w="4255" w:type="dxa"/>
            <w:tcBorders>
              <w:top w:val="single" w:sz="4" w:space="0" w:color="auto"/>
              <w:left w:val="single" w:sz="4" w:space="0" w:color="auto"/>
              <w:bottom w:val="single" w:sz="4" w:space="0" w:color="auto"/>
              <w:right w:val="single" w:sz="4" w:space="0" w:color="auto"/>
            </w:tcBorders>
            <w:vAlign w:val="center"/>
          </w:tcPr>
          <w:p w14:paraId="73F4325A" w14:textId="77777777" w:rsidR="002E7BBB" w:rsidRPr="00A5516C" w:rsidRDefault="002E7BBB" w:rsidP="00440E02">
            <w:pPr>
              <w:rPr>
                <w:b/>
              </w:rPr>
            </w:pPr>
          </w:p>
          <w:p w14:paraId="7A3C8BC5" w14:textId="77777777" w:rsidR="002E7BBB" w:rsidRPr="00A5516C" w:rsidRDefault="002E7BBB" w:rsidP="00440E02">
            <w:pPr>
              <w:rPr>
                <w:b/>
              </w:rPr>
            </w:pPr>
            <w:r w:rsidRPr="00A5516C">
              <w:rPr>
                <w:b/>
              </w:rPr>
              <w:t>Mailing Address:</w:t>
            </w:r>
          </w:p>
          <w:p w14:paraId="7FCB061D" w14:textId="77777777" w:rsidR="002E7BBB" w:rsidRDefault="002E7BBB" w:rsidP="00440E02">
            <w:pPr>
              <w:rPr>
                <w:b/>
              </w:rPr>
            </w:pPr>
          </w:p>
          <w:p w14:paraId="2AB688FD" w14:textId="77777777" w:rsidR="002E7BBB" w:rsidRPr="00A5516C" w:rsidRDefault="002E7BBB" w:rsidP="00440E02">
            <w:pPr>
              <w:rPr>
                <w:b/>
              </w:rPr>
            </w:pPr>
          </w:p>
        </w:tc>
        <w:tc>
          <w:tcPr>
            <w:tcW w:w="5195" w:type="dxa"/>
            <w:tcBorders>
              <w:top w:val="single" w:sz="4" w:space="0" w:color="auto"/>
              <w:left w:val="single" w:sz="4" w:space="0" w:color="auto"/>
              <w:bottom w:val="single" w:sz="4" w:space="0" w:color="auto"/>
              <w:right w:val="single" w:sz="4" w:space="0" w:color="auto"/>
            </w:tcBorders>
          </w:tcPr>
          <w:p w14:paraId="37B20E87" w14:textId="77777777" w:rsidR="002E7BBB" w:rsidRPr="00A5516C" w:rsidRDefault="002E7BBB" w:rsidP="00440E02"/>
        </w:tc>
      </w:tr>
      <w:tr w:rsidR="002E7BBB" w:rsidRPr="00A5516C" w14:paraId="1AF979F7" w14:textId="77777777" w:rsidTr="00440E02">
        <w:trPr>
          <w:trHeight w:val="576"/>
        </w:trPr>
        <w:tc>
          <w:tcPr>
            <w:tcW w:w="4255" w:type="dxa"/>
            <w:tcBorders>
              <w:top w:val="single" w:sz="4" w:space="0" w:color="auto"/>
              <w:left w:val="single" w:sz="4" w:space="0" w:color="auto"/>
              <w:bottom w:val="single" w:sz="4" w:space="0" w:color="auto"/>
              <w:right w:val="single" w:sz="4" w:space="0" w:color="auto"/>
            </w:tcBorders>
            <w:vAlign w:val="center"/>
          </w:tcPr>
          <w:p w14:paraId="00005545" w14:textId="77777777" w:rsidR="002E7BBB" w:rsidRPr="00A5516C" w:rsidRDefault="002E7BBB" w:rsidP="00440E02">
            <w:pPr>
              <w:rPr>
                <w:b/>
              </w:rPr>
            </w:pPr>
            <w:r w:rsidRPr="00A5516C">
              <w:rPr>
                <w:b/>
              </w:rPr>
              <w:t>Phone Number,</w:t>
            </w:r>
          </w:p>
          <w:p w14:paraId="27D3E746" w14:textId="77777777" w:rsidR="002E7BBB" w:rsidRDefault="002E7BBB" w:rsidP="00440E02">
            <w:pPr>
              <w:rPr>
                <w:b/>
              </w:rPr>
            </w:pPr>
            <w:r w:rsidRPr="00A5516C">
              <w:rPr>
                <w:b/>
              </w:rPr>
              <w:t>including area code:</w:t>
            </w:r>
          </w:p>
          <w:p w14:paraId="075C2C8B" w14:textId="77777777" w:rsidR="002E7BBB" w:rsidRPr="00A5516C" w:rsidRDefault="002E7BBB" w:rsidP="00440E02">
            <w:pPr>
              <w:rPr>
                <w:b/>
              </w:rPr>
            </w:pPr>
          </w:p>
        </w:tc>
        <w:tc>
          <w:tcPr>
            <w:tcW w:w="5195" w:type="dxa"/>
            <w:tcBorders>
              <w:top w:val="single" w:sz="4" w:space="0" w:color="auto"/>
              <w:left w:val="single" w:sz="4" w:space="0" w:color="auto"/>
              <w:bottom w:val="single" w:sz="4" w:space="0" w:color="auto"/>
              <w:right w:val="single" w:sz="4" w:space="0" w:color="auto"/>
            </w:tcBorders>
          </w:tcPr>
          <w:p w14:paraId="76259607" w14:textId="77777777" w:rsidR="002E7BBB" w:rsidRPr="00A5516C" w:rsidRDefault="002E7BBB" w:rsidP="00440E02"/>
        </w:tc>
      </w:tr>
      <w:tr w:rsidR="002E7BBB" w:rsidRPr="00A5516C" w14:paraId="62D70AEB" w14:textId="77777777" w:rsidTr="00440E02">
        <w:trPr>
          <w:trHeight w:val="576"/>
        </w:trPr>
        <w:tc>
          <w:tcPr>
            <w:tcW w:w="4255" w:type="dxa"/>
            <w:tcBorders>
              <w:top w:val="single" w:sz="4" w:space="0" w:color="auto"/>
              <w:left w:val="single" w:sz="4" w:space="0" w:color="auto"/>
              <w:bottom w:val="single" w:sz="4" w:space="0" w:color="auto"/>
              <w:right w:val="single" w:sz="4" w:space="0" w:color="auto"/>
            </w:tcBorders>
            <w:vAlign w:val="center"/>
          </w:tcPr>
          <w:p w14:paraId="6FC8B01A" w14:textId="77777777" w:rsidR="002E7BBB" w:rsidRDefault="002E7BBB" w:rsidP="00440E02">
            <w:pPr>
              <w:rPr>
                <w:b/>
              </w:rPr>
            </w:pPr>
            <w:r w:rsidRPr="00A5516C">
              <w:rPr>
                <w:b/>
              </w:rPr>
              <w:t>E-mail address:</w:t>
            </w:r>
          </w:p>
          <w:p w14:paraId="0118B834" w14:textId="77777777" w:rsidR="002E7BBB" w:rsidRPr="00A5516C" w:rsidRDefault="002E7BBB" w:rsidP="00440E02">
            <w:pPr>
              <w:rPr>
                <w:b/>
              </w:rPr>
            </w:pPr>
          </w:p>
        </w:tc>
        <w:tc>
          <w:tcPr>
            <w:tcW w:w="5195" w:type="dxa"/>
            <w:tcBorders>
              <w:top w:val="single" w:sz="4" w:space="0" w:color="auto"/>
              <w:left w:val="single" w:sz="4" w:space="0" w:color="auto"/>
              <w:bottom w:val="single" w:sz="4" w:space="0" w:color="auto"/>
              <w:right w:val="single" w:sz="4" w:space="0" w:color="auto"/>
            </w:tcBorders>
          </w:tcPr>
          <w:p w14:paraId="2C5F65F4" w14:textId="77777777" w:rsidR="002E7BBB" w:rsidRPr="00A5516C" w:rsidRDefault="002E7BBB" w:rsidP="00440E02"/>
        </w:tc>
      </w:tr>
      <w:tr w:rsidR="002E7BBB" w:rsidRPr="00A5516C" w14:paraId="02928E59" w14:textId="77777777" w:rsidTr="00440E02">
        <w:trPr>
          <w:trHeight w:val="288"/>
        </w:trPr>
        <w:tc>
          <w:tcPr>
            <w:tcW w:w="425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ECAD76F" w14:textId="77777777" w:rsidR="002E7BBB" w:rsidRPr="00A5516C" w:rsidRDefault="002E7BBB" w:rsidP="00440E02">
            <w:pPr>
              <w:jc w:val="right"/>
              <w:rPr>
                <w:b/>
              </w:rPr>
            </w:pPr>
            <w:r w:rsidRPr="00A5516C">
              <w:rPr>
                <w:b/>
              </w:rPr>
              <w:t>Locally Designed Subject Area</w:t>
            </w:r>
          </w:p>
        </w:tc>
        <w:tc>
          <w:tcPr>
            <w:tcW w:w="519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6B7C1CB" w14:textId="77777777" w:rsidR="002E7BBB" w:rsidRPr="00A5516C" w:rsidRDefault="002E7BBB" w:rsidP="00440E02">
            <w:r w:rsidRPr="00A5516C">
              <w:rPr>
                <w:b/>
              </w:rPr>
              <w:t>Course For Core Credit</w:t>
            </w:r>
          </w:p>
        </w:tc>
      </w:tr>
      <w:tr w:rsidR="002E7BBB" w:rsidRPr="00A5516C" w14:paraId="7E0DCFD6" w14:textId="77777777" w:rsidTr="00440E02">
        <w:trPr>
          <w:trHeight w:val="576"/>
        </w:trPr>
        <w:tc>
          <w:tcPr>
            <w:tcW w:w="4255" w:type="dxa"/>
            <w:tcBorders>
              <w:top w:val="single" w:sz="4" w:space="0" w:color="auto"/>
              <w:left w:val="single" w:sz="4" w:space="0" w:color="auto"/>
              <w:bottom w:val="single" w:sz="4" w:space="0" w:color="auto"/>
            </w:tcBorders>
            <w:vAlign w:val="center"/>
          </w:tcPr>
          <w:p w14:paraId="4B6B9AB6" w14:textId="77777777" w:rsidR="002E7BBB" w:rsidRPr="00A5516C" w:rsidRDefault="002E7BBB" w:rsidP="00440E02">
            <w:pPr>
              <w:rPr>
                <w:b/>
              </w:rPr>
            </w:pPr>
            <w:r w:rsidRPr="00A5516C">
              <w:rPr>
                <w:b/>
              </w:rPr>
              <w:t>Name of Course:</w:t>
            </w:r>
          </w:p>
        </w:tc>
        <w:tc>
          <w:tcPr>
            <w:tcW w:w="5195" w:type="dxa"/>
            <w:tcBorders>
              <w:top w:val="single" w:sz="4" w:space="0" w:color="auto"/>
              <w:bottom w:val="single" w:sz="4" w:space="0" w:color="auto"/>
              <w:right w:val="single" w:sz="4" w:space="0" w:color="auto"/>
            </w:tcBorders>
            <w:vAlign w:val="center"/>
          </w:tcPr>
          <w:p w14:paraId="7A1B22AA" w14:textId="77777777" w:rsidR="002E7BBB" w:rsidRPr="00A5516C" w:rsidRDefault="002E7BBB" w:rsidP="00440E02"/>
        </w:tc>
      </w:tr>
      <w:tr w:rsidR="002E7BBB" w:rsidRPr="00A5516C" w14:paraId="206A3433" w14:textId="77777777" w:rsidTr="00440E02">
        <w:trPr>
          <w:trHeight w:val="576"/>
        </w:trPr>
        <w:tc>
          <w:tcPr>
            <w:tcW w:w="4255" w:type="dxa"/>
            <w:tcBorders>
              <w:top w:val="single" w:sz="4" w:space="0" w:color="auto"/>
              <w:left w:val="single" w:sz="4" w:space="0" w:color="auto"/>
              <w:bottom w:val="single" w:sz="4" w:space="0" w:color="auto"/>
            </w:tcBorders>
            <w:vAlign w:val="center"/>
          </w:tcPr>
          <w:p w14:paraId="72EB3D26" w14:textId="77777777" w:rsidR="002E7BBB" w:rsidRPr="00A5516C" w:rsidRDefault="002E7BBB" w:rsidP="00440E02">
            <w:pPr>
              <w:rPr>
                <w:b/>
              </w:rPr>
            </w:pPr>
            <w:r w:rsidRPr="00A5516C">
              <w:rPr>
                <w:b/>
              </w:rPr>
              <w:t>Subject Area:</w:t>
            </w:r>
          </w:p>
        </w:tc>
        <w:tc>
          <w:tcPr>
            <w:tcW w:w="5195" w:type="dxa"/>
            <w:tcBorders>
              <w:top w:val="single" w:sz="4" w:space="0" w:color="auto"/>
              <w:bottom w:val="single" w:sz="4" w:space="0" w:color="auto"/>
              <w:right w:val="single" w:sz="4" w:space="0" w:color="auto"/>
            </w:tcBorders>
            <w:vAlign w:val="center"/>
          </w:tcPr>
          <w:p w14:paraId="4595D71C" w14:textId="77777777" w:rsidR="002E7BBB" w:rsidRPr="00A5516C" w:rsidRDefault="002E7BBB" w:rsidP="00440E02"/>
        </w:tc>
      </w:tr>
      <w:tr w:rsidR="002E7BBB" w:rsidRPr="00A5516C" w14:paraId="05246E18" w14:textId="77777777" w:rsidTr="00440E02">
        <w:trPr>
          <w:trHeight w:val="576"/>
        </w:trPr>
        <w:tc>
          <w:tcPr>
            <w:tcW w:w="4255" w:type="dxa"/>
            <w:tcBorders>
              <w:top w:val="single" w:sz="4" w:space="0" w:color="auto"/>
              <w:left w:val="single" w:sz="4" w:space="0" w:color="auto"/>
              <w:bottom w:val="single" w:sz="4" w:space="0" w:color="auto"/>
              <w:right w:val="single" w:sz="4" w:space="0" w:color="auto"/>
            </w:tcBorders>
            <w:vAlign w:val="center"/>
          </w:tcPr>
          <w:p w14:paraId="25615901" w14:textId="77777777" w:rsidR="002E7BBB" w:rsidRPr="00A5516C" w:rsidRDefault="002E7BBB" w:rsidP="00440E02">
            <w:pPr>
              <w:rPr>
                <w:b/>
              </w:rPr>
            </w:pPr>
            <w:r w:rsidRPr="00A5516C">
              <w:rPr>
                <w:b/>
              </w:rPr>
              <w:t>Length of Course</w:t>
            </w:r>
          </w:p>
        </w:tc>
        <w:tc>
          <w:tcPr>
            <w:tcW w:w="5195" w:type="dxa"/>
            <w:tcBorders>
              <w:top w:val="single" w:sz="4" w:space="0" w:color="auto"/>
              <w:left w:val="single" w:sz="4" w:space="0" w:color="auto"/>
              <w:bottom w:val="single" w:sz="4" w:space="0" w:color="auto"/>
              <w:right w:val="single" w:sz="4" w:space="0" w:color="auto"/>
            </w:tcBorders>
            <w:vAlign w:val="center"/>
          </w:tcPr>
          <w:p w14:paraId="22A031FD" w14:textId="77777777" w:rsidR="002E7BBB" w:rsidRPr="00A5516C" w:rsidRDefault="00000000" w:rsidP="00440E02">
            <w:pPr>
              <w:rPr>
                <w:b/>
              </w:rPr>
            </w:pPr>
            <w:sdt>
              <w:sdtPr>
                <w:rPr>
                  <w:b/>
                </w:rPr>
                <w:id w:val="742457977"/>
                <w14:checkbox>
                  <w14:checked w14:val="0"/>
                  <w14:checkedState w14:val="2612" w14:font="MS Gothic"/>
                  <w14:uncheckedState w14:val="2610" w14:font="MS Gothic"/>
                </w14:checkbox>
              </w:sdtPr>
              <w:sdtContent>
                <w:r w:rsidR="002E7BBB" w:rsidRPr="00A5516C">
                  <w:rPr>
                    <w:rFonts w:ascii="Segoe UI Symbol" w:hAnsi="Segoe UI Symbol" w:cs="Segoe UI Symbol"/>
                    <w:b/>
                  </w:rPr>
                  <w:t>☐</w:t>
                </w:r>
              </w:sdtContent>
            </w:sdt>
            <w:r w:rsidR="002E7BBB" w:rsidRPr="00A5516C">
              <w:rPr>
                <w:b/>
              </w:rPr>
              <w:t xml:space="preserve">  Semester</w:t>
            </w:r>
          </w:p>
          <w:p w14:paraId="76AA7A58" w14:textId="77777777" w:rsidR="002E7BBB" w:rsidRPr="00A5516C" w:rsidRDefault="00000000" w:rsidP="00440E02">
            <w:pPr>
              <w:rPr>
                <w:b/>
              </w:rPr>
            </w:pPr>
            <w:sdt>
              <w:sdtPr>
                <w:rPr>
                  <w:b/>
                </w:rPr>
                <w:id w:val="-1833821907"/>
                <w14:checkbox>
                  <w14:checked w14:val="0"/>
                  <w14:checkedState w14:val="2612" w14:font="MS Gothic"/>
                  <w14:uncheckedState w14:val="2610" w14:font="MS Gothic"/>
                </w14:checkbox>
              </w:sdtPr>
              <w:sdtContent>
                <w:r w:rsidR="002E7BBB" w:rsidRPr="00A5516C">
                  <w:rPr>
                    <w:rFonts w:ascii="Segoe UI Symbol" w:hAnsi="Segoe UI Symbol" w:cs="Segoe UI Symbol"/>
                    <w:b/>
                  </w:rPr>
                  <w:t>☐</w:t>
                </w:r>
              </w:sdtContent>
            </w:sdt>
            <w:r w:rsidR="002E7BBB" w:rsidRPr="00A5516C">
              <w:rPr>
                <w:b/>
              </w:rPr>
              <w:t xml:space="preserve">  Year</w:t>
            </w:r>
          </w:p>
        </w:tc>
      </w:tr>
      <w:tr w:rsidR="002E7BBB" w:rsidRPr="00A5516C" w14:paraId="4A3C9A02" w14:textId="77777777" w:rsidTr="00440E02">
        <w:trPr>
          <w:trHeight w:val="576"/>
        </w:trPr>
        <w:tc>
          <w:tcPr>
            <w:tcW w:w="4255" w:type="dxa"/>
            <w:tcBorders>
              <w:top w:val="single" w:sz="4" w:space="0" w:color="auto"/>
              <w:left w:val="single" w:sz="4" w:space="0" w:color="auto"/>
              <w:bottom w:val="single" w:sz="4" w:space="0" w:color="auto"/>
              <w:right w:val="single" w:sz="4" w:space="0" w:color="auto"/>
            </w:tcBorders>
            <w:vAlign w:val="center"/>
          </w:tcPr>
          <w:p w14:paraId="61A04664" w14:textId="77777777" w:rsidR="002E7BBB" w:rsidRPr="00A5516C" w:rsidRDefault="002E7BBB" w:rsidP="00440E02">
            <w:pPr>
              <w:rPr>
                <w:b/>
              </w:rPr>
            </w:pPr>
            <w:r w:rsidRPr="00A5516C">
              <w:rPr>
                <w:b/>
              </w:rPr>
              <w:t>Grade Level(s):</w:t>
            </w:r>
          </w:p>
        </w:tc>
        <w:tc>
          <w:tcPr>
            <w:tcW w:w="5195" w:type="dxa"/>
            <w:tcBorders>
              <w:top w:val="single" w:sz="4" w:space="0" w:color="auto"/>
              <w:left w:val="single" w:sz="4" w:space="0" w:color="auto"/>
              <w:bottom w:val="single" w:sz="4" w:space="0" w:color="auto"/>
              <w:right w:val="single" w:sz="4" w:space="0" w:color="auto"/>
            </w:tcBorders>
            <w:vAlign w:val="center"/>
          </w:tcPr>
          <w:p w14:paraId="5CB94298" w14:textId="77777777" w:rsidR="002E7BBB" w:rsidRPr="00A5516C" w:rsidRDefault="002E7BBB" w:rsidP="00440E02"/>
        </w:tc>
      </w:tr>
      <w:tr w:rsidR="002E7BBB" w:rsidRPr="00A5516C" w14:paraId="75B0980D" w14:textId="77777777" w:rsidTr="00440E02">
        <w:trPr>
          <w:trHeight w:val="576"/>
        </w:trPr>
        <w:tc>
          <w:tcPr>
            <w:tcW w:w="4255" w:type="dxa"/>
            <w:tcBorders>
              <w:top w:val="single" w:sz="4" w:space="0" w:color="auto"/>
              <w:left w:val="single" w:sz="4" w:space="0" w:color="auto"/>
              <w:bottom w:val="single" w:sz="4" w:space="0" w:color="auto"/>
              <w:right w:val="single" w:sz="4" w:space="0" w:color="auto"/>
            </w:tcBorders>
            <w:vAlign w:val="center"/>
          </w:tcPr>
          <w:p w14:paraId="11ED21EF" w14:textId="77777777" w:rsidR="002E7BBB" w:rsidRPr="00A5516C" w:rsidRDefault="002E7BBB" w:rsidP="00440E02">
            <w:pPr>
              <w:rPr>
                <w:b/>
              </w:rPr>
            </w:pPr>
            <w:r w:rsidRPr="00A5516C">
              <w:rPr>
                <w:b/>
              </w:rPr>
              <w:t>Course Beginning Date:</w:t>
            </w:r>
          </w:p>
        </w:tc>
        <w:tc>
          <w:tcPr>
            <w:tcW w:w="5195" w:type="dxa"/>
            <w:tcBorders>
              <w:top w:val="single" w:sz="4" w:space="0" w:color="auto"/>
              <w:left w:val="single" w:sz="4" w:space="0" w:color="auto"/>
              <w:bottom w:val="single" w:sz="4" w:space="0" w:color="auto"/>
              <w:right w:val="single" w:sz="4" w:space="0" w:color="auto"/>
            </w:tcBorders>
            <w:vAlign w:val="center"/>
          </w:tcPr>
          <w:p w14:paraId="513B942E" w14:textId="77777777" w:rsidR="002E7BBB" w:rsidRPr="00A5516C" w:rsidRDefault="002E7BBB" w:rsidP="00440E02"/>
        </w:tc>
      </w:tr>
      <w:tr w:rsidR="002E7BBB" w:rsidRPr="00A5516C" w14:paraId="7165BA6A" w14:textId="77777777" w:rsidTr="00440E02">
        <w:trPr>
          <w:trHeight w:val="576"/>
        </w:trPr>
        <w:tc>
          <w:tcPr>
            <w:tcW w:w="4255" w:type="dxa"/>
            <w:tcBorders>
              <w:top w:val="single" w:sz="4" w:space="0" w:color="auto"/>
              <w:left w:val="single" w:sz="4" w:space="0" w:color="auto"/>
              <w:bottom w:val="single" w:sz="4" w:space="0" w:color="auto"/>
              <w:right w:val="single" w:sz="4" w:space="0" w:color="auto"/>
            </w:tcBorders>
            <w:vAlign w:val="center"/>
          </w:tcPr>
          <w:p w14:paraId="12C627C8" w14:textId="77777777" w:rsidR="002E7BBB" w:rsidRPr="00A5516C" w:rsidRDefault="002E7BBB" w:rsidP="00440E02">
            <w:pPr>
              <w:rPr>
                <w:b/>
              </w:rPr>
            </w:pPr>
            <w:r w:rsidRPr="00A5516C">
              <w:rPr>
                <w:b/>
              </w:rPr>
              <w:t>Course Ending Date:</w:t>
            </w:r>
          </w:p>
        </w:tc>
        <w:tc>
          <w:tcPr>
            <w:tcW w:w="5195" w:type="dxa"/>
            <w:tcBorders>
              <w:top w:val="single" w:sz="4" w:space="0" w:color="auto"/>
              <w:left w:val="single" w:sz="4" w:space="0" w:color="auto"/>
              <w:bottom w:val="single" w:sz="4" w:space="0" w:color="auto"/>
              <w:right w:val="single" w:sz="4" w:space="0" w:color="auto"/>
            </w:tcBorders>
            <w:vAlign w:val="center"/>
          </w:tcPr>
          <w:p w14:paraId="56F0DD46" w14:textId="77777777" w:rsidR="002E7BBB" w:rsidRPr="00A5516C" w:rsidRDefault="002E7BBB" w:rsidP="00440E02"/>
        </w:tc>
      </w:tr>
      <w:tr w:rsidR="002E7BBB" w:rsidRPr="00A5516C" w14:paraId="3273EFB3" w14:textId="77777777" w:rsidTr="00440E02">
        <w:trPr>
          <w:trHeight w:val="576"/>
        </w:trPr>
        <w:tc>
          <w:tcPr>
            <w:tcW w:w="4255" w:type="dxa"/>
            <w:tcBorders>
              <w:top w:val="single" w:sz="4" w:space="0" w:color="auto"/>
              <w:left w:val="single" w:sz="4" w:space="0" w:color="auto"/>
              <w:bottom w:val="single" w:sz="4" w:space="0" w:color="auto"/>
              <w:right w:val="single" w:sz="4" w:space="0" w:color="auto"/>
            </w:tcBorders>
            <w:vAlign w:val="center"/>
          </w:tcPr>
          <w:p w14:paraId="66AD7B9A" w14:textId="77777777" w:rsidR="002E7BBB" w:rsidRPr="00A5516C" w:rsidRDefault="002E7BBB" w:rsidP="00440E02">
            <w:pPr>
              <w:rPr>
                <w:b/>
              </w:rPr>
            </w:pPr>
            <w:r w:rsidRPr="00A5516C">
              <w:rPr>
                <w:b/>
              </w:rPr>
              <w:t xml:space="preserve">Course Credit to </w:t>
            </w:r>
            <w:r>
              <w:rPr>
                <w:b/>
              </w:rPr>
              <w:t>B</w:t>
            </w:r>
            <w:r w:rsidRPr="00A5516C">
              <w:rPr>
                <w:b/>
              </w:rPr>
              <w:t>e Awarded:</w:t>
            </w:r>
          </w:p>
        </w:tc>
        <w:tc>
          <w:tcPr>
            <w:tcW w:w="5195" w:type="dxa"/>
            <w:tcBorders>
              <w:top w:val="single" w:sz="4" w:space="0" w:color="auto"/>
              <w:left w:val="single" w:sz="4" w:space="0" w:color="auto"/>
              <w:bottom w:val="single" w:sz="4" w:space="0" w:color="auto"/>
              <w:right w:val="single" w:sz="4" w:space="0" w:color="auto"/>
            </w:tcBorders>
            <w:vAlign w:val="center"/>
          </w:tcPr>
          <w:p w14:paraId="286BAFF8" w14:textId="77777777" w:rsidR="002E7BBB" w:rsidRPr="00A5516C" w:rsidRDefault="00000000" w:rsidP="00440E02">
            <w:pPr>
              <w:rPr>
                <w:b/>
              </w:rPr>
            </w:pPr>
            <w:sdt>
              <w:sdtPr>
                <w:rPr>
                  <w:b/>
                </w:rPr>
                <w:id w:val="-657382124"/>
                <w14:checkbox>
                  <w14:checked w14:val="0"/>
                  <w14:checkedState w14:val="2612" w14:font="MS Gothic"/>
                  <w14:uncheckedState w14:val="2610" w14:font="MS Gothic"/>
                </w14:checkbox>
              </w:sdtPr>
              <w:sdtContent>
                <w:r w:rsidR="002E7BBB" w:rsidRPr="00A5516C">
                  <w:rPr>
                    <w:rFonts w:ascii="Segoe UI Symbol" w:hAnsi="Segoe UI Symbol" w:cs="Segoe UI Symbol"/>
                    <w:b/>
                  </w:rPr>
                  <w:t>☐</w:t>
                </w:r>
              </w:sdtContent>
            </w:sdt>
            <w:r w:rsidR="002E7BBB" w:rsidRPr="00A5516C">
              <w:rPr>
                <w:b/>
              </w:rPr>
              <w:t xml:space="preserve">  one unit</w:t>
            </w:r>
          </w:p>
          <w:p w14:paraId="464A7B95" w14:textId="77777777" w:rsidR="002E7BBB" w:rsidRPr="00A5516C" w:rsidRDefault="00000000" w:rsidP="00440E02">
            <w:pPr>
              <w:rPr>
                <w:b/>
              </w:rPr>
            </w:pPr>
            <w:sdt>
              <w:sdtPr>
                <w:rPr>
                  <w:b/>
                </w:rPr>
                <w:id w:val="-996113693"/>
                <w14:checkbox>
                  <w14:checked w14:val="0"/>
                  <w14:checkedState w14:val="2612" w14:font="MS Gothic"/>
                  <w14:uncheckedState w14:val="2610" w14:font="MS Gothic"/>
                </w14:checkbox>
              </w:sdtPr>
              <w:sdtContent>
                <w:r w:rsidR="002E7BBB" w:rsidRPr="00A5516C">
                  <w:rPr>
                    <w:rFonts w:ascii="Segoe UI Symbol" w:hAnsi="Segoe UI Symbol" w:cs="Segoe UI Symbol"/>
                    <w:b/>
                  </w:rPr>
                  <w:t>☐</w:t>
                </w:r>
              </w:sdtContent>
            </w:sdt>
            <w:r w:rsidR="002E7BBB" w:rsidRPr="00A5516C">
              <w:rPr>
                <w:b/>
              </w:rPr>
              <w:t xml:space="preserve">  one-half unit</w:t>
            </w:r>
          </w:p>
        </w:tc>
      </w:tr>
      <w:tr w:rsidR="002E7BBB" w:rsidRPr="00A5516C" w14:paraId="50009F23" w14:textId="77777777" w:rsidTr="00440E02">
        <w:trPr>
          <w:trHeight w:val="576"/>
        </w:trPr>
        <w:tc>
          <w:tcPr>
            <w:tcW w:w="4255" w:type="dxa"/>
            <w:tcBorders>
              <w:top w:val="single" w:sz="4" w:space="0" w:color="auto"/>
              <w:left w:val="single" w:sz="4" w:space="0" w:color="auto"/>
              <w:bottom w:val="single" w:sz="4" w:space="0" w:color="auto"/>
              <w:right w:val="single" w:sz="4" w:space="0" w:color="auto"/>
            </w:tcBorders>
            <w:vAlign w:val="center"/>
          </w:tcPr>
          <w:p w14:paraId="24BF8770" w14:textId="77777777" w:rsidR="002E7BBB" w:rsidRPr="00A5516C" w:rsidRDefault="002E7BBB" w:rsidP="00440E02">
            <w:pPr>
              <w:rPr>
                <w:b/>
              </w:rPr>
            </w:pPr>
            <w:r w:rsidRPr="00A5516C">
              <w:rPr>
                <w:b/>
              </w:rPr>
              <w:t>School(s) Where Course Will Be Implemented</w:t>
            </w:r>
          </w:p>
        </w:tc>
        <w:tc>
          <w:tcPr>
            <w:tcW w:w="5195" w:type="dxa"/>
            <w:tcBorders>
              <w:top w:val="single" w:sz="4" w:space="0" w:color="auto"/>
              <w:left w:val="single" w:sz="4" w:space="0" w:color="auto"/>
              <w:bottom w:val="single" w:sz="4" w:space="0" w:color="auto"/>
              <w:right w:val="single" w:sz="4" w:space="0" w:color="auto"/>
            </w:tcBorders>
            <w:vAlign w:val="center"/>
          </w:tcPr>
          <w:p w14:paraId="62BB8C42" w14:textId="77777777" w:rsidR="002E7BBB" w:rsidRPr="00A5516C" w:rsidRDefault="002E7BBB" w:rsidP="00440E02">
            <w:pPr>
              <w:rPr>
                <w:b/>
              </w:rPr>
            </w:pPr>
          </w:p>
        </w:tc>
      </w:tr>
      <w:tr w:rsidR="002E7BBB" w:rsidRPr="00A5516C" w14:paraId="5BC8C314" w14:textId="77777777" w:rsidTr="00440E02">
        <w:trPr>
          <w:trHeight w:val="288"/>
        </w:trPr>
        <w:tc>
          <w:tcPr>
            <w:tcW w:w="425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42E5CF6A" w14:textId="77777777" w:rsidR="002E7BBB" w:rsidRPr="00A5516C" w:rsidRDefault="002E7BBB" w:rsidP="00440E02">
            <w:pPr>
              <w:jc w:val="right"/>
              <w:rPr>
                <w:b/>
              </w:rPr>
            </w:pPr>
            <w:r w:rsidRPr="00A5516C">
              <w:rPr>
                <w:b/>
              </w:rPr>
              <w:t>Teacher Of the Locally</w:t>
            </w:r>
          </w:p>
        </w:tc>
        <w:tc>
          <w:tcPr>
            <w:tcW w:w="519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552FD36" w14:textId="77777777" w:rsidR="002E7BBB" w:rsidRPr="00A5516C" w:rsidRDefault="002E7BBB" w:rsidP="00440E02">
            <w:pPr>
              <w:rPr>
                <w:b/>
              </w:rPr>
            </w:pPr>
            <w:r w:rsidRPr="00A5516C">
              <w:rPr>
                <w:b/>
              </w:rPr>
              <w:t>Designed Course*</w:t>
            </w:r>
          </w:p>
        </w:tc>
      </w:tr>
      <w:tr w:rsidR="002E7BBB" w:rsidRPr="00A5516C" w14:paraId="113228A0" w14:textId="77777777" w:rsidTr="00440E02">
        <w:trPr>
          <w:trHeight w:val="576"/>
        </w:trPr>
        <w:tc>
          <w:tcPr>
            <w:tcW w:w="4255" w:type="dxa"/>
            <w:tcBorders>
              <w:top w:val="single" w:sz="4" w:space="0" w:color="auto"/>
              <w:left w:val="single" w:sz="4" w:space="0" w:color="auto"/>
              <w:bottom w:val="single" w:sz="4" w:space="0" w:color="auto"/>
            </w:tcBorders>
            <w:vAlign w:val="center"/>
          </w:tcPr>
          <w:p w14:paraId="3FF0B487" w14:textId="77777777" w:rsidR="002E7BBB" w:rsidRPr="00A5516C" w:rsidRDefault="002E7BBB" w:rsidP="00440E02">
            <w:pPr>
              <w:rPr>
                <w:b/>
              </w:rPr>
            </w:pPr>
            <w:r w:rsidRPr="00A5516C">
              <w:rPr>
                <w:b/>
              </w:rPr>
              <w:t>Teacher’s Name:</w:t>
            </w:r>
          </w:p>
        </w:tc>
        <w:tc>
          <w:tcPr>
            <w:tcW w:w="5195" w:type="dxa"/>
            <w:tcBorders>
              <w:top w:val="single" w:sz="4" w:space="0" w:color="auto"/>
              <w:bottom w:val="single" w:sz="4" w:space="0" w:color="auto"/>
              <w:right w:val="single" w:sz="4" w:space="0" w:color="auto"/>
            </w:tcBorders>
          </w:tcPr>
          <w:p w14:paraId="104A65DA" w14:textId="77777777" w:rsidR="002E7BBB" w:rsidRPr="00A5516C" w:rsidRDefault="002E7BBB" w:rsidP="00440E02"/>
        </w:tc>
      </w:tr>
      <w:tr w:rsidR="002E7BBB" w:rsidRPr="00A5516C" w14:paraId="0D6E3D7C" w14:textId="77777777" w:rsidTr="00440E02">
        <w:trPr>
          <w:trHeight w:val="576"/>
        </w:trPr>
        <w:tc>
          <w:tcPr>
            <w:tcW w:w="4255" w:type="dxa"/>
            <w:tcBorders>
              <w:top w:val="single" w:sz="4" w:space="0" w:color="auto"/>
              <w:left w:val="single" w:sz="4" w:space="0" w:color="auto"/>
              <w:bottom w:val="single" w:sz="4" w:space="0" w:color="auto"/>
              <w:right w:val="single" w:sz="4" w:space="0" w:color="auto"/>
            </w:tcBorders>
            <w:vAlign w:val="center"/>
          </w:tcPr>
          <w:p w14:paraId="4C4D4017" w14:textId="77777777" w:rsidR="002E7BBB" w:rsidRPr="00A5516C" w:rsidRDefault="002E7BBB" w:rsidP="00440E02">
            <w:pPr>
              <w:rPr>
                <w:b/>
              </w:rPr>
            </w:pPr>
            <w:r w:rsidRPr="00A5516C">
              <w:rPr>
                <w:b/>
              </w:rPr>
              <w:lastRenderedPageBreak/>
              <w:t>South Carolina Certification Identification (CID) Number:</w:t>
            </w:r>
          </w:p>
        </w:tc>
        <w:tc>
          <w:tcPr>
            <w:tcW w:w="5195" w:type="dxa"/>
            <w:tcBorders>
              <w:top w:val="single" w:sz="4" w:space="0" w:color="auto"/>
              <w:left w:val="single" w:sz="4" w:space="0" w:color="auto"/>
              <w:bottom w:val="single" w:sz="4" w:space="0" w:color="auto"/>
              <w:right w:val="single" w:sz="4" w:space="0" w:color="auto"/>
            </w:tcBorders>
          </w:tcPr>
          <w:p w14:paraId="4AA09483" w14:textId="77777777" w:rsidR="002E7BBB" w:rsidRPr="00A5516C" w:rsidRDefault="002E7BBB" w:rsidP="00440E02"/>
        </w:tc>
      </w:tr>
      <w:tr w:rsidR="002E7BBB" w:rsidRPr="00A5516C" w14:paraId="54CC437A" w14:textId="77777777" w:rsidTr="00440E02">
        <w:trPr>
          <w:trHeight w:val="576"/>
        </w:trPr>
        <w:tc>
          <w:tcPr>
            <w:tcW w:w="4255" w:type="dxa"/>
            <w:tcBorders>
              <w:top w:val="single" w:sz="4" w:space="0" w:color="auto"/>
              <w:left w:val="single" w:sz="4" w:space="0" w:color="auto"/>
              <w:bottom w:val="single" w:sz="4" w:space="0" w:color="auto"/>
              <w:right w:val="single" w:sz="4" w:space="0" w:color="auto"/>
            </w:tcBorders>
            <w:vAlign w:val="center"/>
          </w:tcPr>
          <w:p w14:paraId="593973FE" w14:textId="4F4B2BF0" w:rsidR="002E7BBB" w:rsidRPr="00A5516C" w:rsidRDefault="002E7BBB" w:rsidP="00440E02">
            <w:pPr>
              <w:rPr>
                <w:b/>
              </w:rPr>
            </w:pPr>
            <w:r w:rsidRPr="00A5516C">
              <w:rPr>
                <w:b/>
              </w:rPr>
              <w:t>List all areas</w:t>
            </w:r>
            <w:r w:rsidR="00D1616F">
              <w:rPr>
                <w:b/>
              </w:rPr>
              <w:t xml:space="preserve"> </w:t>
            </w:r>
            <w:r w:rsidRPr="00A5516C">
              <w:rPr>
                <w:b/>
              </w:rPr>
              <w:t>of certification/endorsement that appear on the certification:</w:t>
            </w:r>
          </w:p>
        </w:tc>
        <w:tc>
          <w:tcPr>
            <w:tcW w:w="5195" w:type="dxa"/>
            <w:tcBorders>
              <w:top w:val="single" w:sz="4" w:space="0" w:color="auto"/>
              <w:left w:val="single" w:sz="4" w:space="0" w:color="auto"/>
              <w:bottom w:val="single" w:sz="4" w:space="0" w:color="auto"/>
              <w:right w:val="single" w:sz="4" w:space="0" w:color="auto"/>
            </w:tcBorders>
          </w:tcPr>
          <w:p w14:paraId="0C23CF16" w14:textId="77777777" w:rsidR="002E7BBB" w:rsidRPr="00A5516C" w:rsidRDefault="002E7BBB" w:rsidP="00440E02"/>
        </w:tc>
      </w:tr>
      <w:tr w:rsidR="002E7BBB" w:rsidRPr="00A5516C" w14:paraId="2B2B15F9" w14:textId="77777777" w:rsidTr="00440E02">
        <w:trPr>
          <w:trHeight w:val="576"/>
        </w:trPr>
        <w:tc>
          <w:tcPr>
            <w:tcW w:w="4255" w:type="dxa"/>
            <w:tcBorders>
              <w:top w:val="single" w:sz="4" w:space="0" w:color="auto"/>
              <w:left w:val="single" w:sz="4" w:space="0" w:color="auto"/>
              <w:bottom w:val="single" w:sz="4" w:space="0" w:color="auto"/>
              <w:right w:val="single" w:sz="4" w:space="0" w:color="auto"/>
            </w:tcBorders>
            <w:vAlign w:val="center"/>
          </w:tcPr>
          <w:p w14:paraId="3B4579E9" w14:textId="77777777" w:rsidR="002E7BBB" w:rsidRPr="00A5516C" w:rsidRDefault="002E7BBB" w:rsidP="00440E02">
            <w:pPr>
              <w:rPr>
                <w:b/>
              </w:rPr>
            </w:pPr>
            <w:r w:rsidRPr="00A5516C">
              <w:rPr>
                <w:b/>
              </w:rPr>
              <w:t>List any specific experience(s) or training(s) the teacher may have in this area of study:</w:t>
            </w:r>
          </w:p>
        </w:tc>
        <w:tc>
          <w:tcPr>
            <w:tcW w:w="5195" w:type="dxa"/>
            <w:tcBorders>
              <w:top w:val="single" w:sz="4" w:space="0" w:color="auto"/>
              <w:left w:val="single" w:sz="4" w:space="0" w:color="auto"/>
              <w:bottom w:val="single" w:sz="4" w:space="0" w:color="auto"/>
              <w:right w:val="single" w:sz="4" w:space="0" w:color="auto"/>
            </w:tcBorders>
          </w:tcPr>
          <w:p w14:paraId="7362AA45" w14:textId="77777777" w:rsidR="002E7BBB" w:rsidRPr="00A5516C" w:rsidRDefault="002E7BBB" w:rsidP="00440E02"/>
        </w:tc>
      </w:tr>
    </w:tbl>
    <w:p w14:paraId="722C4987" w14:textId="77777777" w:rsidR="003A4EDA" w:rsidRDefault="003A4EDA" w:rsidP="003A4EDA">
      <w:pPr>
        <w:rPr>
          <w:i/>
          <w:iCs/>
        </w:rPr>
      </w:pPr>
      <w:r w:rsidRPr="00A5516C">
        <w:rPr>
          <w:i/>
          <w:iCs/>
        </w:rPr>
        <w:t>*Use a separate sheet and answer each question if more than one person will be teaching the course.</w:t>
      </w:r>
    </w:p>
    <w:p w14:paraId="662C113D" w14:textId="77777777" w:rsidR="0016175E" w:rsidRDefault="0016175E" w:rsidP="003A4EDA"/>
    <w:p w14:paraId="280DAEA4" w14:textId="7BB69DE6" w:rsidR="003A4EDA" w:rsidRDefault="0016175E" w:rsidP="003A4EDA">
      <w:r w:rsidRPr="003F53C2">
        <w:rPr>
          <w:bCs/>
        </w:rPr>
        <w:t xml:space="preserve">All applicants must complete items 1–7. </w:t>
      </w:r>
    </w:p>
    <w:tbl>
      <w:tblPr>
        <w:tblStyle w:val="TableGrid"/>
        <w:tblW w:w="9450" w:type="dxa"/>
        <w:tblInd w:w="-90" w:type="dxa"/>
        <w:tblLayout w:type="fixed"/>
        <w:tblCellMar>
          <w:left w:w="115" w:type="dxa"/>
          <w:right w:w="115" w:type="dxa"/>
        </w:tblCellMar>
        <w:tblLook w:val="04A0" w:firstRow="1" w:lastRow="0" w:firstColumn="1" w:lastColumn="0" w:noHBand="0" w:noVBand="1"/>
        <w:tblDescription w:val="SCDE Policy and procedures template establishes a format to name and describe an SCDE policy or procedure in detail. Two columns: section and description."/>
      </w:tblPr>
      <w:tblGrid>
        <w:gridCol w:w="9450"/>
      </w:tblGrid>
      <w:tr w:rsidR="003A4EDA" w:rsidRPr="00A5516C" w14:paraId="3080A6A5" w14:textId="77777777" w:rsidTr="00440E02">
        <w:trPr>
          <w:trHeight w:val="576"/>
        </w:trPr>
        <w:tc>
          <w:tcPr>
            <w:tcW w:w="9450" w:type="dxa"/>
          </w:tcPr>
          <w:p w14:paraId="3D82952E" w14:textId="77777777" w:rsidR="003A4EDA" w:rsidRPr="00A5516C" w:rsidRDefault="003A4EDA" w:rsidP="003A4EDA">
            <w:pPr>
              <w:numPr>
                <w:ilvl w:val="0"/>
                <w:numId w:val="36"/>
              </w:numPr>
            </w:pPr>
            <w:r w:rsidRPr="00A5516C">
              <w:t>Provide a brief description of the proposed course.</w:t>
            </w:r>
          </w:p>
          <w:p w14:paraId="55A1E76B" w14:textId="77777777" w:rsidR="003A4EDA" w:rsidRPr="00A5516C" w:rsidRDefault="003A4EDA" w:rsidP="00440E02"/>
          <w:p w14:paraId="3F37C851" w14:textId="77777777" w:rsidR="003A4EDA" w:rsidRPr="00A5516C" w:rsidRDefault="003A4EDA" w:rsidP="00440E02"/>
          <w:p w14:paraId="5A0C9A19" w14:textId="77777777" w:rsidR="003A4EDA" w:rsidRPr="00A5516C" w:rsidRDefault="003A4EDA" w:rsidP="00440E02"/>
        </w:tc>
      </w:tr>
      <w:tr w:rsidR="003A4EDA" w:rsidRPr="00A5516C" w14:paraId="7921F40B" w14:textId="77777777" w:rsidTr="00440E02">
        <w:trPr>
          <w:trHeight w:val="576"/>
        </w:trPr>
        <w:tc>
          <w:tcPr>
            <w:tcW w:w="9450" w:type="dxa"/>
          </w:tcPr>
          <w:p w14:paraId="5285E18E" w14:textId="77777777" w:rsidR="003A4EDA" w:rsidRPr="00A5516C" w:rsidRDefault="003A4EDA" w:rsidP="003A4EDA">
            <w:pPr>
              <w:numPr>
                <w:ilvl w:val="0"/>
                <w:numId w:val="36"/>
              </w:numPr>
            </w:pPr>
            <w:r w:rsidRPr="00A5516C">
              <w:t>Explain how the needs assessment conducted at the local level substantiates the need for the proposed course.</w:t>
            </w:r>
          </w:p>
          <w:p w14:paraId="752AE7B7" w14:textId="77777777" w:rsidR="003A4EDA" w:rsidRPr="00A5516C" w:rsidRDefault="003A4EDA" w:rsidP="00440E02"/>
          <w:p w14:paraId="0A083D3D" w14:textId="77777777" w:rsidR="003A4EDA" w:rsidRPr="00A5516C" w:rsidRDefault="003A4EDA" w:rsidP="00440E02"/>
        </w:tc>
      </w:tr>
      <w:tr w:rsidR="003A4EDA" w:rsidRPr="00A5516C" w14:paraId="4F94F808" w14:textId="77777777" w:rsidTr="00440E02">
        <w:tblPrEx>
          <w:tblCellMar>
            <w:left w:w="108" w:type="dxa"/>
            <w:right w:w="108" w:type="dxa"/>
          </w:tblCellMar>
        </w:tblPrEx>
        <w:trPr>
          <w:trHeight w:val="576"/>
        </w:trPr>
        <w:tc>
          <w:tcPr>
            <w:tcW w:w="9450" w:type="dxa"/>
          </w:tcPr>
          <w:p w14:paraId="269C549E" w14:textId="77777777" w:rsidR="003A4EDA" w:rsidRPr="00A5516C" w:rsidRDefault="003A4EDA" w:rsidP="003A4EDA">
            <w:pPr>
              <w:numPr>
                <w:ilvl w:val="0"/>
                <w:numId w:val="36"/>
              </w:numPr>
            </w:pPr>
            <w:r w:rsidRPr="00A5516C">
              <w:t>List the criteria for selecting students for the course, including prerequisite courses.</w:t>
            </w:r>
          </w:p>
          <w:p w14:paraId="5666E65F" w14:textId="77777777" w:rsidR="003A4EDA" w:rsidRPr="00A5516C" w:rsidRDefault="003A4EDA" w:rsidP="00440E02"/>
          <w:p w14:paraId="44A0B476" w14:textId="77777777" w:rsidR="003A4EDA" w:rsidRPr="00A5516C" w:rsidRDefault="003A4EDA" w:rsidP="00440E02"/>
          <w:p w14:paraId="6437E68F" w14:textId="77777777" w:rsidR="003A4EDA" w:rsidRPr="00A5516C" w:rsidRDefault="003A4EDA" w:rsidP="00440E02"/>
        </w:tc>
      </w:tr>
      <w:tr w:rsidR="003A4EDA" w:rsidRPr="00A5516C" w14:paraId="2EFFC043" w14:textId="77777777" w:rsidTr="00440E02">
        <w:tblPrEx>
          <w:tblCellMar>
            <w:left w:w="108" w:type="dxa"/>
            <w:right w:w="108" w:type="dxa"/>
          </w:tblCellMar>
        </w:tblPrEx>
        <w:trPr>
          <w:trHeight w:val="576"/>
        </w:trPr>
        <w:tc>
          <w:tcPr>
            <w:tcW w:w="9450" w:type="dxa"/>
          </w:tcPr>
          <w:p w14:paraId="20FC1CF4" w14:textId="77777777" w:rsidR="003A4EDA" w:rsidRPr="00A5516C" w:rsidRDefault="003A4EDA" w:rsidP="003A4EDA">
            <w:pPr>
              <w:numPr>
                <w:ilvl w:val="0"/>
                <w:numId w:val="36"/>
              </w:numPr>
            </w:pPr>
            <w:r w:rsidRPr="00A5516C">
              <w:t>List the proposed teaching methodologies to be used in the course.</w:t>
            </w:r>
          </w:p>
          <w:p w14:paraId="02EF9283" w14:textId="77777777" w:rsidR="003A4EDA" w:rsidRPr="00A5516C" w:rsidRDefault="003A4EDA" w:rsidP="00440E02"/>
          <w:p w14:paraId="3BD46536" w14:textId="77777777" w:rsidR="003A4EDA" w:rsidRPr="00A5516C" w:rsidRDefault="003A4EDA" w:rsidP="00440E02"/>
          <w:p w14:paraId="5E3B963E" w14:textId="77777777" w:rsidR="003A4EDA" w:rsidRPr="00A5516C" w:rsidRDefault="003A4EDA" w:rsidP="00440E02"/>
        </w:tc>
      </w:tr>
      <w:tr w:rsidR="003A4EDA" w:rsidRPr="00A5516C" w14:paraId="6AD9D8C5" w14:textId="77777777" w:rsidTr="00440E02">
        <w:tblPrEx>
          <w:tblCellMar>
            <w:left w:w="108" w:type="dxa"/>
            <w:right w:w="108" w:type="dxa"/>
          </w:tblCellMar>
        </w:tblPrEx>
        <w:trPr>
          <w:trHeight w:val="576"/>
        </w:trPr>
        <w:tc>
          <w:tcPr>
            <w:tcW w:w="9450" w:type="dxa"/>
          </w:tcPr>
          <w:p w14:paraId="247F87DC" w14:textId="77777777" w:rsidR="003A4EDA" w:rsidRPr="00A5516C" w:rsidRDefault="003A4EDA" w:rsidP="003A4EDA">
            <w:pPr>
              <w:numPr>
                <w:ilvl w:val="0"/>
                <w:numId w:val="36"/>
              </w:numPr>
            </w:pPr>
            <w:r w:rsidRPr="00A5516C">
              <w:t>Attach a course syllabus or scope and sequence for this proposed course.</w:t>
            </w:r>
          </w:p>
          <w:p w14:paraId="4B8BBB44" w14:textId="77777777" w:rsidR="003A4EDA" w:rsidRPr="00A5516C" w:rsidRDefault="003A4EDA" w:rsidP="00440E02"/>
          <w:p w14:paraId="4A9C1052" w14:textId="77777777" w:rsidR="003A4EDA" w:rsidRPr="00A5516C" w:rsidRDefault="003A4EDA" w:rsidP="00440E02"/>
          <w:p w14:paraId="602AF3DA" w14:textId="77777777" w:rsidR="003A4EDA" w:rsidRPr="00A5516C" w:rsidRDefault="003A4EDA" w:rsidP="00440E02"/>
        </w:tc>
      </w:tr>
      <w:tr w:rsidR="003A4EDA" w:rsidRPr="00A5516C" w14:paraId="45DAE36E" w14:textId="77777777" w:rsidTr="00440E02">
        <w:tblPrEx>
          <w:tblCellMar>
            <w:left w:w="108" w:type="dxa"/>
            <w:right w:w="108" w:type="dxa"/>
          </w:tblCellMar>
        </w:tblPrEx>
        <w:trPr>
          <w:trHeight w:val="576"/>
        </w:trPr>
        <w:tc>
          <w:tcPr>
            <w:tcW w:w="9450" w:type="dxa"/>
          </w:tcPr>
          <w:p w14:paraId="425DF0F5" w14:textId="77777777" w:rsidR="003A4EDA" w:rsidRPr="00A5516C" w:rsidRDefault="003A4EDA" w:rsidP="003A4EDA">
            <w:pPr>
              <w:numPr>
                <w:ilvl w:val="0"/>
                <w:numId w:val="36"/>
              </w:numPr>
            </w:pPr>
            <w:r w:rsidRPr="00A5516C">
              <w:t>Identify the curriculum, textbooks, and materials that will be used in the course.</w:t>
            </w:r>
          </w:p>
          <w:p w14:paraId="28F1B65B" w14:textId="77777777" w:rsidR="003A4EDA" w:rsidRPr="00A5516C" w:rsidRDefault="003A4EDA" w:rsidP="00440E02"/>
          <w:p w14:paraId="5BED823F" w14:textId="77777777" w:rsidR="003A4EDA" w:rsidRPr="00A5516C" w:rsidRDefault="003A4EDA" w:rsidP="00440E02"/>
          <w:p w14:paraId="41AA85C6" w14:textId="77777777" w:rsidR="003A4EDA" w:rsidRPr="00A5516C" w:rsidRDefault="003A4EDA" w:rsidP="00440E02"/>
        </w:tc>
      </w:tr>
      <w:tr w:rsidR="003A4EDA" w:rsidRPr="00A5516C" w14:paraId="65A2745A" w14:textId="77777777" w:rsidTr="00440E02">
        <w:tblPrEx>
          <w:tblCellMar>
            <w:left w:w="108" w:type="dxa"/>
            <w:right w:w="108" w:type="dxa"/>
          </w:tblCellMar>
        </w:tblPrEx>
        <w:trPr>
          <w:trHeight w:val="576"/>
        </w:trPr>
        <w:tc>
          <w:tcPr>
            <w:tcW w:w="9450" w:type="dxa"/>
          </w:tcPr>
          <w:p w14:paraId="7953DF61" w14:textId="77777777" w:rsidR="003A4EDA" w:rsidRPr="00A5516C" w:rsidRDefault="003A4EDA" w:rsidP="003A4EDA">
            <w:pPr>
              <w:numPr>
                <w:ilvl w:val="0"/>
                <w:numId w:val="36"/>
              </w:numPr>
            </w:pPr>
            <w:r w:rsidRPr="00A5516C">
              <w:t>Demonstrate the alignment of the proposed course with SC Academic Standards using the attached chart at the end of this application.</w:t>
            </w:r>
          </w:p>
          <w:p w14:paraId="21AD8613" w14:textId="77777777" w:rsidR="003A4EDA" w:rsidRPr="00A5516C" w:rsidRDefault="003A4EDA" w:rsidP="00440E02"/>
          <w:p w14:paraId="18FD47DE" w14:textId="77777777" w:rsidR="003A4EDA" w:rsidRPr="00A5516C" w:rsidRDefault="003A4EDA" w:rsidP="00440E02"/>
          <w:p w14:paraId="47BAD5A2" w14:textId="77777777" w:rsidR="003A4EDA" w:rsidRPr="00A5516C" w:rsidRDefault="003A4EDA" w:rsidP="00440E02"/>
        </w:tc>
      </w:tr>
    </w:tbl>
    <w:p w14:paraId="21ED6D48" w14:textId="61FBF1C5" w:rsidR="00210E95" w:rsidRDefault="003A4EDA" w:rsidP="00233E24">
      <w:pPr>
        <w:pStyle w:val="Heading2"/>
      </w:pPr>
      <w:bookmarkStart w:id="2" w:name="_Toc219196544"/>
      <w:r>
        <w:lastRenderedPageBreak/>
        <w:t>Marching Band ONLY</w:t>
      </w:r>
      <w:bookmarkEnd w:id="2"/>
    </w:p>
    <w:p w14:paraId="3ABA25C0" w14:textId="12471CC5" w:rsidR="00BF09DD" w:rsidRPr="000E7E7A" w:rsidRDefault="00BF09DD" w:rsidP="00BF09DD">
      <w:pPr>
        <w:rPr>
          <w:bCs/>
        </w:rPr>
      </w:pPr>
      <w:r w:rsidRPr="000E7E7A">
        <w:rPr>
          <w:bCs/>
        </w:rPr>
        <w:t>If this application is for marching band to substitute for physical education per S.C. Code Ann. §59-29-80, also complete items 8-10.</w:t>
      </w:r>
    </w:p>
    <w:tbl>
      <w:tblPr>
        <w:tblStyle w:val="TableGrid"/>
        <w:tblW w:w="9450" w:type="dxa"/>
        <w:tblInd w:w="-90" w:type="dxa"/>
        <w:tblLayout w:type="fixed"/>
        <w:tblCellMar>
          <w:left w:w="115" w:type="dxa"/>
          <w:right w:w="115" w:type="dxa"/>
        </w:tblCellMar>
        <w:tblLook w:val="04A0" w:firstRow="1" w:lastRow="0" w:firstColumn="1" w:lastColumn="0" w:noHBand="0" w:noVBand="1"/>
        <w:tblDescription w:val="SCDE Policy and procedures template establishes a format to name and describe an SCDE policy or procedure in detail. Two columns: section and description."/>
      </w:tblPr>
      <w:tblGrid>
        <w:gridCol w:w="9450"/>
      </w:tblGrid>
      <w:tr w:rsidR="00585716" w:rsidRPr="00A5516C" w14:paraId="632045D1" w14:textId="77777777" w:rsidTr="00440E02">
        <w:trPr>
          <w:trHeight w:val="576"/>
        </w:trPr>
        <w:tc>
          <w:tcPr>
            <w:tcW w:w="9450" w:type="dxa"/>
          </w:tcPr>
          <w:p w14:paraId="58EF40E7" w14:textId="77777777" w:rsidR="00585716" w:rsidRPr="00A5516C" w:rsidRDefault="00585716" w:rsidP="00585716">
            <w:pPr>
              <w:numPr>
                <w:ilvl w:val="0"/>
                <w:numId w:val="36"/>
              </w:numPr>
            </w:pPr>
            <w:r w:rsidRPr="00A5516C">
              <w:t>Attach a copy of the PowerSchool master schedule for each school for which this application covers. If the master schedule is not currently available, please submit as soon as available, but not later than July 31, 202</w:t>
            </w:r>
            <w:r>
              <w:t>5</w:t>
            </w:r>
            <w:r w:rsidRPr="00A5516C">
              <w:t>. This Innovative Course Application is not complete without these documents.</w:t>
            </w:r>
          </w:p>
          <w:p w14:paraId="6D99C4F1" w14:textId="77777777" w:rsidR="00585716" w:rsidRPr="00A5516C" w:rsidRDefault="00585716" w:rsidP="00440E02"/>
          <w:p w14:paraId="3F254863" w14:textId="77777777" w:rsidR="00585716" w:rsidRPr="00A5516C" w:rsidRDefault="00585716" w:rsidP="00440E02"/>
          <w:p w14:paraId="1456DB1B" w14:textId="77777777" w:rsidR="00585716" w:rsidRPr="00A5516C" w:rsidRDefault="00585716" w:rsidP="00440E02"/>
        </w:tc>
      </w:tr>
      <w:tr w:rsidR="00585716" w:rsidRPr="00A5516C" w14:paraId="253C8229" w14:textId="77777777" w:rsidTr="00440E02">
        <w:trPr>
          <w:trHeight w:val="576"/>
        </w:trPr>
        <w:tc>
          <w:tcPr>
            <w:tcW w:w="9450" w:type="dxa"/>
          </w:tcPr>
          <w:p w14:paraId="682346CE" w14:textId="77777777" w:rsidR="00585716" w:rsidRPr="00A5516C" w:rsidRDefault="00585716" w:rsidP="00585716">
            <w:pPr>
              <w:numPr>
                <w:ilvl w:val="0"/>
                <w:numId w:val="36"/>
              </w:numPr>
            </w:pPr>
            <w:r w:rsidRPr="00A5516C">
              <w:t>a. Explain how students in the marching band course will receive all physical education standards.</w:t>
            </w:r>
          </w:p>
          <w:p w14:paraId="2C602B8C" w14:textId="77777777" w:rsidR="00585716" w:rsidRPr="00A5516C" w:rsidRDefault="00585716" w:rsidP="00440E02"/>
          <w:p w14:paraId="0073641E" w14:textId="77777777" w:rsidR="00585716" w:rsidRPr="00A5516C" w:rsidRDefault="00585716" w:rsidP="00440E02"/>
          <w:p w14:paraId="65D48699" w14:textId="77777777" w:rsidR="00585716" w:rsidRPr="00A5516C" w:rsidRDefault="00585716" w:rsidP="00440E02"/>
        </w:tc>
      </w:tr>
      <w:tr w:rsidR="00585716" w:rsidRPr="00A5516C" w14:paraId="02011F8B" w14:textId="77777777" w:rsidTr="00440E02">
        <w:trPr>
          <w:trHeight w:val="576"/>
        </w:trPr>
        <w:tc>
          <w:tcPr>
            <w:tcW w:w="9450" w:type="dxa"/>
          </w:tcPr>
          <w:p w14:paraId="1D5A3763" w14:textId="77777777" w:rsidR="00585716" w:rsidRPr="00A5516C" w:rsidRDefault="00585716" w:rsidP="00440E02">
            <w:r w:rsidRPr="00A5516C">
              <w:t>b. Explain how students in the marching band course will receive comprehensive health education instruction.</w:t>
            </w:r>
          </w:p>
          <w:p w14:paraId="290B984C" w14:textId="77777777" w:rsidR="00585716" w:rsidRPr="00A5516C" w:rsidRDefault="00585716" w:rsidP="00440E02"/>
          <w:p w14:paraId="3CDE7274" w14:textId="77777777" w:rsidR="00585716" w:rsidRPr="00A5516C" w:rsidRDefault="00585716" w:rsidP="00440E02"/>
          <w:p w14:paraId="3CD9939F" w14:textId="77777777" w:rsidR="00585716" w:rsidRPr="00A5516C" w:rsidRDefault="00585716" w:rsidP="00440E02"/>
        </w:tc>
      </w:tr>
      <w:tr w:rsidR="00585716" w:rsidRPr="00A5516C" w14:paraId="1EC2825F" w14:textId="77777777" w:rsidTr="00440E02">
        <w:trPr>
          <w:trHeight w:val="576"/>
        </w:trPr>
        <w:tc>
          <w:tcPr>
            <w:tcW w:w="9450" w:type="dxa"/>
          </w:tcPr>
          <w:p w14:paraId="0023D6BD" w14:textId="77777777" w:rsidR="00585716" w:rsidRPr="00A5516C" w:rsidRDefault="00585716" w:rsidP="00585716">
            <w:pPr>
              <w:numPr>
                <w:ilvl w:val="0"/>
                <w:numId w:val="36"/>
              </w:numPr>
            </w:pPr>
            <w:r w:rsidRPr="00A5516C">
              <w:t>Provide times and/or bell periods when marching band is offered. Use a separate explanation if more than one school is included in this application.</w:t>
            </w:r>
          </w:p>
          <w:p w14:paraId="79F1CFD3" w14:textId="77777777" w:rsidR="00585716" w:rsidRPr="00A5516C" w:rsidRDefault="00585716" w:rsidP="00440E02"/>
          <w:p w14:paraId="4CBEC735" w14:textId="77777777" w:rsidR="00585716" w:rsidRPr="00A5516C" w:rsidRDefault="00585716" w:rsidP="00440E02"/>
          <w:p w14:paraId="4DED2C1F" w14:textId="77777777" w:rsidR="00585716" w:rsidRPr="00A5516C" w:rsidRDefault="00585716" w:rsidP="00440E02"/>
        </w:tc>
      </w:tr>
    </w:tbl>
    <w:p w14:paraId="1766AC5E" w14:textId="55344812" w:rsidR="009505BC" w:rsidRDefault="009505BC" w:rsidP="00585716"/>
    <w:p w14:paraId="51BDC10A" w14:textId="77777777" w:rsidR="009505BC" w:rsidRDefault="009505BC">
      <w:r>
        <w:br w:type="page"/>
      </w:r>
    </w:p>
    <w:p w14:paraId="58831C5F" w14:textId="77777777" w:rsidR="00EE4694" w:rsidRDefault="00EE4694" w:rsidP="00233E24">
      <w:pPr>
        <w:pStyle w:val="Heading1"/>
        <w:sectPr w:rsidR="00EE4694" w:rsidSect="00464347">
          <w:pgSz w:w="12240" w:h="15840"/>
          <w:pgMar w:top="1440" w:right="1440" w:bottom="1440" w:left="1440" w:header="720" w:footer="720" w:gutter="0"/>
          <w:pgNumType w:start="1"/>
          <w:cols w:space="720"/>
          <w:docGrid w:linePitch="360"/>
        </w:sectPr>
      </w:pPr>
    </w:p>
    <w:p w14:paraId="1FF79D84" w14:textId="092310D3" w:rsidR="008D32BF" w:rsidRDefault="00B3796B" w:rsidP="00233E24">
      <w:pPr>
        <w:pStyle w:val="Heading1"/>
      </w:pPr>
      <w:bookmarkStart w:id="3" w:name="_Toc219196545"/>
      <w:r>
        <w:lastRenderedPageBreak/>
        <w:t>Standards Alignment</w:t>
      </w:r>
      <w:bookmarkEnd w:id="3"/>
    </w:p>
    <w:p w14:paraId="6EEB9600" w14:textId="77777777" w:rsidR="00EE4694" w:rsidRPr="00916601" w:rsidRDefault="00EE4694" w:rsidP="00EE4694">
      <w:r w:rsidRPr="00916601">
        <w:t>Provide evidence via the correlation table below that the locally designed subject area course for high school credit is aligned with state academic standards. This page must be completed.</w:t>
      </w:r>
    </w:p>
    <w:p w14:paraId="5EE681CC" w14:textId="77777777" w:rsidR="00EE4694" w:rsidRDefault="00EE4694" w:rsidP="00EE4694"/>
    <w:tbl>
      <w:tblPr>
        <w:tblStyle w:val="TableGrid"/>
        <w:tblW w:w="13404" w:type="dxa"/>
        <w:tblInd w:w="1" w:type="dxa"/>
        <w:tblLook w:val="04A0" w:firstRow="1" w:lastRow="0" w:firstColumn="1" w:lastColumn="0" w:noHBand="0" w:noVBand="1"/>
        <w:tblCaption w:val="Unit Title, Innovation Course Standard, SC Academic Standard, and Notes"/>
        <w:tblDescription w:val="Evidence the the locally designed subject area couse(s) for high school credit is aligned with state academic standards."/>
      </w:tblPr>
      <w:tblGrid>
        <w:gridCol w:w="2334"/>
        <w:gridCol w:w="2880"/>
        <w:gridCol w:w="3690"/>
        <w:gridCol w:w="4500"/>
      </w:tblGrid>
      <w:tr w:rsidR="00EE4694" w:rsidRPr="002D302A" w14:paraId="3FCFC023" w14:textId="77777777" w:rsidTr="00440E02">
        <w:trPr>
          <w:trHeight w:val="720"/>
          <w:tblHeader/>
        </w:trPr>
        <w:tc>
          <w:tcPr>
            <w:tcW w:w="2334" w:type="dxa"/>
          </w:tcPr>
          <w:p w14:paraId="4C0E5C6E" w14:textId="77777777" w:rsidR="00EE4694" w:rsidRPr="002D302A" w:rsidRDefault="00EE4694" w:rsidP="00440E02">
            <w:pPr>
              <w:rPr>
                <w:b/>
              </w:rPr>
            </w:pPr>
            <w:r w:rsidRPr="002D302A">
              <w:rPr>
                <w:b/>
              </w:rPr>
              <w:t>Unit Title</w:t>
            </w:r>
          </w:p>
        </w:tc>
        <w:tc>
          <w:tcPr>
            <w:tcW w:w="2880" w:type="dxa"/>
          </w:tcPr>
          <w:p w14:paraId="5DFCC253" w14:textId="77777777" w:rsidR="00EE4694" w:rsidRPr="002D302A" w:rsidRDefault="00EE4694" w:rsidP="00440E02">
            <w:pPr>
              <w:rPr>
                <w:b/>
              </w:rPr>
            </w:pPr>
            <w:r w:rsidRPr="002D302A">
              <w:rPr>
                <w:b/>
              </w:rPr>
              <w:t xml:space="preserve">Innovative Course Standard </w:t>
            </w:r>
          </w:p>
          <w:p w14:paraId="44B7C63D" w14:textId="77777777" w:rsidR="00EE4694" w:rsidRPr="002D302A" w:rsidRDefault="00EE4694" w:rsidP="00440E02">
            <w:pPr>
              <w:rPr>
                <w:b/>
              </w:rPr>
            </w:pPr>
          </w:p>
        </w:tc>
        <w:tc>
          <w:tcPr>
            <w:tcW w:w="3690" w:type="dxa"/>
          </w:tcPr>
          <w:p w14:paraId="593CF510" w14:textId="77777777" w:rsidR="00EE4694" w:rsidRPr="002D302A" w:rsidRDefault="00EE4694" w:rsidP="00440E02">
            <w:pPr>
              <w:rPr>
                <w:b/>
              </w:rPr>
            </w:pPr>
            <w:r w:rsidRPr="002D302A">
              <w:rPr>
                <w:b/>
              </w:rPr>
              <w:t>South Carolina Academic Standard</w:t>
            </w:r>
          </w:p>
          <w:p w14:paraId="12925E07" w14:textId="77777777" w:rsidR="00EE4694" w:rsidRPr="002D302A" w:rsidRDefault="00EE4694" w:rsidP="00440E02">
            <w:pPr>
              <w:rPr>
                <w:b/>
              </w:rPr>
            </w:pPr>
            <w:r w:rsidRPr="002D302A">
              <w:rPr>
                <w:i/>
                <w:vertAlign w:val="subscript"/>
              </w:rPr>
              <w:t>(</w:t>
            </w:r>
            <w:hyperlink r:id="rId17" w:history="1">
              <w:r w:rsidRPr="00841D32">
                <w:rPr>
                  <w:rStyle w:val="Hyperlink"/>
                  <w:i/>
                  <w:vertAlign w:val="subscript"/>
                </w:rPr>
                <w:t xml:space="preserve">South Carolina </w:t>
              </w:r>
              <w:r w:rsidRPr="00841D32">
                <w:rPr>
                  <w:rStyle w:val="Hyperlink"/>
                  <w:i/>
                  <w:iCs/>
                  <w:vertAlign w:val="subscript"/>
                </w:rPr>
                <w:t>Academic Standards</w:t>
              </w:r>
            </w:hyperlink>
            <w:r>
              <w:rPr>
                <w:i/>
                <w:vertAlign w:val="subscript"/>
              </w:rPr>
              <w:t>)</w:t>
            </w:r>
          </w:p>
        </w:tc>
        <w:tc>
          <w:tcPr>
            <w:tcW w:w="4500" w:type="dxa"/>
          </w:tcPr>
          <w:p w14:paraId="142DE5A6" w14:textId="77777777" w:rsidR="00EE4694" w:rsidRPr="002D302A" w:rsidRDefault="00EE4694" w:rsidP="00440E02">
            <w:pPr>
              <w:rPr>
                <w:b/>
              </w:rPr>
            </w:pPr>
            <w:r w:rsidRPr="002D302A">
              <w:rPr>
                <w:b/>
              </w:rPr>
              <w:t>Additional Notes (optional)</w:t>
            </w:r>
          </w:p>
        </w:tc>
      </w:tr>
      <w:tr w:rsidR="00EE4694" w:rsidRPr="002D302A" w14:paraId="0463CDF7" w14:textId="77777777" w:rsidTr="00440E02">
        <w:trPr>
          <w:trHeight w:val="275"/>
        </w:trPr>
        <w:tc>
          <w:tcPr>
            <w:tcW w:w="2334" w:type="dxa"/>
          </w:tcPr>
          <w:p w14:paraId="200AC659" w14:textId="77777777" w:rsidR="00EE4694" w:rsidRPr="002D302A" w:rsidRDefault="00EE4694" w:rsidP="00440E02"/>
        </w:tc>
        <w:tc>
          <w:tcPr>
            <w:tcW w:w="2880" w:type="dxa"/>
          </w:tcPr>
          <w:p w14:paraId="586810AF" w14:textId="77777777" w:rsidR="00EE4694" w:rsidRPr="002D302A" w:rsidRDefault="00EE4694" w:rsidP="00440E02"/>
        </w:tc>
        <w:tc>
          <w:tcPr>
            <w:tcW w:w="3690" w:type="dxa"/>
          </w:tcPr>
          <w:p w14:paraId="2B54E6F0" w14:textId="77777777" w:rsidR="00EE4694" w:rsidRPr="002D302A" w:rsidRDefault="00EE4694" w:rsidP="00440E02"/>
        </w:tc>
        <w:tc>
          <w:tcPr>
            <w:tcW w:w="4500" w:type="dxa"/>
          </w:tcPr>
          <w:p w14:paraId="732C4519" w14:textId="77777777" w:rsidR="00EE4694" w:rsidRPr="002D302A" w:rsidRDefault="00EE4694" w:rsidP="00440E02"/>
        </w:tc>
      </w:tr>
      <w:tr w:rsidR="00EE4694" w:rsidRPr="002D302A" w14:paraId="10F82A5C" w14:textId="77777777" w:rsidTr="00440E02">
        <w:trPr>
          <w:trHeight w:val="260"/>
        </w:trPr>
        <w:tc>
          <w:tcPr>
            <w:tcW w:w="2334" w:type="dxa"/>
          </w:tcPr>
          <w:p w14:paraId="03E13634" w14:textId="77777777" w:rsidR="00EE4694" w:rsidRPr="002D302A" w:rsidRDefault="00EE4694" w:rsidP="00440E02"/>
        </w:tc>
        <w:tc>
          <w:tcPr>
            <w:tcW w:w="2880" w:type="dxa"/>
          </w:tcPr>
          <w:p w14:paraId="71E92894" w14:textId="77777777" w:rsidR="00EE4694" w:rsidRPr="002D302A" w:rsidRDefault="00EE4694" w:rsidP="00440E02"/>
        </w:tc>
        <w:tc>
          <w:tcPr>
            <w:tcW w:w="3690" w:type="dxa"/>
          </w:tcPr>
          <w:p w14:paraId="18C69EBE" w14:textId="77777777" w:rsidR="00EE4694" w:rsidRPr="002D302A" w:rsidRDefault="00EE4694" w:rsidP="00440E02"/>
        </w:tc>
        <w:tc>
          <w:tcPr>
            <w:tcW w:w="4500" w:type="dxa"/>
          </w:tcPr>
          <w:p w14:paraId="16C4A4EF" w14:textId="77777777" w:rsidR="00EE4694" w:rsidRPr="002D302A" w:rsidRDefault="00EE4694" w:rsidP="00440E02"/>
        </w:tc>
      </w:tr>
      <w:tr w:rsidR="00EE4694" w:rsidRPr="002D302A" w14:paraId="7E7DFCBD" w14:textId="77777777" w:rsidTr="00440E02">
        <w:trPr>
          <w:trHeight w:val="275"/>
        </w:trPr>
        <w:tc>
          <w:tcPr>
            <w:tcW w:w="2334" w:type="dxa"/>
          </w:tcPr>
          <w:p w14:paraId="1B7DD47B" w14:textId="77777777" w:rsidR="00EE4694" w:rsidRPr="002D302A" w:rsidRDefault="00EE4694" w:rsidP="00440E02"/>
        </w:tc>
        <w:tc>
          <w:tcPr>
            <w:tcW w:w="2880" w:type="dxa"/>
          </w:tcPr>
          <w:p w14:paraId="454D29FB" w14:textId="77777777" w:rsidR="00EE4694" w:rsidRPr="002D302A" w:rsidRDefault="00EE4694" w:rsidP="00440E02"/>
        </w:tc>
        <w:tc>
          <w:tcPr>
            <w:tcW w:w="3690" w:type="dxa"/>
          </w:tcPr>
          <w:p w14:paraId="3C505DF9" w14:textId="77777777" w:rsidR="00EE4694" w:rsidRPr="002D302A" w:rsidRDefault="00EE4694" w:rsidP="00440E02"/>
        </w:tc>
        <w:tc>
          <w:tcPr>
            <w:tcW w:w="4500" w:type="dxa"/>
          </w:tcPr>
          <w:p w14:paraId="7231E07C" w14:textId="77777777" w:rsidR="00EE4694" w:rsidRPr="002D302A" w:rsidRDefault="00EE4694" w:rsidP="00440E02"/>
        </w:tc>
      </w:tr>
      <w:tr w:rsidR="00EE4694" w:rsidRPr="002D302A" w14:paraId="3B780B36" w14:textId="77777777" w:rsidTr="00440E02">
        <w:trPr>
          <w:trHeight w:val="260"/>
        </w:trPr>
        <w:tc>
          <w:tcPr>
            <w:tcW w:w="2334" w:type="dxa"/>
          </w:tcPr>
          <w:p w14:paraId="4255DD10" w14:textId="77777777" w:rsidR="00EE4694" w:rsidRPr="002D302A" w:rsidRDefault="00EE4694" w:rsidP="00440E02"/>
        </w:tc>
        <w:tc>
          <w:tcPr>
            <w:tcW w:w="2880" w:type="dxa"/>
          </w:tcPr>
          <w:p w14:paraId="730E9922" w14:textId="77777777" w:rsidR="00EE4694" w:rsidRPr="002D302A" w:rsidRDefault="00EE4694" w:rsidP="00440E02"/>
        </w:tc>
        <w:tc>
          <w:tcPr>
            <w:tcW w:w="3690" w:type="dxa"/>
          </w:tcPr>
          <w:p w14:paraId="1215A3E4" w14:textId="77777777" w:rsidR="00EE4694" w:rsidRPr="002D302A" w:rsidRDefault="00EE4694" w:rsidP="00440E02"/>
        </w:tc>
        <w:tc>
          <w:tcPr>
            <w:tcW w:w="4500" w:type="dxa"/>
          </w:tcPr>
          <w:p w14:paraId="633D2317" w14:textId="77777777" w:rsidR="00EE4694" w:rsidRPr="002D302A" w:rsidRDefault="00EE4694" w:rsidP="00440E02"/>
        </w:tc>
      </w:tr>
      <w:tr w:rsidR="00EE4694" w:rsidRPr="002D302A" w14:paraId="2E899949" w14:textId="77777777" w:rsidTr="00440E02">
        <w:trPr>
          <w:trHeight w:val="275"/>
        </w:trPr>
        <w:tc>
          <w:tcPr>
            <w:tcW w:w="2334" w:type="dxa"/>
          </w:tcPr>
          <w:p w14:paraId="0752F900" w14:textId="77777777" w:rsidR="00EE4694" w:rsidRPr="002D302A" w:rsidRDefault="00EE4694" w:rsidP="00440E02"/>
        </w:tc>
        <w:tc>
          <w:tcPr>
            <w:tcW w:w="2880" w:type="dxa"/>
          </w:tcPr>
          <w:p w14:paraId="15273B6F" w14:textId="77777777" w:rsidR="00EE4694" w:rsidRPr="002D302A" w:rsidRDefault="00EE4694" w:rsidP="00440E02"/>
        </w:tc>
        <w:tc>
          <w:tcPr>
            <w:tcW w:w="3690" w:type="dxa"/>
          </w:tcPr>
          <w:p w14:paraId="1D1FE146" w14:textId="77777777" w:rsidR="00EE4694" w:rsidRPr="002D302A" w:rsidRDefault="00EE4694" w:rsidP="00440E02"/>
        </w:tc>
        <w:tc>
          <w:tcPr>
            <w:tcW w:w="4500" w:type="dxa"/>
          </w:tcPr>
          <w:p w14:paraId="6B120D00" w14:textId="77777777" w:rsidR="00EE4694" w:rsidRPr="002D302A" w:rsidRDefault="00EE4694" w:rsidP="00440E02"/>
        </w:tc>
      </w:tr>
      <w:tr w:rsidR="00EE4694" w:rsidRPr="002D302A" w14:paraId="38AC1B5F" w14:textId="77777777" w:rsidTr="00440E02">
        <w:trPr>
          <w:trHeight w:val="275"/>
        </w:trPr>
        <w:tc>
          <w:tcPr>
            <w:tcW w:w="2334" w:type="dxa"/>
          </w:tcPr>
          <w:p w14:paraId="6FCA48BA" w14:textId="77777777" w:rsidR="00EE4694" w:rsidRPr="002D302A" w:rsidRDefault="00EE4694" w:rsidP="00440E02"/>
        </w:tc>
        <w:tc>
          <w:tcPr>
            <w:tcW w:w="2880" w:type="dxa"/>
          </w:tcPr>
          <w:p w14:paraId="3E550527" w14:textId="77777777" w:rsidR="00EE4694" w:rsidRPr="002D302A" w:rsidRDefault="00EE4694" w:rsidP="00440E02"/>
        </w:tc>
        <w:tc>
          <w:tcPr>
            <w:tcW w:w="3690" w:type="dxa"/>
          </w:tcPr>
          <w:p w14:paraId="5EB36D20" w14:textId="77777777" w:rsidR="00EE4694" w:rsidRPr="002D302A" w:rsidRDefault="00EE4694" w:rsidP="00440E02"/>
        </w:tc>
        <w:tc>
          <w:tcPr>
            <w:tcW w:w="4500" w:type="dxa"/>
          </w:tcPr>
          <w:p w14:paraId="246E5B2A" w14:textId="77777777" w:rsidR="00EE4694" w:rsidRPr="002D302A" w:rsidRDefault="00EE4694" w:rsidP="00440E02"/>
        </w:tc>
      </w:tr>
      <w:tr w:rsidR="00EE4694" w:rsidRPr="002D302A" w14:paraId="39364D06" w14:textId="77777777" w:rsidTr="00440E02">
        <w:trPr>
          <w:trHeight w:val="260"/>
        </w:trPr>
        <w:tc>
          <w:tcPr>
            <w:tcW w:w="2334" w:type="dxa"/>
          </w:tcPr>
          <w:p w14:paraId="3DA2DF6F" w14:textId="77777777" w:rsidR="00EE4694" w:rsidRPr="002D302A" w:rsidRDefault="00EE4694" w:rsidP="00440E02"/>
        </w:tc>
        <w:tc>
          <w:tcPr>
            <w:tcW w:w="2880" w:type="dxa"/>
          </w:tcPr>
          <w:p w14:paraId="2C626996" w14:textId="77777777" w:rsidR="00EE4694" w:rsidRPr="002D302A" w:rsidRDefault="00EE4694" w:rsidP="00440E02"/>
        </w:tc>
        <w:tc>
          <w:tcPr>
            <w:tcW w:w="3690" w:type="dxa"/>
          </w:tcPr>
          <w:p w14:paraId="5679652D" w14:textId="77777777" w:rsidR="00EE4694" w:rsidRPr="002D302A" w:rsidRDefault="00EE4694" w:rsidP="00440E02"/>
        </w:tc>
        <w:tc>
          <w:tcPr>
            <w:tcW w:w="4500" w:type="dxa"/>
          </w:tcPr>
          <w:p w14:paraId="0A2B4658" w14:textId="77777777" w:rsidR="00EE4694" w:rsidRPr="002D302A" w:rsidRDefault="00EE4694" w:rsidP="00440E02"/>
        </w:tc>
      </w:tr>
      <w:tr w:rsidR="00EE4694" w:rsidRPr="002D302A" w14:paraId="32EF5BB8" w14:textId="77777777" w:rsidTr="00440E02">
        <w:trPr>
          <w:trHeight w:val="275"/>
        </w:trPr>
        <w:tc>
          <w:tcPr>
            <w:tcW w:w="2334" w:type="dxa"/>
          </w:tcPr>
          <w:p w14:paraId="7335BBB7" w14:textId="77777777" w:rsidR="00EE4694" w:rsidRPr="002D302A" w:rsidRDefault="00EE4694" w:rsidP="00440E02"/>
        </w:tc>
        <w:tc>
          <w:tcPr>
            <w:tcW w:w="2880" w:type="dxa"/>
          </w:tcPr>
          <w:p w14:paraId="6F6F41D4" w14:textId="77777777" w:rsidR="00EE4694" w:rsidRPr="002D302A" w:rsidRDefault="00EE4694" w:rsidP="00440E02"/>
        </w:tc>
        <w:tc>
          <w:tcPr>
            <w:tcW w:w="3690" w:type="dxa"/>
          </w:tcPr>
          <w:p w14:paraId="1A3D6704" w14:textId="77777777" w:rsidR="00EE4694" w:rsidRPr="002D302A" w:rsidRDefault="00EE4694" w:rsidP="00440E02"/>
        </w:tc>
        <w:tc>
          <w:tcPr>
            <w:tcW w:w="4500" w:type="dxa"/>
          </w:tcPr>
          <w:p w14:paraId="40A5C7D0" w14:textId="77777777" w:rsidR="00EE4694" w:rsidRPr="002D302A" w:rsidRDefault="00EE4694" w:rsidP="00440E02"/>
        </w:tc>
      </w:tr>
      <w:tr w:rsidR="00EE4694" w:rsidRPr="002D302A" w14:paraId="45487F3C" w14:textId="77777777" w:rsidTr="00440E02">
        <w:trPr>
          <w:trHeight w:val="260"/>
        </w:trPr>
        <w:tc>
          <w:tcPr>
            <w:tcW w:w="2334" w:type="dxa"/>
          </w:tcPr>
          <w:p w14:paraId="239E5D90" w14:textId="77777777" w:rsidR="00EE4694" w:rsidRPr="002D302A" w:rsidRDefault="00EE4694" w:rsidP="00440E02"/>
        </w:tc>
        <w:tc>
          <w:tcPr>
            <w:tcW w:w="2880" w:type="dxa"/>
          </w:tcPr>
          <w:p w14:paraId="0D782E3D" w14:textId="77777777" w:rsidR="00EE4694" w:rsidRPr="002D302A" w:rsidRDefault="00EE4694" w:rsidP="00440E02"/>
        </w:tc>
        <w:tc>
          <w:tcPr>
            <w:tcW w:w="3690" w:type="dxa"/>
          </w:tcPr>
          <w:p w14:paraId="5692943B" w14:textId="77777777" w:rsidR="00EE4694" w:rsidRPr="002D302A" w:rsidRDefault="00EE4694" w:rsidP="00440E02"/>
        </w:tc>
        <w:tc>
          <w:tcPr>
            <w:tcW w:w="4500" w:type="dxa"/>
          </w:tcPr>
          <w:p w14:paraId="504D6C81" w14:textId="77777777" w:rsidR="00EE4694" w:rsidRPr="002D302A" w:rsidRDefault="00EE4694" w:rsidP="00440E02"/>
        </w:tc>
      </w:tr>
      <w:tr w:rsidR="00EE4694" w:rsidRPr="002D302A" w14:paraId="678E8A02" w14:textId="77777777" w:rsidTr="00440E02">
        <w:trPr>
          <w:trHeight w:val="275"/>
        </w:trPr>
        <w:tc>
          <w:tcPr>
            <w:tcW w:w="2334" w:type="dxa"/>
          </w:tcPr>
          <w:p w14:paraId="0945E9A1" w14:textId="77777777" w:rsidR="00EE4694" w:rsidRPr="002D302A" w:rsidRDefault="00EE4694" w:rsidP="00440E02"/>
        </w:tc>
        <w:tc>
          <w:tcPr>
            <w:tcW w:w="2880" w:type="dxa"/>
          </w:tcPr>
          <w:p w14:paraId="5A208E3E" w14:textId="77777777" w:rsidR="00EE4694" w:rsidRPr="002D302A" w:rsidRDefault="00EE4694" w:rsidP="00440E02"/>
        </w:tc>
        <w:tc>
          <w:tcPr>
            <w:tcW w:w="3690" w:type="dxa"/>
          </w:tcPr>
          <w:p w14:paraId="2DFDC8AD" w14:textId="77777777" w:rsidR="00EE4694" w:rsidRPr="002D302A" w:rsidRDefault="00EE4694" w:rsidP="00440E02"/>
        </w:tc>
        <w:tc>
          <w:tcPr>
            <w:tcW w:w="4500" w:type="dxa"/>
          </w:tcPr>
          <w:p w14:paraId="7C085AC1" w14:textId="77777777" w:rsidR="00EE4694" w:rsidRPr="002D302A" w:rsidRDefault="00EE4694" w:rsidP="00440E02"/>
        </w:tc>
      </w:tr>
      <w:tr w:rsidR="00EE4694" w:rsidRPr="002D302A" w14:paraId="00752E5A" w14:textId="77777777" w:rsidTr="00440E02">
        <w:trPr>
          <w:trHeight w:val="260"/>
        </w:trPr>
        <w:tc>
          <w:tcPr>
            <w:tcW w:w="2334" w:type="dxa"/>
          </w:tcPr>
          <w:p w14:paraId="62515E25" w14:textId="77777777" w:rsidR="00EE4694" w:rsidRPr="002D302A" w:rsidRDefault="00EE4694" w:rsidP="00440E02"/>
        </w:tc>
        <w:tc>
          <w:tcPr>
            <w:tcW w:w="2880" w:type="dxa"/>
          </w:tcPr>
          <w:p w14:paraId="66958F1A" w14:textId="77777777" w:rsidR="00EE4694" w:rsidRPr="002D302A" w:rsidRDefault="00EE4694" w:rsidP="00440E02"/>
        </w:tc>
        <w:tc>
          <w:tcPr>
            <w:tcW w:w="3690" w:type="dxa"/>
          </w:tcPr>
          <w:p w14:paraId="129FB43C" w14:textId="77777777" w:rsidR="00EE4694" w:rsidRPr="002D302A" w:rsidRDefault="00EE4694" w:rsidP="00440E02"/>
        </w:tc>
        <w:tc>
          <w:tcPr>
            <w:tcW w:w="4500" w:type="dxa"/>
          </w:tcPr>
          <w:p w14:paraId="13D228D5" w14:textId="77777777" w:rsidR="00EE4694" w:rsidRPr="002D302A" w:rsidRDefault="00EE4694" w:rsidP="00440E02"/>
        </w:tc>
      </w:tr>
      <w:tr w:rsidR="00EE4694" w:rsidRPr="002D302A" w14:paraId="3D5E62B9" w14:textId="77777777" w:rsidTr="00440E02">
        <w:trPr>
          <w:trHeight w:val="275"/>
        </w:trPr>
        <w:tc>
          <w:tcPr>
            <w:tcW w:w="2334" w:type="dxa"/>
          </w:tcPr>
          <w:p w14:paraId="2A7FE44D" w14:textId="77777777" w:rsidR="00EE4694" w:rsidRPr="002D302A" w:rsidRDefault="00EE4694" w:rsidP="00440E02"/>
        </w:tc>
        <w:tc>
          <w:tcPr>
            <w:tcW w:w="2880" w:type="dxa"/>
          </w:tcPr>
          <w:p w14:paraId="07661AE5" w14:textId="77777777" w:rsidR="00EE4694" w:rsidRPr="002D302A" w:rsidRDefault="00EE4694" w:rsidP="00440E02"/>
        </w:tc>
        <w:tc>
          <w:tcPr>
            <w:tcW w:w="3690" w:type="dxa"/>
          </w:tcPr>
          <w:p w14:paraId="732275A7" w14:textId="77777777" w:rsidR="00EE4694" w:rsidRPr="002D302A" w:rsidRDefault="00EE4694" w:rsidP="00440E02"/>
        </w:tc>
        <w:tc>
          <w:tcPr>
            <w:tcW w:w="4500" w:type="dxa"/>
          </w:tcPr>
          <w:p w14:paraId="0C08818B" w14:textId="77777777" w:rsidR="00EE4694" w:rsidRPr="002D302A" w:rsidRDefault="00EE4694" w:rsidP="00440E02"/>
        </w:tc>
      </w:tr>
      <w:tr w:rsidR="00EE4694" w:rsidRPr="002D302A" w14:paraId="5E2E3412" w14:textId="77777777" w:rsidTr="00440E02">
        <w:trPr>
          <w:trHeight w:val="275"/>
        </w:trPr>
        <w:tc>
          <w:tcPr>
            <w:tcW w:w="2334" w:type="dxa"/>
          </w:tcPr>
          <w:p w14:paraId="68FE3A02" w14:textId="77777777" w:rsidR="00EE4694" w:rsidRPr="002D302A" w:rsidRDefault="00EE4694" w:rsidP="00440E02"/>
        </w:tc>
        <w:tc>
          <w:tcPr>
            <w:tcW w:w="2880" w:type="dxa"/>
          </w:tcPr>
          <w:p w14:paraId="7C0440A8" w14:textId="77777777" w:rsidR="00EE4694" w:rsidRPr="002D302A" w:rsidRDefault="00EE4694" w:rsidP="00440E02"/>
        </w:tc>
        <w:tc>
          <w:tcPr>
            <w:tcW w:w="3690" w:type="dxa"/>
          </w:tcPr>
          <w:p w14:paraId="4A315661" w14:textId="77777777" w:rsidR="00EE4694" w:rsidRPr="002D302A" w:rsidRDefault="00EE4694" w:rsidP="00440E02"/>
        </w:tc>
        <w:tc>
          <w:tcPr>
            <w:tcW w:w="4500" w:type="dxa"/>
          </w:tcPr>
          <w:p w14:paraId="61CBB010" w14:textId="77777777" w:rsidR="00EE4694" w:rsidRPr="002D302A" w:rsidRDefault="00EE4694" w:rsidP="00440E02"/>
        </w:tc>
      </w:tr>
      <w:tr w:rsidR="00EE4694" w:rsidRPr="002D302A" w14:paraId="73302216" w14:textId="77777777" w:rsidTr="00440E02">
        <w:trPr>
          <w:trHeight w:val="260"/>
        </w:trPr>
        <w:tc>
          <w:tcPr>
            <w:tcW w:w="2334" w:type="dxa"/>
          </w:tcPr>
          <w:p w14:paraId="2D9083B6" w14:textId="77777777" w:rsidR="00EE4694" w:rsidRPr="002D302A" w:rsidRDefault="00EE4694" w:rsidP="00440E02"/>
        </w:tc>
        <w:tc>
          <w:tcPr>
            <w:tcW w:w="2880" w:type="dxa"/>
          </w:tcPr>
          <w:p w14:paraId="1C19A98C" w14:textId="77777777" w:rsidR="00EE4694" w:rsidRPr="002D302A" w:rsidRDefault="00EE4694" w:rsidP="00440E02"/>
        </w:tc>
        <w:tc>
          <w:tcPr>
            <w:tcW w:w="3690" w:type="dxa"/>
          </w:tcPr>
          <w:p w14:paraId="1F8A1DD4" w14:textId="77777777" w:rsidR="00EE4694" w:rsidRPr="002D302A" w:rsidRDefault="00EE4694" w:rsidP="00440E02"/>
        </w:tc>
        <w:tc>
          <w:tcPr>
            <w:tcW w:w="4500" w:type="dxa"/>
          </w:tcPr>
          <w:p w14:paraId="10A709D0" w14:textId="77777777" w:rsidR="00EE4694" w:rsidRPr="002D302A" w:rsidRDefault="00EE4694" w:rsidP="00440E02"/>
        </w:tc>
      </w:tr>
      <w:tr w:rsidR="00EE4694" w:rsidRPr="002D302A" w14:paraId="09CDDEB3" w14:textId="77777777" w:rsidTr="00440E02">
        <w:trPr>
          <w:trHeight w:val="275"/>
        </w:trPr>
        <w:tc>
          <w:tcPr>
            <w:tcW w:w="2334" w:type="dxa"/>
          </w:tcPr>
          <w:p w14:paraId="1898A8AB" w14:textId="77777777" w:rsidR="00EE4694" w:rsidRPr="002D302A" w:rsidRDefault="00EE4694" w:rsidP="00440E02"/>
        </w:tc>
        <w:tc>
          <w:tcPr>
            <w:tcW w:w="2880" w:type="dxa"/>
          </w:tcPr>
          <w:p w14:paraId="338B7992" w14:textId="77777777" w:rsidR="00EE4694" w:rsidRPr="002D302A" w:rsidRDefault="00EE4694" w:rsidP="00440E02"/>
        </w:tc>
        <w:tc>
          <w:tcPr>
            <w:tcW w:w="3690" w:type="dxa"/>
          </w:tcPr>
          <w:p w14:paraId="08C39A87" w14:textId="77777777" w:rsidR="00EE4694" w:rsidRPr="002D302A" w:rsidRDefault="00EE4694" w:rsidP="00440E02"/>
        </w:tc>
        <w:tc>
          <w:tcPr>
            <w:tcW w:w="4500" w:type="dxa"/>
          </w:tcPr>
          <w:p w14:paraId="530BE144" w14:textId="77777777" w:rsidR="00EE4694" w:rsidRPr="002D302A" w:rsidRDefault="00EE4694" w:rsidP="00440E02"/>
        </w:tc>
      </w:tr>
      <w:tr w:rsidR="00EE4694" w:rsidRPr="002D302A" w14:paraId="5E5086C7" w14:textId="77777777" w:rsidTr="00440E02">
        <w:trPr>
          <w:trHeight w:val="260"/>
        </w:trPr>
        <w:tc>
          <w:tcPr>
            <w:tcW w:w="2334" w:type="dxa"/>
          </w:tcPr>
          <w:p w14:paraId="39E52935" w14:textId="77777777" w:rsidR="00EE4694" w:rsidRPr="002D302A" w:rsidRDefault="00EE4694" w:rsidP="00440E02"/>
        </w:tc>
        <w:tc>
          <w:tcPr>
            <w:tcW w:w="2880" w:type="dxa"/>
          </w:tcPr>
          <w:p w14:paraId="276AA83A" w14:textId="77777777" w:rsidR="00EE4694" w:rsidRPr="002D302A" w:rsidRDefault="00EE4694" w:rsidP="00440E02"/>
        </w:tc>
        <w:tc>
          <w:tcPr>
            <w:tcW w:w="3690" w:type="dxa"/>
          </w:tcPr>
          <w:p w14:paraId="41C487F8" w14:textId="77777777" w:rsidR="00EE4694" w:rsidRPr="002D302A" w:rsidRDefault="00EE4694" w:rsidP="00440E02"/>
        </w:tc>
        <w:tc>
          <w:tcPr>
            <w:tcW w:w="4500" w:type="dxa"/>
          </w:tcPr>
          <w:p w14:paraId="2BA11933" w14:textId="77777777" w:rsidR="00EE4694" w:rsidRPr="002D302A" w:rsidRDefault="00EE4694" w:rsidP="00440E02"/>
        </w:tc>
      </w:tr>
      <w:tr w:rsidR="00EE4694" w:rsidRPr="002D302A" w14:paraId="5EF582BF" w14:textId="77777777" w:rsidTr="00440E02">
        <w:trPr>
          <w:trHeight w:val="275"/>
        </w:trPr>
        <w:tc>
          <w:tcPr>
            <w:tcW w:w="2334" w:type="dxa"/>
          </w:tcPr>
          <w:p w14:paraId="524F648C" w14:textId="77777777" w:rsidR="00EE4694" w:rsidRPr="002D302A" w:rsidRDefault="00EE4694" w:rsidP="00440E02"/>
        </w:tc>
        <w:tc>
          <w:tcPr>
            <w:tcW w:w="2880" w:type="dxa"/>
          </w:tcPr>
          <w:p w14:paraId="4AD12A0C" w14:textId="77777777" w:rsidR="00EE4694" w:rsidRPr="002D302A" w:rsidRDefault="00EE4694" w:rsidP="00440E02"/>
        </w:tc>
        <w:tc>
          <w:tcPr>
            <w:tcW w:w="3690" w:type="dxa"/>
          </w:tcPr>
          <w:p w14:paraId="5546EA5F" w14:textId="77777777" w:rsidR="00EE4694" w:rsidRPr="002D302A" w:rsidRDefault="00EE4694" w:rsidP="00440E02"/>
        </w:tc>
        <w:tc>
          <w:tcPr>
            <w:tcW w:w="4500" w:type="dxa"/>
          </w:tcPr>
          <w:p w14:paraId="1C9A1A74" w14:textId="77777777" w:rsidR="00EE4694" w:rsidRPr="002D302A" w:rsidRDefault="00EE4694" w:rsidP="00440E02"/>
        </w:tc>
      </w:tr>
      <w:tr w:rsidR="00EE4694" w:rsidRPr="002D302A" w14:paraId="7FB26D3A" w14:textId="77777777" w:rsidTr="00440E02">
        <w:trPr>
          <w:trHeight w:val="260"/>
        </w:trPr>
        <w:tc>
          <w:tcPr>
            <w:tcW w:w="2334" w:type="dxa"/>
          </w:tcPr>
          <w:p w14:paraId="0BA5B27B" w14:textId="77777777" w:rsidR="00EE4694" w:rsidRPr="002D302A" w:rsidRDefault="00EE4694" w:rsidP="00440E02"/>
        </w:tc>
        <w:tc>
          <w:tcPr>
            <w:tcW w:w="2880" w:type="dxa"/>
          </w:tcPr>
          <w:p w14:paraId="6EBCCB08" w14:textId="77777777" w:rsidR="00EE4694" w:rsidRPr="002D302A" w:rsidRDefault="00EE4694" w:rsidP="00440E02"/>
        </w:tc>
        <w:tc>
          <w:tcPr>
            <w:tcW w:w="3690" w:type="dxa"/>
          </w:tcPr>
          <w:p w14:paraId="5BC5F481" w14:textId="77777777" w:rsidR="00EE4694" w:rsidRPr="002D302A" w:rsidRDefault="00EE4694" w:rsidP="00440E02"/>
        </w:tc>
        <w:tc>
          <w:tcPr>
            <w:tcW w:w="4500" w:type="dxa"/>
          </w:tcPr>
          <w:p w14:paraId="5441E9C8" w14:textId="77777777" w:rsidR="00EE4694" w:rsidRPr="002D302A" w:rsidRDefault="00EE4694" w:rsidP="00440E02"/>
        </w:tc>
      </w:tr>
      <w:tr w:rsidR="00EE4694" w:rsidRPr="002D302A" w14:paraId="4F83A56F" w14:textId="77777777" w:rsidTr="00440E02">
        <w:trPr>
          <w:trHeight w:val="275"/>
        </w:trPr>
        <w:tc>
          <w:tcPr>
            <w:tcW w:w="2334" w:type="dxa"/>
          </w:tcPr>
          <w:p w14:paraId="7B154686" w14:textId="77777777" w:rsidR="00EE4694" w:rsidRPr="002D302A" w:rsidRDefault="00EE4694" w:rsidP="00440E02"/>
        </w:tc>
        <w:tc>
          <w:tcPr>
            <w:tcW w:w="2880" w:type="dxa"/>
          </w:tcPr>
          <w:p w14:paraId="7A3F77A4" w14:textId="77777777" w:rsidR="00EE4694" w:rsidRPr="002D302A" w:rsidRDefault="00EE4694" w:rsidP="00440E02"/>
        </w:tc>
        <w:tc>
          <w:tcPr>
            <w:tcW w:w="3690" w:type="dxa"/>
          </w:tcPr>
          <w:p w14:paraId="6FDDBD3F" w14:textId="77777777" w:rsidR="00EE4694" w:rsidRPr="002D302A" w:rsidRDefault="00EE4694" w:rsidP="00440E02"/>
        </w:tc>
        <w:tc>
          <w:tcPr>
            <w:tcW w:w="4500" w:type="dxa"/>
          </w:tcPr>
          <w:p w14:paraId="28B1FEAB" w14:textId="77777777" w:rsidR="00EE4694" w:rsidRPr="002D302A" w:rsidRDefault="00EE4694" w:rsidP="00440E02"/>
        </w:tc>
      </w:tr>
      <w:tr w:rsidR="00EE4694" w:rsidRPr="002D302A" w14:paraId="0D18CEDF" w14:textId="77777777" w:rsidTr="00440E02">
        <w:trPr>
          <w:trHeight w:val="275"/>
        </w:trPr>
        <w:tc>
          <w:tcPr>
            <w:tcW w:w="2334" w:type="dxa"/>
          </w:tcPr>
          <w:p w14:paraId="086E7FD3" w14:textId="77777777" w:rsidR="00EE4694" w:rsidRPr="002D302A" w:rsidRDefault="00EE4694" w:rsidP="00440E02"/>
        </w:tc>
        <w:tc>
          <w:tcPr>
            <w:tcW w:w="2880" w:type="dxa"/>
          </w:tcPr>
          <w:p w14:paraId="122A75BB" w14:textId="77777777" w:rsidR="00EE4694" w:rsidRPr="002D302A" w:rsidRDefault="00EE4694" w:rsidP="00440E02"/>
        </w:tc>
        <w:tc>
          <w:tcPr>
            <w:tcW w:w="3690" w:type="dxa"/>
          </w:tcPr>
          <w:p w14:paraId="01F343A1" w14:textId="77777777" w:rsidR="00EE4694" w:rsidRPr="002D302A" w:rsidRDefault="00EE4694" w:rsidP="00440E02"/>
        </w:tc>
        <w:tc>
          <w:tcPr>
            <w:tcW w:w="4500" w:type="dxa"/>
          </w:tcPr>
          <w:p w14:paraId="6C762FE8" w14:textId="77777777" w:rsidR="00EE4694" w:rsidRPr="002D302A" w:rsidRDefault="00EE4694" w:rsidP="00440E02"/>
        </w:tc>
      </w:tr>
      <w:tr w:rsidR="00EE4694" w:rsidRPr="002D302A" w14:paraId="21759237" w14:textId="77777777" w:rsidTr="00440E02">
        <w:trPr>
          <w:trHeight w:val="260"/>
        </w:trPr>
        <w:tc>
          <w:tcPr>
            <w:tcW w:w="2334" w:type="dxa"/>
          </w:tcPr>
          <w:p w14:paraId="0BC507AC" w14:textId="77777777" w:rsidR="00EE4694" w:rsidRPr="002D302A" w:rsidRDefault="00EE4694" w:rsidP="00440E02"/>
        </w:tc>
        <w:tc>
          <w:tcPr>
            <w:tcW w:w="2880" w:type="dxa"/>
          </w:tcPr>
          <w:p w14:paraId="20C40FFA" w14:textId="77777777" w:rsidR="00EE4694" w:rsidRPr="002D302A" w:rsidRDefault="00EE4694" w:rsidP="00440E02"/>
        </w:tc>
        <w:tc>
          <w:tcPr>
            <w:tcW w:w="3690" w:type="dxa"/>
          </w:tcPr>
          <w:p w14:paraId="1CA5B008" w14:textId="77777777" w:rsidR="00EE4694" w:rsidRPr="002D302A" w:rsidRDefault="00EE4694" w:rsidP="00440E02"/>
        </w:tc>
        <w:tc>
          <w:tcPr>
            <w:tcW w:w="4500" w:type="dxa"/>
          </w:tcPr>
          <w:p w14:paraId="1B5EDDF4" w14:textId="77777777" w:rsidR="00EE4694" w:rsidRPr="002D302A" w:rsidRDefault="00EE4694" w:rsidP="00440E02"/>
        </w:tc>
      </w:tr>
      <w:tr w:rsidR="00EE4694" w:rsidRPr="002D302A" w14:paraId="6E5F677D" w14:textId="77777777" w:rsidTr="00440E02">
        <w:trPr>
          <w:trHeight w:val="275"/>
        </w:trPr>
        <w:tc>
          <w:tcPr>
            <w:tcW w:w="2334" w:type="dxa"/>
          </w:tcPr>
          <w:p w14:paraId="367700C7" w14:textId="77777777" w:rsidR="00EE4694" w:rsidRPr="002D302A" w:rsidRDefault="00EE4694" w:rsidP="00440E02"/>
        </w:tc>
        <w:tc>
          <w:tcPr>
            <w:tcW w:w="2880" w:type="dxa"/>
          </w:tcPr>
          <w:p w14:paraId="0E659FFF" w14:textId="77777777" w:rsidR="00EE4694" w:rsidRPr="002D302A" w:rsidRDefault="00EE4694" w:rsidP="00440E02"/>
        </w:tc>
        <w:tc>
          <w:tcPr>
            <w:tcW w:w="3690" w:type="dxa"/>
          </w:tcPr>
          <w:p w14:paraId="6BB7BAF9" w14:textId="77777777" w:rsidR="00EE4694" w:rsidRPr="002D302A" w:rsidRDefault="00EE4694" w:rsidP="00440E02"/>
        </w:tc>
        <w:tc>
          <w:tcPr>
            <w:tcW w:w="4500" w:type="dxa"/>
          </w:tcPr>
          <w:p w14:paraId="028CCB49" w14:textId="77777777" w:rsidR="00EE4694" w:rsidRPr="002D302A" w:rsidRDefault="00EE4694" w:rsidP="00440E02"/>
        </w:tc>
      </w:tr>
    </w:tbl>
    <w:p w14:paraId="278796A5" w14:textId="77777777" w:rsidR="00850D8E" w:rsidRDefault="00850D8E" w:rsidP="00C67721">
      <w:pPr>
        <w:pStyle w:val="Heading1"/>
        <w:jc w:val="left"/>
        <w:sectPr w:rsidR="00850D8E" w:rsidSect="00D42D74">
          <w:pgSz w:w="15840" w:h="12240" w:orient="landscape"/>
          <w:pgMar w:top="1440" w:right="1440" w:bottom="1440" w:left="1440" w:header="720" w:footer="720" w:gutter="0"/>
          <w:cols w:space="720"/>
          <w:docGrid w:linePitch="360"/>
        </w:sectPr>
      </w:pPr>
    </w:p>
    <w:p w14:paraId="416919B4" w14:textId="56C339E5" w:rsidR="00881E06" w:rsidRPr="00C90283" w:rsidRDefault="00881E06" w:rsidP="00C67721">
      <w:pPr>
        <w:pStyle w:val="Heading1"/>
      </w:pPr>
      <w:bookmarkStart w:id="4" w:name="_Toc219196546"/>
      <w:r>
        <w:lastRenderedPageBreak/>
        <w:t>Required Signatures</w:t>
      </w:r>
      <w:bookmarkEnd w:id="4"/>
    </w:p>
    <w:p w14:paraId="036060D3" w14:textId="77777777" w:rsidR="008E7E35" w:rsidRDefault="008E7E35" w:rsidP="008E7E35">
      <w:r>
        <w:t>I certify that this locally designed course for elective high school credit will be taught by a properly certified teacher, is aligned with the state-adopted academic standards, is consistent with the South Carolina Uniform Grading Policy, and was approved by the local board of trustees.*</w:t>
      </w:r>
    </w:p>
    <w:p w14:paraId="236F21F2" w14:textId="77777777" w:rsidR="008E7E35" w:rsidRDefault="008E7E35" w:rsidP="008E7E35"/>
    <w:p w14:paraId="79760997" w14:textId="77777777" w:rsidR="008E7E35" w:rsidRDefault="008E7E35" w:rsidP="008E7E35">
      <w:pPr>
        <w:rPr>
          <w:b/>
          <w:bCs/>
        </w:rPr>
      </w:pPr>
    </w:p>
    <w:p w14:paraId="405AED67" w14:textId="77777777" w:rsidR="008E7E35" w:rsidRPr="002D302A" w:rsidRDefault="008E7E35" w:rsidP="008E7E35">
      <w:r w:rsidRPr="002D302A">
        <w:rPr>
          <w:b/>
          <w:bCs/>
        </w:rPr>
        <w:t>______________________________________________</w:t>
      </w:r>
      <w:r w:rsidRPr="002D302A">
        <w:rPr>
          <w:b/>
          <w:bCs/>
        </w:rPr>
        <w:tab/>
      </w:r>
      <w:r w:rsidRPr="002D302A">
        <w:rPr>
          <w:b/>
          <w:bCs/>
        </w:rPr>
        <w:tab/>
      </w:r>
      <w:r w:rsidRPr="002D302A">
        <w:rPr>
          <w:b/>
          <w:bCs/>
        </w:rPr>
        <w:tab/>
        <w:t xml:space="preserve">Date_____________ </w:t>
      </w:r>
    </w:p>
    <w:p w14:paraId="7B525285" w14:textId="77777777" w:rsidR="008E7E35" w:rsidRPr="002D302A" w:rsidRDefault="008E7E35" w:rsidP="008E7E35">
      <w:pPr>
        <w:rPr>
          <w:b/>
          <w:bCs/>
        </w:rPr>
      </w:pPr>
      <w:r w:rsidRPr="002D302A">
        <w:rPr>
          <w:b/>
          <w:bCs/>
        </w:rPr>
        <w:t>Signature of the Teacher of the locally designed course for high school credit</w:t>
      </w:r>
    </w:p>
    <w:p w14:paraId="2034AACF" w14:textId="77777777" w:rsidR="008E7E35" w:rsidRPr="002D302A" w:rsidRDefault="008E7E35" w:rsidP="008E7E35">
      <w:pPr>
        <w:rPr>
          <w:b/>
          <w:bCs/>
        </w:rPr>
      </w:pPr>
    </w:p>
    <w:p w14:paraId="1F898FA8" w14:textId="77777777" w:rsidR="008E7E35" w:rsidRPr="002D302A" w:rsidRDefault="008E7E35" w:rsidP="008E7E35">
      <w:pPr>
        <w:rPr>
          <w:b/>
          <w:bCs/>
        </w:rPr>
      </w:pPr>
      <w:r w:rsidRPr="002D302A">
        <w:rPr>
          <w:b/>
          <w:bCs/>
        </w:rPr>
        <w:t>_____________________________________________</w:t>
      </w:r>
    </w:p>
    <w:p w14:paraId="7B58EC4E" w14:textId="77777777" w:rsidR="008E7E35" w:rsidRPr="002D302A" w:rsidRDefault="008E7E35" w:rsidP="008E7E35">
      <w:pPr>
        <w:rPr>
          <w:b/>
          <w:bCs/>
        </w:rPr>
      </w:pPr>
      <w:r w:rsidRPr="002D302A">
        <w:rPr>
          <w:b/>
          <w:bCs/>
        </w:rPr>
        <w:t>Print Name</w:t>
      </w:r>
    </w:p>
    <w:p w14:paraId="1D6E6918" w14:textId="77777777" w:rsidR="008E7E35" w:rsidRPr="002D302A" w:rsidRDefault="008E7E35" w:rsidP="008E7E35">
      <w:pPr>
        <w:rPr>
          <w:b/>
          <w:bCs/>
        </w:rPr>
      </w:pPr>
    </w:p>
    <w:p w14:paraId="2FC281D4" w14:textId="77777777" w:rsidR="008E7E35" w:rsidRPr="002D302A" w:rsidRDefault="008E7E35" w:rsidP="008E7E35">
      <w:pPr>
        <w:rPr>
          <w:b/>
          <w:bCs/>
        </w:rPr>
      </w:pPr>
    </w:p>
    <w:p w14:paraId="53FB8020" w14:textId="77777777" w:rsidR="008E7E35" w:rsidRPr="002D302A" w:rsidRDefault="008E7E35" w:rsidP="008E7E35">
      <w:r w:rsidRPr="002D302A">
        <w:rPr>
          <w:b/>
          <w:bCs/>
        </w:rPr>
        <w:t>______________________________________________</w:t>
      </w:r>
      <w:r w:rsidRPr="002D302A">
        <w:rPr>
          <w:b/>
          <w:bCs/>
        </w:rPr>
        <w:tab/>
      </w:r>
      <w:r w:rsidRPr="002D302A">
        <w:rPr>
          <w:b/>
          <w:bCs/>
        </w:rPr>
        <w:tab/>
      </w:r>
      <w:r w:rsidRPr="002D302A">
        <w:rPr>
          <w:b/>
          <w:bCs/>
        </w:rPr>
        <w:tab/>
        <w:t xml:space="preserve">Date_____________ </w:t>
      </w:r>
    </w:p>
    <w:p w14:paraId="726F2ADB" w14:textId="77777777" w:rsidR="008E7E35" w:rsidRPr="002D302A" w:rsidRDefault="008E7E35" w:rsidP="008E7E35">
      <w:pPr>
        <w:rPr>
          <w:b/>
          <w:bCs/>
        </w:rPr>
      </w:pPr>
      <w:r w:rsidRPr="002D302A">
        <w:rPr>
          <w:b/>
          <w:bCs/>
        </w:rPr>
        <w:t>Signature of the second Teacher, if applicable</w:t>
      </w:r>
    </w:p>
    <w:p w14:paraId="2DCC0E98" w14:textId="77777777" w:rsidR="008E7E35" w:rsidRPr="002D302A" w:rsidRDefault="008E7E35" w:rsidP="008E7E35">
      <w:pPr>
        <w:rPr>
          <w:b/>
          <w:bCs/>
        </w:rPr>
      </w:pPr>
    </w:p>
    <w:p w14:paraId="08589A97" w14:textId="77777777" w:rsidR="008E7E35" w:rsidRPr="002D302A" w:rsidRDefault="008E7E35" w:rsidP="008E7E35">
      <w:pPr>
        <w:rPr>
          <w:b/>
          <w:bCs/>
        </w:rPr>
      </w:pPr>
      <w:r w:rsidRPr="002D302A">
        <w:rPr>
          <w:b/>
          <w:bCs/>
        </w:rPr>
        <w:t>_____________________________________________</w:t>
      </w:r>
    </w:p>
    <w:p w14:paraId="4A2F3D44" w14:textId="77777777" w:rsidR="008E7E35" w:rsidRPr="002D302A" w:rsidRDefault="008E7E35" w:rsidP="008E7E35">
      <w:pPr>
        <w:rPr>
          <w:b/>
          <w:bCs/>
        </w:rPr>
      </w:pPr>
      <w:r w:rsidRPr="002D302A">
        <w:rPr>
          <w:b/>
          <w:bCs/>
        </w:rPr>
        <w:t>Print Name</w:t>
      </w:r>
    </w:p>
    <w:p w14:paraId="114E2C34" w14:textId="77777777" w:rsidR="008E7E35" w:rsidRPr="002D302A" w:rsidRDefault="008E7E35" w:rsidP="008E7E35">
      <w:pPr>
        <w:rPr>
          <w:b/>
          <w:bCs/>
        </w:rPr>
      </w:pPr>
    </w:p>
    <w:p w14:paraId="7F0279D7" w14:textId="77777777" w:rsidR="008E7E35" w:rsidRPr="002D302A" w:rsidRDefault="008E7E35" w:rsidP="008E7E35">
      <w:pPr>
        <w:rPr>
          <w:b/>
          <w:bCs/>
        </w:rPr>
      </w:pPr>
    </w:p>
    <w:p w14:paraId="1D091ABA" w14:textId="77777777" w:rsidR="008E7E35" w:rsidRPr="002D302A" w:rsidRDefault="008E7E35" w:rsidP="008E7E35">
      <w:r w:rsidRPr="002D302A">
        <w:rPr>
          <w:b/>
          <w:bCs/>
        </w:rPr>
        <w:t>______________________________________________</w:t>
      </w:r>
      <w:r w:rsidRPr="002D302A">
        <w:rPr>
          <w:b/>
          <w:bCs/>
        </w:rPr>
        <w:tab/>
      </w:r>
      <w:r w:rsidRPr="002D302A">
        <w:rPr>
          <w:b/>
          <w:bCs/>
        </w:rPr>
        <w:tab/>
      </w:r>
      <w:r w:rsidRPr="002D302A">
        <w:rPr>
          <w:b/>
          <w:bCs/>
        </w:rPr>
        <w:tab/>
        <w:t xml:space="preserve">Date_____________ </w:t>
      </w:r>
    </w:p>
    <w:p w14:paraId="01532186" w14:textId="77777777" w:rsidR="008E7E35" w:rsidRPr="002D302A" w:rsidRDefault="008E7E35" w:rsidP="008E7E35">
      <w:pPr>
        <w:rPr>
          <w:b/>
          <w:bCs/>
        </w:rPr>
      </w:pPr>
      <w:r w:rsidRPr="002D302A">
        <w:rPr>
          <w:b/>
          <w:bCs/>
        </w:rPr>
        <w:t>Signature of the Principal/Director of School where the course will be offered</w:t>
      </w:r>
    </w:p>
    <w:p w14:paraId="6D39BDE3" w14:textId="77777777" w:rsidR="008E7E35" w:rsidRPr="002D302A" w:rsidRDefault="008E7E35" w:rsidP="008E7E35">
      <w:pPr>
        <w:rPr>
          <w:b/>
          <w:bCs/>
        </w:rPr>
      </w:pPr>
    </w:p>
    <w:p w14:paraId="5B368DBF" w14:textId="77777777" w:rsidR="008E7E35" w:rsidRPr="002D302A" w:rsidRDefault="008E7E35" w:rsidP="008E7E35">
      <w:pPr>
        <w:rPr>
          <w:b/>
          <w:bCs/>
        </w:rPr>
      </w:pPr>
      <w:r w:rsidRPr="002D302A">
        <w:rPr>
          <w:b/>
          <w:bCs/>
        </w:rPr>
        <w:t>_____________________________________________</w:t>
      </w:r>
    </w:p>
    <w:p w14:paraId="56E8CD80" w14:textId="77777777" w:rsidR="008E7E35" w:rsidRPr="002D302A" w:rsidRDefault="008E7E35" w:rsidP="008E7E35">
      <w:pPr>
        <w:rPr>
          <w:b/>
          <w:bCs/>
        </w:rPr>
      </w:pPr>
      <w:r w:rsidRPr="002D302A">
        <w:rPr>
          <w:b/>
          <w:bCs/>
        </w:rPr>
        <w:t>Print Name</w:t>
      </w:r>
    </w:p>
    <w:p w14:paraId="3C207DAB" w14:textId="77777777" w:rsidR="008E7E35" w:rsidRPr="002D302A" w:rsidRDefault="008E7E35" w:rsidP="008E7E35">
      <w:pPr>
        <w:rPr>
          <w:b/>
          <w:bCs/>
        </w:rPr>
      </w:pPr>
    </w:p>
    <w:p w14:paraId="4581DE9D" w14:textId="77777777" w:rsidR="008E7E35" w:rsidRPr="002D302A" w:rsidRDefault="008E7E35" w:rsidP="008E7E35"/>
    <w:p w14:paraId="2246108B" w14:textId="77777777" w:rsidR="008E7E35" w:rsidRPr="002D302A" w:rsidRDefault="008E7E35" w:rsidP="008E7E35">
      <w:pPr>
        <w:rPr>
          <w:b/>
          <w:bCs/>
        </w:rPr>
      </w:pPr>
      <w:r w:rsidRPr="002D302A">
        <w:rPr>
          <w:b/>
          <w:bCs/>
        </w:rPr>
        <w:t>______________________________________________</w:t>
      </w:r>
      <w:r w:rsidRPr="002D302A">
        <w:rPr>
          <w:b/>
          <w:bCs/>
        </w:rPr>
        <w:tab/>
      </w:r>
      <w:r w:rsidRPr="002D302A">
        <w:rPr>
          <w:b/>
          <w:bCs/>
        </w:rPr>
        <w:tab/>
      </w:r>
      <w:r w:rsidRPr="002D302A">
        <w:rPr>
          <w:b/>
          <w:bCs/>
        </w:rPr>
        <w:tab/>
        <w:t xml:space="preserve">Date_____________ </w:t>
      </w:r>
    </w:p>
    <w:p w14:paraId="74F5605C" w14:textId="77777777" w:rsidR="008E7E35" w:rsidRPr="002D302A" w:rsidRDefault="008E7E35" w:rsidP="008E7E35">
      <w:pPr>
        <w:rPr>
          <w:b/>
          <w:bCs/>
        </w:rPr>
      </w:pPr>
      <w:r w:rsidRPr="002D302A">
        <w:rPr>
          <w:b/>
          <w:bCs/>
        </w:rPr>
        <w:t>Signature of this District Superintendent or Designee</w:t>
      </w:r>
    </w:p>
    <w:p w14:paraId="047EAEA6" w14:textId="77777777" w:rsidR="008E7E35" w:rsidRPr="002D302A" w:rsidRDefault="008E7E35" w:rsidP="008E7E35">
      <w:pPr>
        <w:rPr>
          <w:b/>
          <w:bCs/>
        </w:rPr>
      </w:pPr>
    </w:p>
    <w:p w14:paraId="0AFEC849" w14:textId="77777777" w:rsidR="008E7E35" w:rsidRPr="002D302A" w:rsidRDefault="008E7E35" w:rsidP="008E7E35">
      <w:pPr>
        <w:rPr>
          <w:b/>
          <w:bCs/>
        </w:rPr>
      </w:pPr>
      <w:r w:rsidRPr="002D302A">
        <w:rPr>
          <w:b/>
          <w:bCs/>
        </w:rPr>
        <w:t>_____________________________________________</w:t>
      </w:r>
    </w:p>
    <w:p w14:paraId="6B5651EA" w14:textId="77777777" w:rsidR="008E7E35" w:rsidRPr="002D302A" w:rsidRDefault="008E7E35" w:rsidP="008E7E35">
      <w:pPr>
        <w:rPr>
          <w:b/>
          <w:bCs/>
        </w:rPr>
      </w:pPr>
      <w:r w:rsidRPr="002D302A">
        <w:rPr>
          <w:b/>
          <w:bCs/>
        </w:rPr>
        <w:t>Print Name</w:t>
      </w:r>
    </w:p>
    <w:p w14:paraId="69915D17" w14:textId="77777777" w:rsidR="008E7E35" w:rsidRPr="002D302A" w:rsidRDefault="008E7E35" w:rsidP="008E7E35">
      <w:pPr>
        <w:rPr>
          <w:b/>
          <w:bCs/>
        </w:rPr>
      </w:pPr>
    </w:p>
    <w:p w14:paraId="08AD2888" w14:textId="77777777" w:rsidR="008E7E35" w:rsidRPr="002D302A" w:rsidRDefault="008E7E35" w:rsidP="008E7E35">
      <w:pPr>
        <w:rPr>
          <w:b/>
          <w:bCs/>
        </w:rPr>
      </w:pPr>
    </w:p>
    <w:p w14:paraId="75F88F78" w14:textId="77777777" w:rsidR="008E7E35" w:rsidRPr="002D302A" w:rsidRDefault="008E7E35" w:rsidP="008E7E35">
      <w:pPr>
        <w:rPr>
          <w:b/>
          <w:bCs/>
        </w:rPr>
      </w:pPr>
      <w:r w:rsidRPr="002D302A">
        <w:rPr>
          <w:b/>
          <w:bCs/>
        </w:rPr>
        <w:t>______________________________________________</w:t>
      </w:r>
      <w:r w:rsidRPr="002D302A">
        <w:rPr>
          <w:b/>
          <w:bCs/>
        </w:rPr>
        <w:tab/>
      </w:r>
      <w:r w:rsidRPr="002D302A">
        <w:rPr>
          <w:b/>
          <w:bCs/>
        </w:rPr>
        <w:tab/>
      </w:r>
      <w:r w:rsidRPr="002D302A">
        <w:rPr>
          <w:b/>
          <w:bCs/>
        </w:rPr>
        <w:tab/>
        <w:t xml:space="preserve">Date_____________ </w:t>
      </w:r>
    </w:p>
    <w:p w14:paraId="5BA4D2EC" w14:textId="77777777" w:rsidR="008E7E35" w:rsidRPr="002D302A" w:rsidRDefault="008E7E35" w:rsidP="008E7E35">
      <w:pPr>
        <w:rPr>
          <w:b/>
          <w:bCs/>
        </w:rPr>
      </w:pPr>
      <w:r w:rsidRPr="002D302A">
        <w:rPr>
          <w:b/>
          <w:bCs/>
        </w:rPr>
        <w:t>Signature of the District Board of Trustees, Chairperson</w:t>
      </w:r>
    </w:p>
    <w:p w14:paraId="5D3C89F7" w14:textId="77777777" w:rsidR="008E7E35" w:rsidRPr="002D302A" w:rsidRDefault="008E7E35" w:rsidP="008E7E35">
      <w:pPr>
        <w:rPr>
          <w:b/>
          <w:bCs/>
        </w:rPr>
      </w:pPr>
    </w:p>
    <w:p w14:paraId="7685A796" w14:textId="77777777" w:rsidR="008E7E35" w:rsidRPr="002D302A" w:rsidRDefault="008E7E35" w:rsidP="008E7E35">
      <w:pPr>
        <w:rPr>
          <w:b/>
          <w:bCs/>
        </w:rPr>
      </w:pPr>
      <w:r w:rsidRPr="002D302A">
        <w:rPr>
          <w:b/>
          <w:bCs/>
        </w:rPr>
        <w:t>_____________________________________________</w:t>
      </w:r>
    </w:p>
    <w:p w14:paraId="007B240D" w14:textId="77777777" w:rsidR="008E7E35" w:rsidRPr="002D302A" w:rsidRDefault="008E7E35" w:rsidP="008E7E35">
      <w:pPr>
        <w:rPr>
          <w:b/>
          <w:bCs/>
        </w:rPr>
      </w:pPr>
      <w:r w:rsidRPr="002D302A">
        <w:rPr>
          <w:b/>
          <w:bCs/>
        </w:rPr>
        <w:t>Print Name</w:t>
      </w:r>
    </w:p>
    <w:p w14:paraId="0F22B242" w14:textId="5D22B9BC" w:rsidR="008E7E35" w:rsidRPr="008802DA" w:rsidRDefault="008E7E35" w:rsidP="008E7E35">
      <w:pPr>
        <w:rPr>
          <w:i/>
          <w:iCs/>
        </w:rPr>
      </w:pPr>
      <w:r w:rsidRPr="002D302A">
        <w:rPr>
          <w:i/>
          <w:iCs/>
        </w:rPr>
        <w:t xml:space="preserve">*Use additional signature sheets, if necessary, and attach </w:t>
      </w:r>
      <w:r w:rsidR="009E175E" w:rsidRPr="002D302A">
        <w:rPr>
          <w:i/>
          <w:iCs/>
        </w:rPr>
        <w:t>them</w:t>
      </w:r>
      <w:r w:rsidRPr="002D302A">
        <w:rPr>
          <w:i/>
          <w:iCs/>
        </w:rPr>
        <w:t xml:space="preserve"> to this application.</w:t>
      </w:r>
    </w:p>
    <w:p w14:paraId="476E4A3D" w14:textId="77777777" w:rsidR="004F3C82" w:rsidRPr="004F3C82" w:rsidRDefault="004F3C82" w:rsidP="004F3C82"/>
    <w:p w14:paraId="00BC17B3" w14:textId="780BF4E4" w:rsidR="00210E95" w:rsidRDefault="00210E95" w:rsidP="00210E95"/>
    <w:sectPr w:rsidR="00210E95" w:rsidSect="00D42D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F40FA" w14:textId="77777777" w:rsidR="005F4693" w:rsidRDefault="005F4693" w:rsidP="007A2B3F">
      <w:r>
        <w:separator/>
      </w:r>
    </w:p>
  </w:endnote>
  <w:endnote w:type="continuationSeparator" w:id="0">
    <w:p w14:paraId="7B1F9735" w14:textId="77777777" w:rsidR="005F4693" w:rsidRDefault="005F4693"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D9A88" w14:textId="68B01D9F" w:rsidR="00807D00" w:rsidRDefault="00C67721" w:rsidP="00BC5A88">
    <w:pPr>
      <w:pStyle w:val="Footer"/>
      <w:spacing w:before="240"/>
      <w:rPr>
        <w:noProof/>
      </w:rPr>
    </w:pPr>
    <w:r>
      <w:t>Innovative Courses</w:t>
    </w:r>
    <w:r w:rsidR="004C0B25">
      <w:t xml:space="preserve"> Course Application</w:t>
    </w:r>
    <w:r w:rsidR="001365C7">
      <w:tab/>
    </w:r>
    <w:r w:rsidR="001365C7" w:rsidRPr="001365C7">
      <w:t xml:space="preserve"> </w:t>
    </w:r>
    <w:r w:rsidR="00764CB4">
      <w:tab/>
    </w:r>
    <w:r w:rsidR="001365C7">
      <w:t xml:space="preserve">Page </w:t>
    </w:r>
    <w:r w:rsidR="001365C7">
      <w:fldChar w:fldCharType="begin"/>
    </w:r>
    <w:r w:rsidR="001365C7">
      <w:instrText xml:space="preserve"> PAGE   \* MERGEFORMAT </w:instrText>
    </w:r>
    <w:r w:rsidR="001365C7">
      <w:fldChar w:fldCharType="separate"/>
    </w:r>
    <w:r w:rsidR="001365C7">
      <w:t>2</w:t>
    </w:r>
    <w:r w:rsidR="001365C7">
      <w:rPr>
        <w:noProof/>
      </w:rPr>
      <w:fldChar w:fldCharType="end"/>
    </w:r>
  </w:p>
  <w:p w14:paraId="37BE0649" w14:textId="5847E450" w:rsidR="0091381F" w:rsidRPr="00464347" w:rsidRDefault="003009B8" w:rsidP="00464347">
    <w:pPr>
      <w:pStyle w:val="Footer"/>
      <w:rPr>
        <w:sz w:val="22"/>
        <w:szCs w:val="18"/>
      </w:rPr>
    </w:pPr>
    <w:r>
      <w:rPr>
        <w:szCs w:val="24"/>
      </w:rPr>
      <w:t>2026-2027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DD390" w14:textId="77777777" w:rsidR="005F4693" w:rsidRDefault="005F4693" w:rsidP="007A2B3F">
      <w:r>
        <w:separator/>
      </w:r>
    </w:p>
  </w:footnote>
  <w:footnote w:type="continuationSeparator" w:id="0">
    <w:p w14:paraId="6897DCF1" w14:textId="77777777" w:rsidR="005F4693" w:rsidRDefault="005F4693" w:rsidP="007A2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87E7" w14:textId="77777777" w:rsidR="003905BF" w:rsidRPr="00824790" w:rsidRDefault="003905BF" w:rsidP="00824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5608745" o:spid="_x0000_i1025" type="#_x0000_t75" style="width:1in;height:1in;visibility:visible;mso-wrap-style:square" o:bullet="t">
        <v:imagedata r:id="rId1" o:title=""/>
      </v:shape>
    </w:pict>
  </w:numPicBullet>
  <w:abstractNum w:abstractNumId="0" w15:restartNumberingAfterBreak="0">
    <w:nsid w:val="04F904A2"/>
    <w:multiLevelType w:val="hybridMultilevel"/>
    <w:tmpl w:val="8088839A"/>
    <w:lvl w:ilvl="0" w:tplc="0409000F">
      <w:start w:val="4"/>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E4B22"/>
    <w:multiLevelType w:val="hybridMultilevel"/>
    <w:tmpl w:val="4F641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F579B"/>
    <w:multiLevelType w:val="hybridMultilevel"/>
    <w:tmpl w:val="19C29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1200"/>
    <w:multiLevelType w:val="hybridMultilevel"/>
    <w:tmpl w:val="9998E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7B0391"/>
    <w:multiLevelType w:val="hybridMultilevel"/>
    <w:tmpl w:val="E45E9B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997385"/>
    <w:multiLevelType w:val="hybridMultilevel"/>
    <w:tmpl w:val="FDAE8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F553BB"/>
    <w:multiLevelType w:val="hybridMultilevel"/>
    <w:tmpl w:val="A350C196"/>
    <w:lvl w:ilvl="0" w:tplc="807A3EC0">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77792"/>
    <w:multiLevelType w:val="hybridMultilevel"/>
    <w:tmpl w:val="A3DEE35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F0DDE"/>
    <w:multiLevelType w:val="hybridMultilevel"/>
    <w:tmpl w:val="5DD055DC"/>
    <w:lvl w:ilvl="0" w:tplc="B3CA02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D23D07"/>
    <w:multiLevelType w:val="hybridMultilevel"/>
    <w:tmpl w:val="9DB0E50C"/>
    <w:lvl w:ilvl="0" w:tplc="933AC630">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6C38DA"/>
    <w:multiLevelType w:val="hybridMultilevel"/>
    <w:tmpl w:val="A2F8AC2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B146701"/>
    <w:multiLevelType w:val="hybridMultilevel"/>
    <w:tmpl w:val="D3E8F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07300"/>
    <w:multiLevelType w:val="hybridMultilevel"/>
    <w:tmpl w:val="11CAF2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80067"/>
    <w:multiLevelType w:val="hybridMultilevel"/>
    <w:tmpl w:val="633ED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BA078D"/>
    <w:multiLevelType w:val="hybridMultilevel"/>
    <w:tmpl w:val="E45E9B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C375DC"/>
    <w:multiLevelType w:val="hybridMultilevel"/>
    <w:tmpl w:val="62027D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683503"/>
    <w:multiLevelType w:val="hybridMultilevel"/>
    <w:tmpl w:val="690A15B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F363ACE"/>
    <w:multiLevelType w:val="hybridMultilevel"/>
    <w:tmpl w:val="E138A9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54126"/>
    <w:multiLevelType w:val="hybridMultilevel"/>
    <w:tmpl w:val="A2F8AC2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2E04250"/>
    <w:multiLevelType w:val="hybridMultilevel"/>
    <w:tmpl w:val="61464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7C5E14"/>
    <w:multiLevelType w:val="hybridMultilevel"/>
    <w:tmpl w:val="DB58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E91A1B"/>
    <w:multiLevelType w:val="hybridMultilevel"/>
    <w:tmpl w:val="6144D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4A663A"/>
    <w:multiLevelType w:val="hybridMultilevel"/>
    <w:tmpl w:val="B778E49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495972"/>
    <w:multiLevelType w:val="hybridMultilevel"/>
    <w:tmpl w:val="FB186E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866266"/>
    <w:multiLevelType w:val="hybridMultilevel"/>
    <w:tmpl w:val="26B2C27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09D2C0E"/>
    <w:multiLevelType w:val="hybridMultilevel"/>
    <w:tmpl w:val="7BBC7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B26F1F"/>
    <w:multiLevelType w:val="hybridMultilevel"/>
    <w:tmpl w:val="A02E8EC4"/>
    <w:lvl w:ilvl="0" w:tplc="807A3EC0">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4A1E3B"/>
    <w:multiLevelType w:val="hybridMultilevel"/>
    <w:tmpl w:val="62027D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DA462A"/>
    <w:multiLevelType w:val="hybridMultilevel"/>
    <w:tmpl w:val="4686FB2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342CDF"/>
    <w:multiLevelType w:val="hybridMultilevel"/>
    <w:tmpl w:val="6FE6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160CB7"/>
    <w:multiLevelType w:val="hybridMultilevel"/>
    <w:tmpl w:val="66A2F1C2"/>
    <w:lvl w:ilvl="0" w:tplc="683C377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E562611"/>
    <w:multiLevelType w:val="hybridMultilevel"/>
    <w:tmpl w:val="391680AA"/>
    <w:lvl w:ilvl="0" w:tplc="F9443EF2">
      <w:numFmt w:val="bullet"/>
      <w:lvlText w:val=""/>
      <w:lvlJc w:val="left"/>
      <w:pPr>
        <w:ind w:left="940" w:hanging="360"/>
      </w:pPr>
      <w:rPr>
        <w:rFonts w:ascii="Symbol" w:eastAsia="Symbol" w:hAnsi="Symbol" w:cs="Symbol" w:hint="default"/>
        <w:b w:val="0"/>
        <w:bCs w:val="0"/>
        <w:i w:val="0"/>
        <w:iCs w:val="0"/>
        <w:spacing w:val="0"/>
        <w:w w:val="100"/>
        <w:sz w:val="24"/>
        <w:szCs w:val="24"/>
        <w:lang w:val="en-US" w:eastAsia="en-US" w:bidi="ar-SA"/>
      </w:rPr>
    </w:lvl>
    <w:lvl w:ilvl="1" w:tplc="16F2A562">
      <w:numFmt w:val="bullet"/>
      <w:lvlText w:val="•"/>
      <w:lvlJc w:val="left"/>
      <w:pPr>
        <w:ind w:left="1848" w:hanging="360"/>
      </w:pPr>
      <w:rPr>
        <w:rFonts w:hint="default"/>
        <w:lang w:val="en-US" w:eastAsia="en-US" w:bidi="ar-SA"/>
      </w:rPr>
    </w:lvl>
    <w:lvl w:ilvl="2" w:tplc="3A204552">
      <w:numFmt w:val="bullet"/>
      <w:lvlText w:val="•"/>
      <w:lvlJc w:val="left"/>
      <w:pPr>
        <w:ind w:left="2756" w:hanging="360"/>
      </w:pPr>
      <w:rPr>
        <w:rFonts w:hint="default"/>
        <w:lang w:val="en-US" w:eastAsia="en-US" w:bidi="ar-SA"/>
      </w:rPr>
    </w:lvl>
    <w:lvl w:ilvl="3" w:tplc="C8F29D6A">
      <w:numFmt w:val="bullet"/>
      <w:lvlText w:val="•"/>
      <w:lvlJc w:val="left"/>
      <w:pPr>
        <w:ind w:left="3664" w:hanging="360"/>
      </w:pPr>
      <w:rPr>
        <w:rFonts w:hint="default"/>
        <w:lang w:val="en-US" w:eastAsia="en-US" w:bidi="ar-SA"/>
      </w:rPr>
    </w:lvl>
    <w:lvl w:ilvl="4" w:tplc="608E955E">
      <w:numFmt w:val="bullet"/>
      <w:lvlText w:val="•"/>
      <w:lvlJc w:val="left"/>
      <w:pPr>
        <w:ind w:left="4572" w:hanging="360"/>
      </w:pPr>
      <w:rPr>
        <w:rFonts w:hint="default"/>
        <w:lang w:val="en-US" w:eastAsia="en-US" w:bidi="ar-SA"/>
      </w:rPr>
    </w:lvl>
    <w:lvl w:ilvl="5" w:tplc="A802FDB2">
      <w:numFmt w:val="bullet"/>
      <w:lvlText w:val="•"/>
      <w:lvlJc w:val="left"/>
      <w:pPr>
        <w:ind w:left="5480" w:hanging="360"/>
      </w:pPr>
      <w:rPr>
        <w:rFonts w:hint="default"/>
        <w:lang w:val="en-US" w:eastAsia="en-US" w:bidi="ar-SA"/>
      </w:rPr>
    </w:lvl>
    <w:lvl w:ilvl="6" w:tplc="30E09004">
      <w:numFmt w:val="bullet"/>
      <w:lvlText w:val="•"/>
      <w:lvlJc w:val="left"/>
      <w:pPr>
        <w:ind w:left="6388" w:hanging="360"/>
      </w:pPr>
      <w:rPr>
        <w:rFonts w:hint="default"/>
        <w:lang w:val="en-US" w:eastAsia="en-US" w:bidi="ar-SA"/>
      </w:rPr>
    </w:lvl>
    <w:lvl w:ilvl="7" w:tplc="6F56AE8E">
      <w:numFmt w:val="bullet"/>
      <w:lvlText w:val="•"/>
      <w:lvlJc w:val="left"/>
      <w:pPr>
        <w:ind w:left="7296" w:hanging="360"/>
      </w:pPr>
      <w:rPr>
        <w:rFonts w:hint="default"/>
        <w:lang w:val="en-US" w:eastAsia="en-US" w:bidi="ar-SA"/>
      </w:rPr>
    </w:lvl>
    <w:lvl w:ilvl="8" w:tplc="310E4130">
      <w:numFmt w:val="bullet"/>
      <w:lvlText w:val="•"/>
      <w:lvlJc w:val="left"/>
      <w:pPr>
        <w:ind w:left="8204" w:hanging="360"/>
      </w:pPr>
      <w:rPr>
        <w:rFonts w:hint="default"/>
        <w:lang w:val="en-US" w:eastAsia="en-US" w:bidi="ar-SA"/>
      </w:rPr>
    </w:lvl>
  </w:abstractNum>
  <w:abstractNum w:abstractNumId="34" w15:restartNumberingAfterBreak="0">
    <w:nsid w:val="79A45B55"/>
    <w:multiLevelType w:val="hybridMultilevel"/>
    <w:tmpl w:val="4022B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D05162"/>
    <w:multiLevelType w:val="hybridMultilevel"/>
    <w:tmpl w:val="EF482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0421854">
    <w:abstractNumId w:val="23"/>
  </w:num>
  <w:num w:numId="2" w16cid:durableId="802188883">
    <w:abstractNumId w:val="4"/>
  </w:num>
  <w:num w:numId="3" w16cid:durableId="28342293">
    <w:abstractNumId w:val="33"/>
  </w:num>
  <w:num w:numId="4" w16cid:durableId="1467233997">
    <w:abstractNumId w:val="3"/>
  </w:num>
  <w:num w:numId="5" w16cid:durableId="247544047">
    <w:abstractNumId w:val="27"/>
  </w:num>
  <w:num w:numId="6" w16cid:durableId="1943295403">
    <w:abstractNumId w:val="21"/>
  </w:num>
  <w:num w:numId="7" w16cid:durableId="33624319">
    <w:abstractNumId w:val="12"/>
  </w:num>
  <w:num w:numId="8" w16cid:durableId="1038166772">
    <w:abstractNumId w:val="35"/>
  </w:num>
  <w:num w:numId="9" w16cid:durableId="493767664">
    <w:abstractNumId w:val="0"/>
  </w:num>
  <w:num w:numId="10" w16cid:durableId="174729562">
    <w:abstractNumId w:val="14"/>
  </w:num>
  <w:num w:numId="11" w16cid:durableId="1471442055">
    <w:abstractNumId w:val="18"/>
  </w:num>
  <w:num w:numId="12" w16cid:durableId="2054228055">
    <w:abstractNumId w:val="13"/>
  </w:num>
  <w:num w:numId="13" w16cid:durableId="1243947195">
    <w:abstractNumId w:val="31"/>
  </w:num>
  <w:num w:numId="14" w16cid:durableId="201095836">
    <w:abstractNumId w:val="19"/>
  </w:num>
  <w:num w:numId="15" w16cid:durableId="1384907914">
    <w:abstractNumId w:val="8"/>
  </w:num>
  <w:num w:numId="16" w16cid:durableId="682047598">
    <w:abstractNumId w:val="9"/>
  </w:num>
  <w:num w:numId="17" w16cid:durableId="1835679181">
    <w:abstractNumId w:val="30"/>
  </w:num>
  <w:num w:numId="18" w16cid:durableId="2092965029">
    <w:abstractNumId w:val="10"/>
  </w:num>
  <w:num w:numId="19" w16cid:durableId="1144661927">
    <w:abstractNumId w:val="15"/>
  </w:num>
  <w:num w:numId="20" w16cid:durableId="194657449">
    <w:abstractNumId w:val="24"/>
  </w:num>
  <w:num w:numId="21" w16cid:durableId="51268872">
    <w:abstractNumId w:val="5"/>
  </w:num>
  <w:num w:numId="22" w16cid:durableId="1412120960">
    <w:abstractNumId w:val="16"/>
  </w:num>
  <w:num w:numId="23" w16cid:durableId="1387684814">
    <w:abstractNumId w:val="11"/>
  </w:num>
  <w:num w:numId="24" w16cid:durableId="97333925">
    <w:abstractNumId w:val="29"/>
  </w:num>
  <w:num w:numId="25" w16cid:durableId="929967409">
    <w:abstractNumId w:val="34"/>
  </w:num>
  <w:num w:numId="26" w16cid:durableId="1144464487">
    <w:abstractNumId w:val="7"/>
  </w:num>
  <w:num w:numId="27" w16cid:durableId="505098945">
    <w:abstractNumId w:val="28"/>
  </w:num>
  <w:num w:numId="28" w16cid:durableId="659817809">
    <w:abstractNumId w:val="26"/>
  </w:num>
  <w:num w:numId="29" w16cid:durableId="1703434060">
    <w:abstractNumId w:val="17"/>
  </w:num>
  <w:num w:numId="30" w16cid:durableId="903106752">
    <w:abstractNumId w:val="1"/>
  </w:num>
  <w:num w:numId="31" w16cid:durableId="252057947">
    <w:abstractNumId w:val="25"/>
  </w:num>
  <w:num w:numId="32" w16cid:durableId="1644774609">
    <w:abstractNumId w:val="20"/>
  </w:num>
  <w:num w:numId="33" w16cid:durableId="1140071383">
    <w:abstractNumId w:val="22"/>
  </w:num>
  <w:num w:numId="34" w16cid:durableId="1681469202">
    <w:abstractNumId w:val="6"/>
  </w:num>
  <w:num w:numId="35" w16cid:durableId="918297161">
    <w:abstractNumId w:val="2"/>
  </w:num>
  <w:num w:numId="36" w16cid:durableId="182596772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FE1"/>
    <w:rsid w:val="0000051C"/>
    <w:rsid w:val="00001296"/>
    <w:rsid w:val="00002CE2"/>
    <w:rsid w:val="0000373A"/>
    <w:rsid w:val="00004C30"/>
    <w:rsid w:val="000064FB"/>
    <w:rsid w:val="000105CC"/>
    <w:rsid w:val="00010D88"/>
    <w:rsid w:val="00010F6A"/>
    <w:rsid w:val="000120A4"/>
    <w:rsid w:val="00012447"/>
    <w:rsid w:val="0001313C"/>
    <w:rsid w:val="00013896"/>
    <w:rsid w:val="00013CF0"/>
    <w:rsid w:val="00013DDB"/>
    <w:rsid w:val="0001481F"/>
    <w:rsid w:val="00014D63"/>
    <w:rsid w:val="00021FFF"/>
    <w:rsid w:val="0002226B"/>
    <w:rsid w:val="000247C8"/>
    <w:rsid w:val="00025CC8"/>
    <w:rsid w:val="0003171C"/>
    <w:rsid w:val="00032FF3"/>
    <w:rsid w:val="000332DA"/>
    <w:rsid w:val="00034239"/>
    <w:rsid w:val="0003760D"/>
    <w:rsid w:val="00037F49"/>
    <w:rsid w:val="00040279"/>
    <w:rsid w:val="00040ACC"/>
    <w:rsid w:val="000512C6"/>
    <w:rsid w:val="00051548"/>
    <w:rsid w:val="00052F71"/>
    <w:rsid w:val="0005345F"/>
    <w:rsid w:val="00054BA0"/>
    <w:rsid w:val="00054F71"/>
    <w:rsid w:val="000561B5"/>
    <w:rsid w:val="00057E92"/>
    <w:rsid w:val="00064811"/>
    <w:rsid w:val="00065DA6"/>
    <w:rsid w:val="000665B2"/>
    <w:rsid w:val="00067699"/>
    <w:rsid w:val="000742C3"/>
    <w:rsid w:val="0007580A"/>
    <w:rsid w:val="0007693B"/>
    <w:rsid w:val="000800A4"/>
    <w:rsid w:val="0008623F"/>
    <w:rsid w:val="00087D60"/>
    <w:rsid w:val="00093219"/>
    <w:rsid w:val="000936EC"/>
    <w:rsid w:val="0009492E"/>
    <w:rsid w:val="000965C6"/>
    <w:rsid w:val="000969B4"/>
    <w:rsid w:val="000970CD"/>
    <w:rsid w:val="00097A08"/>
    <w:rsid w:val="000A0BBA"/>
    <w:rsid w:val="000A2906"/>
    <w:rsid w:val="000A3FF6"/>
    <w:rsid w:val="000A49F5"/>
    <w:rsid w:val="000B06A9"/>
    <w:rsid w:val="000B1F8E"/>
    <w:rsid w:val="000B27DF"/>
    <w:rsid w:val="000B62FC"/>
    <w:rsid w:val="000C1BB5"/>
    <w:rsid w:val="000C46EA"/>
    <w:rsid w:val="000C6D54"/>
    <w:rsid w:val="000C74B6"/>
    <w:rsid w:val="000D10B8"/>
    <w:rsid w:val="000D457B"/>
    <w:rsid w:val="000D4C96"/>
    <w:rsid w:val="000D7F52"/>
    <w:rsid w:val="000E1143"/>
    <w:rsid w:val="000E2F07"/>
    <w:rsid w:val="000E58C1"/>
    <w:rsid w:val="000E6B56"/>
    <w:rsid w:val="000E7E7A"/>
    <w:rsid w:val="000F2DD0"/>
    <w:rsid w:val="000F3530"/>
    <w:rsid w:val="000F53F8"/>
    <w:rsid w:val="000F6295"/>
    <w:rsid w:val="000F69D4"/>
    <w:rsid w:val="00100B5E"/>
    <w:rsid w:val="00100BCB"/>
    <w:rsid w:val="001012EC"/>
    <w:rsid w:val="00104137"/>
    <w:rsid w:val="001062F8"/>
    <w:rsid w:val="00111491"/>
    <w:rsid w:val="0011165E"/>
    <w:rsid w:val="00111B4B"/>
    <w:rsid w:val="00112388"/>
    <w:rsid w:val="00114316"/>
    <w:rsid w:val="00117F1A"/>
    <w:rsid w:val="00121C71"/>
    <w:rsid w:val="00121F18"/>
    <w:rsid w:val="00125827"/>
    <w:rsid w:val="0012684A"/>
    <w:rsid w:val="00133B73"/>
    <w:rsid w:val="001345AC"/>
    <w:rsid w:val="001365C7"/>
    <w:rsid w:val="00137DE2"/>
    <w:rsid w:val="00141A5C"/>
    <w:rsid w:val="001434E3"/>
    <w:rsid w:val="0014359A"/>
    <w:rsid w:val="001464DF"/>
    <w:rsid w:val="0015019A"/>
    <w:rsid w:val="001516E6"/>
    <w:rsid w:val="00151DE2"/>
    <w:rsid w:val="00154B2A"/>
    <w:rsid w:val="00160C6C"/>
    <w:rsid w:val="00161156"/>
    <w:rsid w:val="0016175E"/>
    <w:rsid w:val="00163A7B"/>
    <w:rsid w:val="00163ABD"/>
    <w:rsid w:val="00163D24"/>
    <w:rsid w:val="001663F4"/>
    <w:rsid w:val="00167984"/>
    <w:rsid w:val="001702F0"/>
    <w:rsid w:val="001732FD"/>
    <w:rsid w:val="00173C7B"/>
    <w:rsid w:val="00180BBF"/>
    <w:rsid w:val="00180F57"/>
    <w:rsid w:val="001810AD"/>
    <w:rsid w:val="00182458"/>
    <w:rsid w:val="001829B0"/>
    <w:rsid w:val="00182F47"/>
    <w:rsid w:val="00187AC8"/>
    <w:rsid w:val="00187BC2"/>
    <w:rsid w:val="0019305A"/>
    <w:rsid w:val="00195DF6"/>
    <w:rsid w:val="00196C6A"/>
    <w:rsid w:val="001A064D"/>
    <w:rsid w:val="001A11D3"/>
    <w:rsid w:val="001A576A"/>
    <w:rsid w:val="001A5E81"/>
    <w:rsid w:val="001A791F"/>
    <w:rsid w:val="001B0CEF"/>
    <w:rsid w:val="001B3347"/>
    <w:rsid w:val="001B5426"/>
    <w:rsid w:val="001B5FBB"/>
    <w:rsid w:val="001B7F33"/>
    <w:rsid w:val="001C15B6"/>
    <w:rsid w:val="001C18D3"/>
    <w:rsid w:val="001D1D06"/>
    <w:rsid w:val="001D301D"/>
    <w:rsid w:val="001D3E2D"/>
    <w:rsid w:val="001D4F3E"/>
    <w:rsid w:val="001D5F9A"/>
    <w:rsid w:val="001D6F2C"/>
    <w:rsid w:val="001E0154"/>
    <w:rsid w:val="001E087A"/>
    <w:rsid w:val="001E1254"/>
    <w:rsid w:val="001E39F3"/>
    <w:rsid w:val="001E41FB"/>
    <w:rsid w:val="001E61EE"/>
    <w:rsid w:val="001E6C83"/>
    <w:rsid w:val="001E6DF4"/>
    <w:rsid w:val="001F032B"/>
    <w:rsid w:val="001F4B56"/>
    <w:rsid w:val="001F4FCD"/>
    <w:rsid w:val="001F5DF1"/>
    <w:rsid w:val="001F7681"/>
    <w:rsid w:val="002015C4"/>
    <w:rsid w:val="00204628"/>
    <w:rsid w:val="00205499"/>
    <w:rsid w:val="00205812"/>
    <w:rsid w:val="0020627E"/>
    <w:rsid w:val="002065A8"/>
    <w:rsid w:val="00210E5D"/>
    <w:rsid w:val="00210E95"/>
    <w:rsid w:val="00211475"/>
    <w:rsid w:val="0021319B"/>
    <w:rsid w:val="00214DD4"/>
    <w:rsid w:val="002152D8"/>
    <w:rsid w:val="00216DBE"/>
    <w:rsid w:val="002172CE"/>
    <w:rsid w:val="00217629"/>
    <w:rsid w:val="002215F6"/>
    <w:rsid w:val="0022351F"/>
    <w:rsid w:val="0022387A"/>
    <w:rsid w:val="00224218"/>
    <w:rsid w:val="00225373"/>
    <w:rsid w:val="002254F2"/>
    <w:rsid w:val="00226F26"/>
    <w:rsid w:val="00227B25"/>
    <w:rsid w:val="002311F5"/>
    <w:rsid w:val="00233E24"/>
    <w:rsid w:val="0023508F"/>
    <w:rsid w:val="00243DF8"/>
    <w:rsid w:val="00250313"/>
    <w:rsid w:val="00255123"/>
    <w:rsid w:val="00263CDE"/>
    <w:rsid w:val="00266A34"/>
    <w:rsid w:val="002674C8"/>
    <w:rsid w:val="0027044A"/>
    <w:rsid w:val="002712EE"/>
    <w:rsid w:val="00271E15"/>
    <w:rsid w:val="002721E2"/>
    <w:rsid w:val="00272838"/>
    <w:rsid w:val="00272BEA"/>
    <w:rsid w:val="00272D04"/>
    <w:rsid w:val="00272D5C"/>
    <w:rsid w:val="00273365"/>
    <w:rsid w:val="00275AAD"/>
    <w:rsid w:val="00276445"/>
    <w:rsid w:val="00280803"/>
    <w:rsid w:val="00283C9D"/>
    <w:rsid w:val="00290154"/>
    <w:rsid w:val="00290286"/>
    <w:rsid w:val="00291413"/>
    <w:rsid w:val="00292270"/>
    <w:rsid w:val="002928D3"/>
    <w:rsid w:val="002A176E"/>
    <w:rsid w:val="002A2EE6"/>
    <w:rsid w:val="002A7166"/>
    <w:rsid w:val="002B024D"/>
    <w:rsid w:val="002B0EA6"/>
    <w:rsid w:val="002B300C"/>
    <w:rsid w:val="002B3F89"/>
    <w:rsid w:val="002B3FBA"/>
    <w:rsid w:val="002B5952"/>
    <w:rsid w:val="002B6728"/>
    <w:rsid w:val="002B7954"/>
    <w:rsid w:val="002B7DBC"/>
    <w:rsid w:val="002C0601"/>
    <w:rsid w:val="002C1224"/>
    <w:rsid w:val="002C1E6F"/>
    <w:rsid w:val="002C617F"/>
    <w:rsid w:val="002C743D"/>
    <w:rsid w:val="002C7B29"/>
    <w:rsid w:val="002D0A4F"/>
    <w:rsid w:val="002D127B"/>
    <w:rsid w:val="002D2C34"/>
    <w:rsid w:val="002D2DC4"/>
    <w:rsid w:val="002D3258"/>
    <w:rsid w:val="002D3D47"/>
    <w:rsid w:val="002D477D"/>
    <w:rsid w:val="002D5BBD"/>
    <w:rsid w:val="002E5275"/>
    <w:rsid w:val="002E545D"/>
    <w:rsid w:val="002E7BBB"/>
    <w:rsid w:val="002E7C12"/>
    <w:rsid w:val="002F0729"/>
    <w:rsid w:val="002F1291"/>
    <w:rsid w:val="003009B8"/>
    <w:rsid w:val="00300D13"/>
    <w:rsid w:val="00302EB4"/>
    <w:rsid w:val="00304695"/>
    <w:rsid w:val="0030690F"/>
    <w:rsid w:val="003133E9"/>
    <w:rsid w:val="003212DA"/>
    <w:rsid w:val="003216DF"/>
    <w:rsid w:val="0032183A"/>
    <w:rsid w:val="00322693"/>
    <w:rsid w:val="003245FA"/>
    <w:rsid w:val="00324902"/>
    <w:rsid w:val="00326AFE"/>
    <w:rsid w:val="003272EA"/>
    <w:rsid w:val="00327F6A"/>
    <w:rsid w:val="0033081A"/>
    <w:rsid w:val="00334C1A"/>
    <w:rsid w:val="00337429"/>
    <w:rsid w:val="00340C9D"/>
    <w:rsid w:val="00342D51"/>
    <w:rsid w:val="0034353E"/>
    <w:rsid w:val="00350825"/>
    <w:rsid w:val="00360ED8"/>
    <w:rsid w:val="00361F3B"/>
    <w:rsid w:val="00363DDD"/>
    <w:rsid w:val="00364C34"/>
    <w:rsid w:val="0036651D"/>
    <w:rsid w:val="00367461"/>
    <w:rsid w:val="0036793C"/>
    <w:rsid w:val="00371FE1"/>
    <w:rsid w:val="00373412"/>
    <w:rsid w:val="00375063"/>
    <w:rsid w:val="003770E1"/>
    <w:rsid w:val="00384530"/>
    <w:rsid w:val="003846DE"/>
    <w:rsid w:val="00385941"/>
    <w:rsid w:val="00387E9F"/>
    <w:rsid w:val="003905BF"/>
    <w:rsid w:val="003941E0"/>
    <w:rsid w:val="00394A62"/>
    <w:rsid w:val="00396C95"/>
    <w:rsid w:val="003A1223"/>
    <w:rsid w:val="003A449C"/>
    <w:rsid w:val="003A4EDA"/>
    <w:rsid w:val="003A5BEC"/>
    <w:rsid w:val="003A6FE9"/>
    <w:rsid w:val="003B04B4"/>
    <w:rsid w:val="003B22DC"/>
    <w:rsid w:val="003B276F"/>
    <w:rsid w:val="003B3DE5"/>
    <w:rsid w:val="003B70CE"/>
    <w:rsid w:val="003C2089"/>
    <w:rsid w:val="003C46FB"/>
    <w:rsid w:val="003C7FA6"/>
    <w:rsid w:val="003D2E33"/>
    <w:rsid w:val="003D4FB6"/>
    <w:rsid w:val="003D719D"/>
    <w:rsid w:val="003D7FB3"/>
    <w:rsid w:val="003E3617"/>
    <w:rsid w:val="003E444F"/>
    <w:rsid w:val="003F02FC"/>
    <w:rsid w:val="003F2731"/>
    <w:rsid w:val="003F340E"/>
    <w:rsid w:val="003F3ED6"/>
    <w:rsid w:val="003F53C2"/>
    <w:rsid w:val="003F575A"/>
    <w:rsid w:val="003F5BBD"/>
    <w:rsid w:val="003F733D"/>
    <w:rsid w:val="00402975"/>
    <w:rsid w:val="00404DE2"/>
    <w:rsid w:val="00404F7C"/>
    <w:rsid w:val="0041018C"/>
    <w:rsid w:val="004104B3"/>
    <w:rsid w:val="00411EA6"/>
    <w:rsid w:val="004146F3"/>
    <w:rsid w:val="00414EAC"/>
    <w:rsid w:val="0041505D"/>
    <w:rsid w:val="00415585"/>
    <w:rsid w:val="0041743D"/>
    <w:rsid w:val="0041780F"/>
    <w:rsid w:val="00417B1D"/>
    <w:rsid w:val="00422963"/>
    <w:rsid w:val="00423414"/>
    <w:rsid w:val="00424E2B"/>
    <w:rsid w:val="00426854"/>
    <w:rsid w:val="0043064A"/>
    <w:rsid w:val="0043414C"/>
    <w:rsid w:val="00435C5E"/>
    <w:rsid w:val="00436A2F"/>
    <w:rsid w:val="00441877"/>
    <w:rsid w:val="00442BD3"/>
    <w:rsid w:val="00444E3A"/>
    <w:rsid w:val="00450D48"/>
    <w:rsid w:val="00451BDF"/>
    <w:rsid w:val="004566A0"/>
    <w:rsid w:val="00457A0F"/>
    <w:rsid w:val="0046320D"/>
    <w:rsid w:val="0046395A"/>
    <w:rsid w:val="00464347"/>
    <w:rsid w:val="004644A6"/>
    <w:rsid w:val="0046798D"/>
    <w:rsid w:val="00470814"/>
    <w:rsid w:val="00471617"/>
    <w:rsid w:val="00471F72"/>
    <w:rsid w:val="0047293A"/>
    <w:rsid w:val="0047469F"/>
    <w:rsid w:val="00480BBF"/>
    <w:rsid w:val="00481EA2"/>
    <w:rsid w:val="00485A8D"/>
    <w:rsid w:val="00487C32"/>
    <w:rsid w:val="00490835"/>
    <w:rsid w:val="00494EED"/>
    <w:rsid w:val="004958BD"/>
    <w:rsid w:val="004977E9"/>
    <w:rsid w:val="004A0482"/>
    <w:rsid w:val="004A1088"/>
    <w:rsid w:val="004A1858"/>
    <w:rsid w:val="004A2E10"/>
    <w:rsid w:val="004A4CC1"/>
    <w:rsid w:val="004A6371"/>
    <w:rsid w:val="004B0B40"/>
    <w:rsid w:val="004B1D18"/>
    <w:rsid w:val="004B5459"/>
    <w:rsid w:val="004B5550"/>
    <w:rsid w:val="004C0B25"/>
    <w:rsid w:val="004C1C3A"/>
    <w:rsid w:val="004C5759"/>
    <w:rsid w:val="004C62CE"/>
    <w:rsid w:val="004D0050"/>
    <w:rsid w:val="004D1929"/>
    <w:rsid w:val="004D22C9"/>
    <w:rsid w:val="004D2D37"/>
    <w:rsid w:val="004D31EE"/>
    <w:rsid w:val="004D44BB"/>
    <w:rsid w:val="004D47E9"/>
    <w:rsid w:val="004D48C3"/>
    <w:rsid w:val="004D74F2"/>
    <w:rsid w:val="004E2117"/>
    <w:rsid w:val="004F2E09"/>
    <w:rsid w:val="004F3A76"/>
    <w:rsid w:val="004F3C82"/>
    <w:rsid w:val="004F51AA"/>
    <w:rsid w:val="004F5348"/>
    <w:rsid w:val="004F6256"/>
    <w:rsid w:val="004F656A"/>
    <w:rsid w:val="004F6ED4"/>
    <w:rsid w:val="004F7CB5"/>
    <w:rsid w:val="00500EEB"/>
    <w:rsid w:val="005023B3"/>
    <w:rsid w:val="0050398D"/>
    <w:rsid w:val="0050461C"/>
    <w:rsid w:val="00505C4F"/>
    <w:rsid w:val="0050750C"/>
    <w:rsid w:val="00507D49"/>
    <w:rsid w:val="00512AAF"/>
    <w:rsid w:val="00516A8F"/>
    <w:rsid w:val="00520959"/>
    <w:rsid w:val="00520A66"/>
    <w:rsid w:val="00520B3D"/>
    <w:rsid w:val="00523D37"/>
    <w:rsid w:val="00525365"/>
    <w:rsid w:val="005255BE"/>
    <w:rsid w:val="005262FD"/>
    <w:rsid w:val="00527CE4"/>
    <w:rsid w:val="0053045C"/>
    <w:rsid w:val="00531654"/>
    <w:rsid w:val="00531F76"/>
    <w:rsid w:val="00533576"/>
    <w:rsid w:val="005339C3"/>
    <w:rsid w:val="00533E88"/>
    <w:rsid w:val="005344D9"/>
    <w:rsid w:val="005348EC"/>
    <w:rsid w:val="00537B49"/>
    <w:rsid w:val="005439B6"/>
    <w:rsid w:val="00543BB7"/>
    <w:rsid w:val="00547548"/>
    <w:rsid w:val="0055102C"/>
    <w:rsid w:val="0055125A"/>
    <w:rsid w:val="005517F3"/>
    <w:rsid w:val="00552515"/>
    <w:rsid w:val="00552E5B"/>
    <w:rsid w:val="0055427D"/>
    <w:rsid w:val="005567DA"/>
    <w:rsid w:val="005569C5"/>
    <w:rsid w:val="00557597"/>
    <w:rsid w:val="00563700"/>
    <w:rsid w:val="005711C0"/>
    <w:rsid w:val="00572384"/>
    <w:rsid w:val="00573B43"/>
    <w:rsid w:val="00576AFA"/>
    <w:rsid w:val="0058074C"/>
    <w:rsid w:val="00582F26"/>
    <w:rsid w:val="00582FF4"/>
    <w:rsid w:val="00583280"/>
    <w:rsid w:val="00585716"/>
    <w:rsid w:val="00585F90"/>
    <w:rsid w:val="005872E1"/>
    <w:rsid w:val="005874C0"/>
    <w:rsid w:val="00590CCD"/>
    <w:rsid w:val="00593323"/>
    <w:rsid w:val="0059360B"/>
    <w:rsid w:val="00593C20"/>
    <w:rsid w:val="005944D7"/>
    <w:rsid w:val="0059467D"/>
    <w:rsid w:val="00595DD1"/>
    <w:rsid w:val="005A58A4"/>
    <w:rsid w:val="005A760F"/>
    <w:rsid w:val="005A7A5D"/>
    <w:rsid w:val="005B173B"/>
    <w:rsid w:val="005B667C"/>
    <w:rsid w:val="005B7BB8"/>
    <w:rsid w:val="005C37E4"/>
    <w:rsid w:val="005C5185"/>
    <w:rsid w:val="005C62F1"/>
    <w:rsid w:val="005D2077"/>
    <w:rsid w:val="005D3727"/>
    <w:rsid w:val="005D4597"/>
    <w:rsid w:val="005D624F"/>
    <w:rsid w:val="005D6FE1"/>
    <w:rsid w:val="005E2D32"/>
    <w:rsid w:val="005E4E7D"/>
    <w:rsid w:val="005E54D7"/>
    <w:rsid w:val="005E6D80"/>
    <w:rsid w:val="005F32B7"/>
    <w:rsid w:val="005F4693"/>
    <w:rsid w:val="005F510B"/>
    <w:rsid w:val="005F7C6B"/>
    <w:rsid w:val="00602837"/>
    <w:rsid w:val="00602B10"/>
    <w:rsid w:val="0060496D"/>
    <w:rsid w:val="006056EC"/>
    <w:rsid w:val="006117DA"/>
    <w:rsid w:val="006131CA"/>
    <w:rsid w:val="00614BC8"/>
    <w:rsid w:val="00622FDA"/>
    <w:rsid w:val="006269E0"/>
    <w:rsid w:val="00626B95"/>
    <w:rsid w:val="00630D8C"/>
    <w:rsid w:val="00637CEF"/>
    <w:rsid w:val="00643A39"/>
    <w:rsid w:val="00646199"/>
    <w:rsid w:val="006467A1"/>
    <w:rsid w:val="00646E8A"/>
    <w:rsid w:val="00646FE5"/>
    <w:rsid w:val="0065365D"/>
    <w:rsid w:val="00654C44"/>
    <w:rsid w:val="00660453"/>
    <w:rsid w:val="0066058F"/>
    <w:rsid w:val="00662036"/>
    <w:rsid w:val="00663201"/>
    <w:rsid w:val="0066336D"/>
    <w:rsid w:val="00663609"/>
    <w:rsid w:val="00664C2E"/>
    <w:rsid w:val="006650E8"/>
    <w:rsid w:val="00666A47"/>
    <w:rsid w:val="00670758"/>
    <w:rsid w:val="00674224"/>
    <w:rsid w:val="00676E72"/>
    <w:rsid w:val="00677A6E"/>
    <w:rsid w:val="00677E21"/>
    <w:rsid w:val="0068194F"/>
    <w:rsid w:val="00682291"/>
    <w:rsid w:val="0069150D"/>
    <w:rsid w:val="00692AE2"/>
    <w:rsid w:val="00693216"/>
    <w:rsid w:val="00693416"/>
    <w:rsid w:val="00693F70"/>
    <w:rsid w:val="006946C4"/>
    <w:rsid w:val="006961BC"/>
    <w:rsid w:val="0069627D"/>
    <w:rsid w:val="006A1AA8"/>
    <w:rsid w:val="006A7A48"/>
    <w:rsid w:val="006B0178"/>
    <w:rsid w:val="006B0FA2"/>
    <w:rsid w:val="006B1CEF"/>
    <w:rsid w:val="006B294E"/>
    <w:rsid w:val="006B2EAE"/>
    <w:rsid w:val="006B7B9E"/>
    <w:rsid w:val="006C1E74"/>
    <w:rsid w:val="006C464F"/>
    <w:rsid w:val="006C57B0"/>
    <w:rsid w:val="006D09D5"/>
    <w:rsid w:val="006D120F"/>
    <w:rsid w:val="006D271E"/>
    <w:rsid w:val="006D5930"/>
    <w:rsid w:val="006D5BFD"/>
    <w:rsid w:val="006D5EFF"/>
    <w:rsid w:val="006D658B"/>
    <w:rsid w:val="006E22CD"/>
    <w:rsid w:val="006E4776"/>
    <w:rsid w:val="006E4ECC"/>
    <w:rsid w:val="006E5287"/>
    <w:rsid w:val="006E5F62"/>
    <w:rsid w:val="006F0836"/>
    <w:rsid w:val="006F0886"/>
    <w:rsid w:val="006F0F88"/>
    <w:rsid w:val="006F1FA0"/>
    <w:rsid w:val="006F24A0"/>
    <w:rsid w:val="006F3378"/>
    <w:rsid w:val="006F353F"/>
    <w:rsid w:val="00701FFF"/>
    <w:rsid w:val="0070519F"/>
    <w:rsid w:val="00714423"/>
    <w:rsid w:val="00714804"/>
    <w:rsid w:val="00715715"/>
    <w:rsid w:val="00715F72"/>
    <w:rsid w:val="00716496"/>
    <w:rsid w:val="007167C8"/>
    <w:rsid w:val="00716887"/>
    <w:rsid w:val="00723043"/>
    <w:rsid w:val="00723976"/>
    <w:rsid w:val="00723F47"/>
    <w:rsid w:val="00724019"/>
    <w:rsid w:val="007258E1"/>
    <w:rsid w:val="00726972"/>
    <w:rsid w:val="00730939"/>
    <w:rsid w:val="007320E3"/>
    <w:rsid w:val="0073518A"/>
    <w:rsid w:val="00736F9D"/>
    <w:rsid w:val="00737989"/>
    <w:rsid w:val="0074092F"/>
    <w:rsid w:val="00741814"/>
    <w:rsid w:val="007418FC"/>
    <w:rsid w:val="00750477"/>
    <w:rsid w:val="00752172"/>
    <w:rsid w:val="0075372E"/>
    <w:rsid w:val="00755405"/>
    <w:rsid w:val="00756053"/>
    <w:rsid w:val="00761407"/>
    <w:rsid w:val="00761ACC"/>
    <w:rsid w:val="00761BFE"/>
    <w:rsid w:val="007623E7"/>
    <w:rsid w:val="00763186"/>
    <w:rsid w:val="00763774"/>
    <w:rsid w:val="00764B0A"/>
    <w:rsid w:val="00764CB4"/>
    <w:rsid w:val="00770A1E"/>
    <w:rsid w:val="007710D5"/>
    <w:rsid w:val="00772A57"/>
    <w:rsid w:val="0077377C"/>
    <w:rsid w:val="007753E6"/>
    <w:rsid w:val="00783033"/>
    <w:rsid w:val="00785000"/>
    <w:rsid w:val="007872EA"/>
    <w:rsid w:val="00787558"/>
    <w:rsid w:val="00790AEB"/>
    <w:rsid w:val="00791985"/>
    <w:rsid w:val="00794A86"/>
    <w:rsid w:val="00796C00"/>
    <w:rsid w:val="007A2B3F"/>
    <w:rsid w:val="007A3F19"/>
    <w:rsid w:val="007A7259"/>
    <w:rsid w:val="007B0874"/>
    <w:rsid w:val="007B3BED"/>
    <w:rsid w:val="007B51C2"/>
    <w:rsid w:val="007B6757"/>
    <w:rsid w:val="007B6B2E"/>
    <w:rsid w:val="007B7DCB"/>
    <w:rsid w:val="007C018A"/>
    <w:rsid w:val="007C1FDA"/>
    <w:rsid w:val="007C26CE"/>
    <w:rsid w:val="007C394C"/>
    <w:rsid w:val="007C468D"/>
    <w:rsid w:val="007C4772"/>
    <w:rsid w:val="007C5FFC"/>
    <w:rsid w:val="007C6408"/>
    <w:rsid w:val="007D4B28"/>
    <w:rsid w:val="007E1253"/>
    <w:rsid w:val="007E1737"/>
    <w:rsid w:val="007E33E8"/>
    <w:rsid w:val="007F04B9"/>
    <w:rsid w:val="007F12EB"/>
    <w:rsid w:val="007F2100"/>
    <w:rsid w:val="007F2271"/>
    <w:rsid w:val="007F272F"/>
    <w:rsid w:val="007F571E"/>
    <w:rsid w:val="007F74F0"/>
    <w:rsid w:val="007F7B9A"/>
    <w:rsid w:val="008012DE"/>
    <w:rsid w:val="008023B5"/>
    <w:rsid w:val="00803E9D"/>
    <w:rsid w:val="00805511"/>
    <w:rsid w:val="0080605A"/>
    <w:rsid w:val="00807D00"/>
    <w:rsid w:val="00810DE5"/>
    <w:rsid w:val="00811663"/>
    <w:rsid w:val="00814E9A"/>
    <w:rsid w:val="008168CC"/>
    <w:rsid w:val="0081723E"/>
    <w:rsid w:val="00820325"/>
    <w:rsid w:val="00824790"/>
    <w:rsid w:val="008255BE"/>
    <w:rsid w:val="008353D5"/>
    <w:rsid w:val="00842726"/>
    <w:rsid w:val="008438BC"/>
    <w:rsid w:val="00843DE6"/>
    <w:rsid w:val="00844449"/>
    <w:rsid w:val="0084759F"/>
    <w:rsid w:val="00850D8E"/>
    <w:rsid w:val="0085189B"/>
    <w:rsid w:val="00855E97"/>
    <w:rsid w:val="00857FBD"/>
    <w:rsid w:val="00861178"/>
    <w:rsid w:val="008611D9"/>
    <w:rsid w:val="008619D7"/>
    <w:rsid w:val="008658F6"/>
    <w:rsid w:val="00865D8C"/>
    <w:rsid w:val="0086643A"/>
    <w:rsid w:val="0086744F"/>
    <w:rsid w:val="008705AC"/>
    <w:rsid w:val="00870B5D"/>
    <w:rsid w:val="00873AE4"/>
    <w:rsid w:val="00881E06"/>
    <w:rsid w:val="00883449"/>
    <w:rsid w:val="00884A39"/>
    <w:rsid w:val="00884D2A"/>
    <w:rsid w:val="00890306"/>
    <w:rsid w:val="008908D3"/>
    <w:rsid w:val="008917A4"/>
    <w:rsid w:val="00891AD3"/>
    <w:rsid w:val="00893E0F"/>
    <w:rsid w:val="008948B1"/>
    <w:rsid w:val="00896D38"/>
    <w:rsid w:val="008A06C3"/>
    <w:rsid w:val="008A4034"/>
    <w:rsid w:val="008A6B97"/>
    <w:rsid w:val="008A6BF6"/>
    <w:rsid w:val="008B03BA"/>
    <w:rsid w:val="008B12C6"/>
    <w:rsid w:val="008B7253"/>
    <w:rsid w:val="008B7E99"/>
    <w:rsid w:val="008C0820"/>
    <w:rsid w:val="008C09E1"/>
    <w:rsid w:val="008C27BB"/>
    <w:rsid w:val="008C2ECC"/>
    <w:rsid w:val="008C3974"/>
    <w:rsid w:val="008C55D2"/>
    <w:rsid w:val="008D1B61"/>
    <w:rsid w:val="008D32BF"/>
    <w:rsid w:val="008D3678"/>
    <w:rsid w:val="008D3E3E"/>
    <w:rsid w:val="008D4EAA"/>
    <w:rsid w:val="008D64B7"/>
    <w:rsid w:val="008D75BD"/>
    <w:rsid w:val="008D7769"/>
    <w:rsid w:val="008E3FBE"/>
    <w:rsid w:val="008E528F"/>
    <w:rsid w:val="008E7525"/>
    <w:rsid w:val="008E7E35"/>
    <w:rsid w:val="008F0276"/>
    <w:rsid w:val="008F0E37"/>
    <w:rsid w:val="008F355A"/>
    <w:rsid w:val="008F4EF6"/>
    <w:rsid w:val="008F6518"/>
    <w:rsid w:val="008F67CC"/>
    <w:rsid w:val="00901A97"/>
    <w:rsid w:val="009032A6"/>
    <w:rsid w:val="00906DBC"/>
    <w:rsid w:val="00911B47"/>
    <w:rsid w:val="00913467"/>
    <w:rsid w:val="0091381F"/>
    <w:rsid w:val="0091726B"/>
    <w:rsid w:val="0091781E"/>
    <w:rsid w:val="00917F3B"/>
    <w:rsid w:val="00920F0E"/>
    <w:rsid w:val="00923B02"/>
    <w:rsid w:val="00924780"/>
    <w:rsid w:val="00924E0D"/>
    <w:rsid w:val="00924E3A"/>
    <w:rsid w:val="00926BA7"/>
    <w:rsid w:val="00931647"/>
    <w:rsid w:val="00931C82"/>
    <w:rsid w:val="00932C4C"/>
    <w:rsid w:val="00933DD8"/>
    <w:rsid w:val="00934577"/>
    <w:rsid w:val="00934A1B"/>
    <w:rsid w:val="009352B2"/>
    <w:rsid w:val="00945A41"/>
    <w:rsid w:val="00945FB6"/>
    <w:rsid w:val="009505BC"/>
    <w:rsid w:val="0095141B"/>
    <w:rsid w:val="00951946"/>
    <w:rsid w:val="00952A78"/>
    <w:rsid w:val="00961F7B"/>
    <w:rsid w:val="00962378"/>
    <w:rsid w:val="009700B7"/>
    <w:rsid w:val="00970175"/>
    <w:rsid w:val="00970181"/>
    <w:rsid w:val="00971A58"/>
    <w:rsid w:val="009732F2"/>
    <w:rsid w:val="00973441"/>
    <w:rsid w:val="00977428"/>
    <w:rsid w:val="00977BDF"/>
    <w:rsid w:val="00982AC3"/>
    <w:rsid w:val="00984C64"/>
    <w:rsid w:val="00992199"/>
    <w:rsid w:val="009A5AC0"/>
    <w:rsid w:val="009A68B5"/>
    <w:rsid w:val="009B3E6F"/>
    <w:rsid w:val="009B7E5F"/>
    <w:rsid w:val="009C2D1B"/>
    <w:rsid w:val="009C4244"/>
    <w:rsid w:val="009C46AC"/>
    <w:rsid w:val="009C474A"/>
    <w:rsid w:val="009D0EA6"/>
    <w:rsid w:val="009D2AE5"/>
    <w:rsid w:val="009D3D1D"/>
    <w:rsid w:val="009D6305"/>
    <w:rsid w:val="009D6649"/>
    <w:rsid w:val="009E175E"/>
    <w:rsid w:val="009E5006"/>
    <w:rsid w:val="009E59E4"/>
    <w:rsid w:val="009E601C"/>
    <w:rsid w:val="009E7866"/>
    <w:rsid w:val="009E7C03"/>
    <w:rsid w:val="009F1302"/>
    <w:rsid w:val="009F4DF4"/>
    <w:rsid w:val="009F772C"/>
    <w:rsid w:val="009F7ADE"/>
    <w:rsid w:val="00A04DB1"/>
    <w:rsid w:val="00A1051C"/>
    <w:rsid w:val="00A11C61"/>
    <w:rsid w:val="00A14ED9"/>
    <w:rsid w:val="00A15C7C"/>
    <w:rsid w:val="00A22BEA"/>
    <w:rsid w:val="00A22C14"/>
    <w:rsid w:val="00A24CDF"/>
    <w:rsid w:val="00A30AE2"/>
    <w:rsid w:val="00A3322A"/>
    <w:rsid w:val="00A3392D"/>
    <w:rsid w:val="00A33EA9"/>
    <w:rsid w:val="00A35ADB"/>
    <w:rsid w:val="00A4249D"/>
    <w:rsid w:val="00A42794"/>
    <w:rsid w:val="00A441B7"/>
    <w:rsid w:val="00A45AEC"/>
    <w:rsid w:val="00A46CB2"/>
    <w:rsid w:val="00A54654"/>
    <w:rsid w:val="00A54D25"/>
    <w:rsid w:val="00A55445"/>
    <w:rsid w:val="00A56D88"/>
    <w:rsid w:val="00A6076D"/>
    <w:rsid w:val="00A63670"/>
    <w:rsid w:val="00A648D9"/>
    <w:rsid w:val="00A66014"/>
    <w:rsid w:val="00A67890"/>
    <w:rsid w:val="00A701F0"/>
    <w:rsid w:val="00A70462"/>
    <w:rsid w:val="00A70A24"/>
    <w:rsid w:val="00A75ABE"/>
    <w:rsid w:val="00A76507"/>
    <w:rsid w:val="00A86F1F"/>
    <w:rsid w:val="00A874B4"/>
    <w:rsid w:val="00A90F58"/>
    <w:rsid w:val="00A922D6"/>
    <w:rsid w:val="00A950FE"/>
    <w:rsid w:val="00AA4D68"/>
    <w:rsid w:val="00AB06D7"/>
    <w:rsid w:val="00AB2DB3"/>
    <w:rsid w:val="00AB4932"/>
    <w:rsid w:val="00AB4E22"/>
    <w:rsid w:val="00AB75FA"/>
    <w:rsid w:val="00AC44E5"/>
    <w:rsid w:val="00AC5FC4"/>
    <w:rsid w:val="00AD004E"/>
    <w:rsid w:val="00AD1CC4"/>
    <w:rsid w:val="00AE59B6"/>
    <w:rsid w:val="00AE7516"/>
    <w:rsid w:val="00AF0B08"/>
    <w:rsid w:val="00AF0E35"/>
    <w:rsid w:val="00AF11D7"/>
    <w:rsid w:val="00AF3FA2"/>
    <w:rsid w:val="00AF4673"/>
    <w:rsid w:val="00AF5687"/>
    <w:rsid w:val="00B0177A"/>
    <w:rsid w:val="00B04323"/>
    <w:rsid w:val="00B04D86"/>
    <w:rsid w:val="00B072AB"/>
    <w:rsid w:val="00B07DE7"/>
    <w:rsid w:val="00B10B17"/>
    <w:rsid w:val="00B1229C"/>
    <w:rsid w:val="00B174EA"/>
    <w:rsid w:val="00B17822"/>
    <w:rsid w:val="00B206E8"/>
    <w:rsid w:val="00B213C9"/>
    <w:rsid w:val="00B23689"/>
    <w:rsid w:val="00B23A3E"/>
    <w:rsid w:val="00B23EE6"/>
    <w:rsid w:val="00B24C06"/>
    <w:rsid w:val="00B2573C"/>
    <w:rsid w:val="00B2601D"/>
    <w:rsid w:val="00B317FC"/>
    <w:rsid w:val="00B3197D"/>
    <w:rsid w:val="00B36930"/>
    <w:rsid w:val="00B376AD"/>
    <w:rsid w:val="00B3796B"/>
    <w:rsid w:val="00B40EEC"/>
    <w:rsid w:val="00B4191D"/>
    <w:rsid w:val="00B42FFA"/>
    <w:rsid w:val="00B439A9"/>
    <w:rsid w:val="00B4439D"/>
    <w:rsid w:val="00B45473"/>
    <w:rsid w:val="00B568FA"/>
    <w:rsid w:val="00B57590"/>
    <w:rsid w:val="00B64D29"/>
    <w:rsid w:val="00B67E14"/>
    <w:rsid w:val="00B7169E"/>
    <w:rsid w:val="00B7183B"/>
    <w:rsid w:val="00B71E5D"/>
    <w:rsid w:val="00B751CD"/>
    <w:rsid w:val="00B75D37"/>
    <w:rsid w:val="00B774D7"/>
    <w:rsid w:val="00B832A3"/>
    <w:rsid w:val="00B86E58"/>
    <w:rsid w:val="00B86E6F"/>
    <w:rsid w:val="00B87316"/>
    <w:rsid w:val="00B91B8E"/>
    <w:rsid w:val="00B91FEA"/>
    <w:rsid w:val="00B92C1D"/>
    <w:rsid w:val="00B92E6B"/>
    <w:rsid w:val="00B935CF"/>
    <w:rsid w:val="00B94AEF"/>
    <w:rsid w:val="00B9500C"/>
    <w:rsid w:val="00B953AD"/>
    <w:rsid w:val="00BA04FB"/>
    <w:rsid w:val="00BA2F9F"/>
    <w:rsid w:val="00BB1EA3"/>
    <w:rsid w:val="00BB37AB"/>
    <w:rsid w:val="00BB64F5"/>
    <w:rsid w:val="00BB6817"/>
    <w:rsid w:val="00BC0CB1"/>
    <w:rsid w:val="00BC286C"/>
    <w:rsid w:val="00BC29F1"/>
    <w:rsid w:val="00BC3027"/>
    <w:rsid w:val="00BC35D1"/>
    <w:rsid w:val="00BC437F"/>
    <w:rsid w:val="00BC4A2A"/>
    <w:rsid w:val="00BC5573"/>
    <w:rsid w:val="00BC5A88"/>
    <w:rsid w:val="00BC640B"/>
    <w:rsid w:val="00BC661C"/>
    <w:rsid w:val="00BC72B0"/>
    <w:rsid w:val="00BD4C02"/>
    <w:rsid w:val="00BD5A4C"/>
    <w:rsid w:val="00BE0581"/>
    <w:rsid w:val="00BE1F3D"/>
    <w:rsid w:val="00BE6B73"/>
    <w:rsid w:val="00BE7971"/>
    <w:rsid w:val="00BF09DD"/>
    <w:rsid w:val="00BF3D47"/>
    <w:rsid w:val="00BF562E"/>
    <w:rsid w:val="00BF7456"/>
    <w:rsid w:val="00C02623"/>
    <w:rsid w:val="00C02ED3"/>
    <w:rsid w:val="00C079A8"/>
    <w:rsid w:val="00C137F3"/>
    <w:rsid w:val="00C14C9D"/>
    <w:rsid w:val="00C15830"/>
    <w:rsid w:val="00C217BF"/>
    <w:rsid w:val="00C2727B"/>
    <w:rsid w:val="00C30DF1"/>
    <w:rsid w:val="00C319BE"/>
    <w:rsid w:val="00C3459B"/>
    <w:rsid w:val="00C36B72"/>
    <w:rsid w:val="00C373CA"/>
    <w:rsid w:val="00C417CB"/>
    <w:rsid w:val="00C423CD"/>
    <w:rsid w:val="00C468C8"/>
    <w:rsid w:val="00C50326"/>
    <w:rsid w:val="00C52756"/>
    <w:rsid w:val="00C52FB9"/>
    <w:rsid w:val="00C53873"/>
    <w:rsid w:val="00C53A71"/>
    <w:rsid w:val="00C54010"/>
    <w:rsid w:val="00C54FAB"/>
    <w:rsid w:val="00C61597"/>
    <w:rsid w:val="00C64AFD"/>
    <w:rsid w:val="00C65840"/>
    <w:rsid w:val="00C67721"/>
    <w:rsid w:val="00C7018B"/>
    <w:rsid w:val="00C736CA"/>
    <w:rsid w:val="00C81374"/>
    <w:rsid w:val="00C81F1F"/>
    <w:rsid w:val="00C823CC"/>
    <w:rsid w:val="00C84B14"/>
    <w:rsid w:val="00C8507B"/>
    <w:rsid w:val="00C85F0C"/>
    <w:rsid w:val="00C86432"/>
    <w:rsid w:val="00C90283"/>
    <w:rsid w:val="00C93E22"/>
    <w:rsid w:val="00C940CE"/>
    <w:rsid w:val="00C9537A"/>
    <w:rsid w:val="00C9748F"/>
    <w:rsid w:val="00C97D79"/>
    <w:rsid w:val="00CA055B"/>
    <w:rsid w:val="00CA07D6"/>
    <w:rsid w:val="00CB13CD"/>
    <w:rsid w:val="00CB2B24"/>
    <w:rsid w:val="00CB424E"/>
    <w:rsid w:val="00CB569A"/>
    <w:rsid w:val="00CB68DB"/>
    <w:rsid w:val="00CB6AD5"/>
    <w:rsid w:val="00CB74BE"/>
    <w:rsid w:val="00CC1068"/>
    <w:rsid w:val="00CC11D8"/>
    <w:rsid w:val="00CC1220"/>
    <w:rsid w:val="00CC53EC"/>
    <w:rsid w:val="00CC6985"/>
    <w:rsid w:val="00CC7855"/>
    <w:rsid w:val="00CD1618"/>
    <w:rsid w:val="00CD2715"/>
    <w:rsid w:val="00CD4083"/>
    <w:rsid w:val="00CD4925"/>
    <w:rsid w:val="00CD4EF6"/>
    <w:rsid w:val="00CE0988"/>
    <w:rsid w:val="00CE1635"/>
    <w:rsid w:val="00CE1D92"/>
    <w:rsid w:val="00CE2F20"/>
    <w:rsid w:val="00CE30AC"/>
    <w:rsid w:val="00CE7B39"/>
    <w:rsid w:val="00CF02B3"/>
    <w:rsid w:val="00CF242D"/>
    <w:rsid w:val="00CF2B3D"/>
    <w:rsid w:val="00CF2FE0"/>
    <w:rsid w:val="00CF6157"/>
    <w:rsid w:val="00D014A1"/>
    <w:rsid w:val="00D02838"/>
    <w:rsid w:val="00D121A0"/>
    <w:rsid w:val="00D12C62"/>
    <w:rsid w:val="00D1616F"/>
    <w:rsid w:val="00D163B2"/>
    <w:rsid w:val="00D2011B"/>
    <w:rsid w:val="00D2403F"/>
    <w:rsid w:val="00D256B4"/>
    <w:rsid w:val="00D30C14"/>
    <w:rsid w:val="00D317C6"/>
    <w:rsid w:val="00D32C0A"/>
    <w:rsid w:val="00D3342B"/>
    <w:rsid w:val="00D35209"/>
    <w:rsid w:val="00D36B71"/>
    <w:rsid w:val="00D37351"/>
    <w:rsid w:val="00D40961"/>
    <w:rsid w:val="00D40DC8"/>
    <w:rsid w:val="00D42D74"/>
    <w:rsid w:val="00D43772"/>
    <w:rsid w:val="00D454A5"/>
    <w:rsid w:val="00D4586B"/>
    <w:rsid w:val="00D45C34"/>
    <w:rsid w:val="00D469AD"/>
    <w:rsid w:val="00D47BA7"/>
    <w:rsid w:val="00D50943"/>
    <w:rsid w:val="00D54DCE"/>
    <w:rsid w:val="00D571E8"/>
    <w:rsid w:val="00D6132F"/>
    <w:rsid w:val="00D62309"/>
    <w:rsid w:val="00D644DB"/>
    <w:rsid w:val="00D700FB"/>
    <w:rsid w:val="00D73D80"/>
    <w:rsid w:val="00D742AD"/>
    <w:rsid w:val="00D749B5"/>
    <w:rsid w:val="00D74ADF"/>
    <w:rsid w:val="00D74C61"/>
    <w:rsid w:val="00D77C20"/>
    <w:rsid w:val="00D826C4"/>
    <w:rsid w:val="00D86DF2"/>
    <w:rsid w:val="00D90A27"/>
    <w:rsid w:val="00D92A98"/>
    <w:rsid w:val="00D92E82"/>
    <w:rsid w:val="00D9402F"/>
    <w:rsid w:val="00D94FBC"/>
    <w:rsid w:val="00D97680"/>
    <w:rsid w:val="00DA6888"/>
    <w:rsid w:val="00DB0A7F"/>
    <w:rsid w:val="00DB125A"/>
    <w:rsid w:val="00DB1743"/>
    <w:rsid w:val="00DB4DE6"/>
    <w:rsid w:val="00DC3A3A"/>
    <w:rsid w:val="00DC51A1"/>
    <w:rsid w:val="00DC527E"/>
    <w:rsid w:val="00DC60BA"/>
    <w:rsid w:val="00DD0C5B"/>
    <w:rsid w:val="00DD0DA6"/>
    <w:rsid w:val="00DD759A"/>
    <w:rsid w:val="00DD7FA6"/>
    <w:rsid w:val="00DE0409"/>
    <w:rsid w:val="00DE4543"/>
    <w:rsid w:val="00DE6C88"/>
    <w:rsid w:val="00DF1EE8"/>
    <w:rsid w:val="00DF218B"/>
    <w:rsid w:val="00DF3C2A"/>
    <w:rsid w:val="00DF421F"/>
    <w:rsid w:val="00DF566A"/>
    <w:rsid w:val="00E005E6"/>
    <w:rsid w:val="00E04262"/>
    <w:rsid w:val="00E0429A"/>
    <w:rsid w:val="00E06C01"/>
    <w:rsid w:val="00E12C91"/>
    <w:rsid w:val="00E13261"/>
    <w:rsid w:val="00E24253"/>
    <w:rsid w:val="00E26E5A"/>
    <w:rsid w:val="00E32C58"/>
    <w:rsid w:val="00E33409"/>
    <w:rsid w:val="00E34592"/>
    <w:rsid w:val="00E34A12"/>
    <w:rsid w:val="00E35385"/>
    <w:rsid w:val="00E3588D"/>
    <w:rsid w:val="00E37F8F"/>
    <w:rsid w:val="00E42E24"/>
    <w:rsid w:val="00E46551"/>
    <w:rsid w:val="00E47A3E"/>
    <w:rsid w:val="00E5069A"/>
    <w:rsid w:val="00E50E13"/>
    <w:rsid w:val="00E5292C"/>
    <w:rsid w:val="00E56D60"/>
    <w:rsid w:val="00E604F4"/>
    <w:rsid w:val="00E66489"/>
    <w:rsid w:val="00E6716E"/>
    <w:rsid w:val="00E67F4C"/>
    <w:rsid w:val="00E70FB2"/>
    <w:rsid w:val="00E80C71"/>
    <w:rsid w:val="00E864B7"/>
    <w:rsid w:val="00E8716A"/>
    <w:rsid w:val="00E91F4A"/>
    <w:rsid w:val="00E94F5F"/>
    <w:rsid w:val="00E95842"/>
    <w:rsid w:val="00E96180"/>
    <w:rsid w:val="00E9723C"/>
    <w:rsid w:val="00E9762B"/>
    <w:rsid w:val="00EA0AE1"/>
    <w:rsid w:val="00EA1954"/>
    <w:rsid w:val="00EA2B05"/>
    <w:rsid w:val="00EA4B3F"/>
    <w:rsid w:val="00EA50E0"/>
    <w:rsid w:val="00EA5D76"/>
    <w:rsid w:val="00EA5FC9"/>
    <w:rsid w:val="00EA76C2"/>
    <w:rsid w:val="00EC19B8"/>
    <w:rsid w:val="00EC5885"/>
    <w:rsid w:val="00ED029F"/>
    <w:rsid w:val="00ED10BB"/>
    <w:rsid w:val="00ED26BD"/>
    <w:rsid w:val="00ED35CD"/>
    <w:rsid w:val="00ED4491"/>
    <w:rsid w:val="00ED586B"/>
    <w:rsid w:val="00ED5F45"/>
    <w:rsid w:val="00ED6A78"/>
    <w:rsid w:val="00EE03A1"/>
    <w:rsid w:val="00EE2C46"/>
    <w:rsid w:val="00EE2F49"/>
    <w:rsid w:val="00EE3B00"/>
    <w:rsid w:val="00EE4694"/>
    <w:rsid w:val="00EE551C"/>
    <w:rsid w:val="00EE56C5"/>
    <w:rsid w:val="00EE6AFB"/>
    <w:rsid w:val="00EE7B12"/>
    <w:rsid w:val="00EF25C1"/>
    <w:rsid w:val="00EF5094"/>
    <w:rsid w:val="00EF6E63"/>
    <w:rsid w:val="00EF7C3A"/>
    <w:rsid w:val="00F0063F"/>
    <w:rsid w:val="00F00789"/>
    <w:rsid w:val="00F01E15"/>
    <w:rsid w:val="00F02D48"/>
    <w:rsid w:val="00F04B5E"/>
    <w:rsid w:val="00F13986"/>
    <w:rsid w:val="00F140B4"/>
    <w:rsid w:val="00F15B3F"/>
    <w:rsid w:val="00F207F5"/>
    <w:rsid w:val="00F21F6E"/>
    <w:rsid w:val="00F22693"/>
    <w:rsid w:val="00F22A68"/>
    <w:rsid w:val="00F27E18"/>
    <w:rsid w:val="00F3035F"/>
    <w:rsid w:val="00F31AF0"/>
    <w:rsid w:val="00F34367"/>
    <w:rsid w:val="00F35210"/>
    <w:rsid w:val="00F36B82"/>
    <w:rsid w:val="00F3776B"/>
    <w:rsid w:val="00F37EAC"/>
    <w:rsid w:val="00F41696"/>
    <w:rsid w:val="00F46406"/>
    <w:rsid w:val="00F5019B"/>
    <w:rsid w:val="00F50417"/>
    <w:rsid w:val="00F50A86"/>
    <w:rsid w:val="00F52C2D"/>
    <w:rsid w:val="00F55FBA"/>
    <w:rsid w:val="00F56537"/>
    <w:rsid w:val="00F5654E"/>
    <w:rsid w:val="00F575A9"/>
    <w:rsid w:val="00F57AB4"/>
    <w:rsid w:val="00F57CB8"/>
    <w:rsid w:val="00F62848"/>
    <w:rsid w:val="00F67906"/>
    <w:rsid w:val="00F72F12"/>
    <w:rsid w:val="00F75C3C"/>
    <w:rsid w:val="00F761D7"/>
    <w:rsid w:val="00F76A87"/>
    <w:rsid w:val="00F80009"/>
    <w:rsid w:val="00F829BD"/>
    <w:rsid w:val="00F87C8B"/>
    <w:rsid w:val="00F943B0"/>
    <w:rsid w:val="00F97217"/>
    <w:rsid w:val="00F97746"/>
    <w:rsid w:val="00FA284C"/>
    <w:rsid w:val="00FA357B"/>
    <w:rsid w:val="00FA39A9"/>
    <w:rsid w:val="00FB1382"/>
    <w:rsid w:val="00FB2FD3"/>
    <w:rsid w:val="00FC06BA"/>
    <w:rsid w:val="00FC4D78"/>
    <w:rsid w:val="00FC7B99"/>
    <w:rsid w:val="00FD15A3"/>
    <w:rsid w:val="00FD24AD"/>
    <w:rsid w:val="00FD2A4E"/>
    <w:rsid w:val="00FD448A"/>
    <w:rsid w:val="00FD6657"/>
    <w:rsid w:val="00FD6AF7"/>
    <w:rsid w:val="00FD7CD9"/>
    <w:rsid w:val="00FE2DCB"/>
    <w:rsid w:val="00FE3768"/>
    <w:rsid w:val="00FE5FB4"/>
    <w:rsid w:val="00FE67AF"/>
    <w:rsid w:val="00FF09E6"/>
    <w:rsid w:val="00FF2A63"/>
    <w:rsid w:val="00FF3B6F"/>
    <w:rsid w:val="00FF49CF"/>
    <w:rsid w:val="00FF5168"/>
    <w:rsid w:val="00FF54AF"/>
    <w:rsid w:val="00FF656C"/>
    <w:rsid w:val="00FF7445"/>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BD5314"/>
  <w15:docId w15:val="{F4E5B85B-9086-4A7B-866B-2949AAE36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sz w:val="24"/>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2"/>
    <w:lsdException w:name="heading 5" w:locked="1" w:uiPriority="2" w:qFormat="1"/>
    <w:lsdException w:name="heading 6" w:locked="1" w:uiPriority="2" w:qFormat="1"/>
    <w:lsdException w:name="heading 7" w:locked="1" w:uiPriority="2" w:qFormat="1"/>
    <w:lsdException w:name="heading 8" w:locked="1" w:uiPriority="2" w:qFormat="1"/>
    <w:lsdException w:name="heading 9" w:locked="1"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C12"/>
  </w:style>
  <w:style w:type="paragraph" w:styleId="Heading1">
    <w:name w:val="heading 1"/>
    <w:next w:val="Normal"/>
    <w:link w:val="Heading1Char"/>
    <w:uiPriority w:val="99"/>
    <w:qFormat/>
    <w:rsid w:val="00457A0F"/>
    <w:pPr>
      <w:keepNext/>
      <w:spacing w:before="240" w:after="240"/>
      <w:jc w:val="center"/>
      <w:outlineLvl w:val="0"/>
    </w:pPr>
    <w:rPr>
      <w:b/>
      <w:bCs/>
      <w:kern w:val="32"/>
      <w:szCs w:val="28"/>
    </w:rPr>
  </w:style>
  <w:style w:type="paragraph" w:styleId="Heading2">
    <w:name w:val="heading 2"/>
    <w:basedOn w:val="Normal"/>
    <w:next w:val="Normal"/>
    <w:link w:val="Heading2Char"/>
    <w:uiPriority w:val="99"/>
    <w:qFormat/>
    <w:rsid w:val="00457A0F"/>
    <w:pPr>
      <w:keepNext/>
      <w:spacing w:before="120" w:after="120"/>
      <w:outlineLvl w:val="1"/>
    </w:pPr>
    <w:rPr>
      <w:b/>
      <w:iCs/>
      <w:szCs w:val="28"/>
    </w:rPr>
  </w:style>
  <w:style w:type="paragraph" w:styleId="Heading3">
    <w:name w:val="heading 3"/>
    <w:basedOn w:val="Normal"/>
    <w:next w:val="Normal"/>
    <w:link w:val="Heading3Char"/>
    <w:uiPriority w:val="99"/>
    <w:qFormat/>
    <w:rsid w:val="00457A0F"/>
    <w:pPr>
      <w:keepNext/>
      <w:spacing w:before="120" w:after="120"/>
      <w:outlineLvl w:val="2"/>
    </w:pPr>
    <w:rPr>
      <w:b/>
      <w:bCs/>
      <w:i/>
      <w:szCs w:val="26"/>
    </w:rPr>
  </w:style>
  <w:style w:type="paragraph" w:styleId="Heading4">
    <w:name w:val="heading 4"/>
    <w:basedOn w:val="Normal"/>
    <w:next w:val="Normal"/>
    <w:link w:val="Heading4Char"/>
    <w:uiPriority w:val="2"/>
    <w:unhideWhenUsed/>
    <w:rsid w:val="00457A0F"/>
    <w:pPr>
      <w:keepNext/>
      <w:ind w:firstLine="360"/>
      <w:outlineLvl w:val="3"/>
    </w:pPr>
    <w:rPr>
      <w:rFonts w:ascii="Arial" w:hAnsi="Arial" w:cs="Arial"/>
      <w:b/>
      <w:bCs/>
      <w:sz w:val="20"/>
    </w:rPr>
  </w:style>
  <w:style w:type="paragraph" w:styleId="Heading5">
    <w:name w:val="heading 5"/>
    <w:basedOn w:val="Normal"/>
    <w:next w:val="Normal"/>
    <w:link w:val="Heading5Char"/>
    <w:uiPriority w:val="2"/>
    <w:unhideWhenUsed/>
    <w:rsid w:val="00457A0F"/>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2"/>
    <w:unhideWhenUsed/>
    <w:rsid w:val="00457A0F"/>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2"/>
    <w:unhideWhenUsed/>
    <w:rsid w:val="00457A0F"/>
    <w:pPr>
      <w:keepNext/>
      <w:outlineLvl w:val="6"/>
    </w:pPr>
    <w:rPr>
      <w:rFonts w:ascii="Arial Black" w:hAnsi="Arial Black" w:cs="Arial"/>
      <w:b/>
      <w:bCs/>
      <w:i/>
      <w:iCs/>
      <w:sz w:val="28"/>
    </w:rPr>
  </w:style>
  <w:style w:type="paragraph" w:styleId="Heading8">
    <w:name w:val="heading 8"/>
    <w:basedOn w:val="Normal"/>
    <w:next w:val="Normal"/>
    <w:link w:val="Heading8Char"/>
    <w:uiPriority w:val="2"/>
    <w:unhideWhenUsed/>
    <w:rsid w:val="00457A0F"/>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57A0F"/>
    <w:rPr>
      <w:b/>
      <w:bCs/>
      <w:kern w:val="32"/>
      <w:sz w:val="24"/>
      <w:szCs w:val="28"/>
    </w:rPr>
  </w:style>
  <w:style w:type="character" w:customStyle="1" w:styleId="Heading2Char">
    <w:name w:val="Heading 2 Char"/>
    <w:link w:val="Heading2"/>
    <w:uiPriority w:val="99"/>
    <w:rsid w:val="00457A0F"/>
    <w:rPr>
      <w:b/>
      <w:iCs/>
      <w:sz w:val="24"/>
      <w:szCs w:val="28"/>
    </w:rPr>
  </w:style>
  <w:style w:type="character" w:customStyle="1" w:styleId="Heading3Char">
    <w:name w:val="Heading 3 Char"/>
    <w:link w:val="Heading3"/>
    <w:uiPriority w:val="99"/>
    <w:rsid w:val="00457A0F"/>
    <w:rPr>
      <w:b/>
      <w:bCs/>
      <w:i/>
      <w:sz w:val="24"/>
      <w:szCs w:val="26"/>
    </w:rPr>
  </w:style>
  <w:style w:type="character" w:customStyle="1" w:styleId="Heading4Char">
    <w:name w:val="Heading 4 Char"/>
    <w:link w:val="Heading4"/>
    <w:uiPriority w:val="2"/>
    <w:rsid w:val="002E7C12"/>
    <w:rPr>
      <w:rFonts w:ascii="Arial" w:hAnsi="Arial" w:cs="Arial"/>
      <w:b/>
      <w:bCs/>
    </w:rPr>
  </w:style>
  <w:style w:type="character" w:customStyle="1" w:styleId="Heading5Char">
    <w:name w:val="Heading 5 Char"/>
    <w:link w:val="Heading5"/>
    <w:uiPriority w:val="2"/>
    <w:rsid w:val="002E7C12"/>
    <w:rPr>
      <w:rFonts w:ascii="Arial" w:hAnsi="Arial" w:cs="Arial"/>
      <w:b/>
      <w:bCs/>
      <w:szCs w:val="28"/>
    </w:rPr>
  </w:style>
  <w:style w:type="character" w:customStyle="1" w:styleId="Heading6Char">
    <w:name w:val="Heading 6 Char"/>
    <w:link w:val="Heading6"/>
    <w:uiPriority w:val="2"/>
    <w:rsid w:val="002E7C12"/>
    <w:rPr>
      <w:rFonts w:ascii="Arial" w:hAnsi="Arial"/>
      <w:b/>
      <w:bCs/>
      <w:szCs w:val="28"/>
    </w:rPr>
  </w:style>
  <w:style w:type="character" w:customStyle="1" w:styleId="Heading7Char">
    <w:name w:val="Heading 7 Char"/>
    <w:link w:val="Heading7"/>
    <w:uiPriority w:val="2"/>
    <w:rsid w:val="002E7C12"/>
    <w:rPr>
      <w:rFonts w:ascii="Arial Black" w:hAnsi="Arial Black" w:cs="Arial"/>
      <w:b/>
      <w:bCs/>
      <w:i/>
      <w:iCs/>
      <w:sz w:val="28"/>
    </w:rPr>
  </w:style>
  <w:style w:type="character" w:customStyle="1" w:styleId="Heading8Char">
    <w:name w:val="Heading 8 Char"/>
    <w:link w:val="Heading8"/>
    <w:uiPriority w:val="2"/>
    <w:rsid w:val="002E7C12"/>
    <w:rPr>
      <w:rFonts w:ascii="Arial Black" w:hAnsi="Arial Black" w:cs="Arial"/>
      <w:b/>
      <w:bCs/>
      <w:i/>
      <w:iCs/>
      <w:sz w:val="24"/>
    </w:rPr>
  </w:style>
  <w:style w:type="paragraph" w:styleId="BalloonText">
    <w:name w:val="Balloon Text"/>
    <w:basedOn w:val="Normal"/>
    <w:link w:val="BalloonTextChar"/>
    <w:uiPriority w:val="99"/>
    <w:semiHidden/>
    <w:rsid w:val="00457A0F"/>
    <w:rPr>
      <w:rFonts w:ascii="Tahoma" w:hAnsi="Tahoma" w:cs="Tahoma"/>
      <w:sz w:val="16"/>
      <w:szCs w:val="16"/>
    </w:rPr>
  </w:style>
  <w:style w:type="character" w:customStyle="1" w:styleId="BalloonTextChar">
    <w:name w:val="Balloon Text Char"/>
    <w:link w:val="BalloonText"/>
    <w:uiPriority w:val="99"/>
    <w:semiHidden/>
    <w:rsid w:val="00457A0F"/>
    <w:rPr>
      <w:rFonts w:ascii="Tahoma" w:hAnsi="Tahoma" w:cs="Tahoma"/>
      <w:sz w:val="16"/>
      <w:szCs w:val="16"/>
    </w:rPr>
  </w:style>
  <w:style w:type="character" w:styleId="Hyperlink">
    <w:name w:val="Hyperlink"/>
    <w:uiPriority w:val="99"/>
    <w:rsid w:val="00457A0F"/>
    <w:rPr>
      <w:rFonts w:cs="Times New Roman"/>
      <w:color w:val="0000FF"/>
      <w:u w:val="single"/>
    </w:rPr>
  </w:style>
  <w:style w:type="paragraph" w:customStyle="1" w:styleId="ReturnAddress">
    <w:name w:val="Return Address"/>
    <w:basedOn w:val="Normal"/>
    <w:uiPriority w:val="99"/>
    <w:rsid w:val="00457A0F"/>
    <w:pPr>
      <w:keepLines/>
      <w:ind w:right="4320"/>
    </w:pPr>
    <w:rPr>
      <w:sz w:val="20"/>
    </w:rPr>
  </w:style>
  <w:style w:type="character" w:styleId="FollowedHyperlink">
    <w:name w:val="FollowedHyperlink"/>
    <w:uiPriority w:val="99"/>
    <w:rsid w:val="00457A0F"/>
    <w:rPr>
      <w:rFonts w:cs="Times New Roman"/>
      <w:color w:val="800080"/>
      <w:u w:val="single"/>
    </w:rPr>
  </w:style>
  <w:style w:type="paragraph" w:styleId="Header">
    <w:name w:val="header"/>
    <w:basedOn w:val="Normal"/>
    <w:link w:val="HeaderChar"/>
    <w:uiPriority w:val="99"/>
    <w:unhideWhenUsed/>
    <w:rsid w:val="00457A0F"/>
    <w:pPr>
      <w:tabs>
        <w:tab w:val="center" w:pos="4680"/>
        <w:tab w:val="right" w:pos="9360"/>
      </w:tabs>
    </w:pPr>
  </w:style>
  <w:style w:type="character" w:customStyle="1" w:styleId="HeaderChar">
    <w:name w:val="Header Char"/>
    <w:link w:val="Header"/>
    <w:uiPriority w:val="99"/>
    <w:locked/>
    <w:rsid w:val="002E7C12"/>
    <w:rPr>
      <w:sz w:val="24"/>
    </w:rPr>
  </w:style>
  <w:style w:type="paragraph" w:styleId="Footer">
    <w:name w:val="footer"/>
    <w:basedOn w:val="Normal"/>
    <w:link w:val="FooterChar"/>
    <w:uiPriority w:val="99"/>
    <w:rsid w:val="00457A0F"/>
    <w:pPr>
      <w:tabs>
        <w:tab w:val="center" w:pos="4680"/>
        <w:tab w:val="right" w:pos="9360"/>
      </w:tabs>
    </w:pPr>
  </w:style>
  <w:style w:type="character" w:customStyle="1" w:styleId="FooterChar">
    <w:name w:val="Footer Char"/>
    <w:link w:val="Footer"/>
    <w:uiPriority w:val="99"/>
    <w:locked/>
    <w:rsid w:val="00457A0F"/>
    <w:rPr>
      <w:sz w:val="24"/>
    </w:rPr>
  </w:style>
  <w:style w:type="paragraph" w:styleId="Title">
    <w:name w:val="Title"/>
    <w:basedOn w:val="Normal"/>
    <w:link w:val="TitleChar"/>
    <w:uiPriority w:val="4"/>
    <w:semiHidden/>
    <w:unhideWhenUsed/>
    <w:qFormat/>
    <w:locked/>
    <w:rsid w:val="00457A0F"/>
    <w:pPr>
      <w:ind w:left="1080" w:right="-540"/>
      <w:jc w:val="center"/>
    </w:pPr>
    <w:rPr>
      <w:b/>
      <w:bCs/>
      <w:noProof/>
      <w:sz w:val="36"/>
      <w:szCs w:val="36"/>
    </w:rPr>
  </w:style>
  <w:style w:type="character" w:customStyle="1" w:styleId="TitleChar">
    <w:name w:val="Title Char"/>
    <w:link w:val="Title"/>
    <w:uiPriority w:val="4"/>
    <w:semiHidden/>
    <w:rsid w:val="002E7C12"/>
    <w:rPr>
      <w:b/>
      <w:bCs/>
      <w:noProof/>
      <w:sz w:val="36"/>
      <w:szCs w:val="36"/>
    </w:rPr>
  </w:style>
  <w:style w:type="character" w:styleId="PlaceholderText">
    <w:name w:val="Placeholder Text"/>
    <w:uiPriority w:val="99"/>
    <w:semiHidden/>
    <w:rsid w:val="00457A0F"/>
    <w:rPr>
      <w:color w:val="808080"/>
    </w:rPr>
  </w:style>
  <w:style w:type="paragraph" w:styleId="TOCHeading">
    <w:name w:val="TOC Heading"/>
    <w:basedOn w:val="Heading1"/>
    <w:next w:val="Normal"/>
    <w:uiPriority w:val="39"/>
    <w:semiHidden/>
    <w:unhideWhenUsed/>
    <w:qFormat/>
    <w:rsid w:val="00457A0F"/>
    <w:pPr>
      <w:keepLines/>
      <w:spacing w:before="480" w:after="0" w:line="276" w:lineRule="auto"/>
      <w:outlineLvl w:val="9"/>
    </w:pPr>
    <w:rPr>
      <w:rFonts w:ascii="Cambria" w:hAnsi="Cambria"/>
      <w:color w:val="1A2F41"/>
      <w:kern w:val="0"/>
      <w:lang w:eastAsia="ja-JP"/>
    </w:rPr>
  </w:style>
  <w:style w:type="paragraph" w:styleId="TOC1">
    <w:name w:val="toc 1"/>
    <w:basedOn w:val="Normal"/>
    <w:next w:val="Normal"/>
    <w:autoRedefine/>
    <w:uiPriority w:val="39"/>
    <w:unhideWhenUsed/>
    <w:rsid w:val="00457A0F"/>
    <w:pPr>
      <w:tabs>
        <w:tab w:val="right" w:leader="dot" w:pos="9350"/>
      </w:tabs>
      <w:spacing w:after="100"/>
    </w:pPr>
    <w:rPr>
      <w:noProof/>
    </w:rPr>
  </w:style>
  <w:style w:type="paragraph" w:styleId="TOC2">
    <w:name w:val="toc 2"/>
    <w:basedOn w:val="Normal"/>
    <w:next w:val="Normal"/>
    <w:autoRedefine/>
    <w:uiPriority w:val="39"/>
    <w:unhideWhenUsed/>
    <w:rsid w:val="00457A0F"/>
    <w:pPr>
      <w:spacing w:after="100"/>
      <w:ind w:left="240"/>
    </w:pPr>
  </w:style>
  <w:style w:type="paragraph" w:styleId="TOC3">
    <w:name w:val="toc 3"/>
    <w:basedOn w:val="Normal"/>
    <w:next w:val="Normal"/>
    <w:autoRedefine/>
    <w:uiPriority w:val="39"/>
    <w:unhideWhenUsed/>
    <w:rsid w:val="00457A0F"/>
    <w:pPr>
      <w:spacing w:after="100"/>
      <w:ind w:left="480"/>
    </w:pPr>
  </w:style>
  <w:style w:type="character" w:styleId="Emphasis">
    <w:name w:val="Emphasis"/>
    <w:uiPriority w:val="20"/>
    <w:unhideWhenUsed/>
    <w:locked/>
    <w:rsid w:val="00457A0F"/>
    <w:rPr>
      <w:i/>
      <w:iCs/>
    </w:rPr>
  </w:style>
  <w:style w:type="character" w:styleId="CommentReference">
    <w:name w:val="annotation reference"/>
    <w:uiPriority w:val="99"/>
    <w:semiHidden/>
    <w:unhideWhenUsed/>
    <w:rsid w:val="00457A0F"/>
    <w:rPr>
      <w:sz w:val="16"/>
      <w:szCs w:val="16"/>
    </w:rPr>
  </w:style>
  <w:style w:type="paragraph" w:styleId="CommentText">
    <w:name w:val="annotation text"/>
    <w:basedOn w:val="Normal"/>
    <w:link w:val="CommentTextChar"/>
    <w:uiPriority w:val="99"/>
    <w:unhideWhenUsed/>
    <w:rsid w:val="00457A0F"/>
    <w:rPr>
      <w:sz w:val="20"/>
    </w:rPr>
  </w:style>
  <w:style w:type="character" w:customStyle="1" w:styleId="CommentTextChar">
    <w:name w:val="Comment Text Char"/>
    <w:link w:val="CommentText"/>
    <w:uiPriority w:val="99"/>
    <w:rsid w:val="00457A0F"/>
  </w:style>
  <w:style w:type="paragraph" w:styleId="CommentSubject">
    <w:name w:val="annotation subject"/>
    <w:basedOn w:val="CommentText"/>
    <w:next w:val="CommentText"/>
    <w:link w:val="CommentSubjectChar"/>
    <w:uiPriority w:val="99"/>
    <w:semiHidden/>
    <w:unhideWhenUsed/>
    <w:rsid w:val="00457A0F"/>
    <w:rPr>
      <w:b/>
      <w:bCs/>
    </w:rPr>
  </w:style>
  <w:style w:type="character" w:customStyle="1" w:styleId="CommentSubjectChar">
    <w:name w:val="Comment Subject Char"/>
    <w:link w:val="CommentSubject"/>
    <w:uiPriority w:val="99"/>
    <w:semiHidden/>
    <w:rsid w:val="00457A0F"/>
    <w:rPr>
      <w:b/>
      <w:bCs/>
    </w:rPr>
  </w:style>
  <w:style w:type="character" w:styleId="UnresolvedMention">
    <w:name w:val="Unresolved Mention"/>
    <w:uiPriority w:val="99"/>
    <w:semiHidden/>
    <w:unhideWhenUsed/>
    <w:rsid w:val="00457A0F"/>
    <w:rPr>
      <w:color w:val="605E5C"/>
      <w:shd w:val="clear" w:color="auto" w:fill="E1DFDD"/>
    </w:rPr>
  </w:style>
  <w:style w:type="paragraph" w:styleId="ListParagraph">
    <w:name w:val="List Paragraph"/>
    <w:basedOn w:val="Normal"/>
    <w:uiPriority w:val="4"/>
    <w:rsid w:val="00210E95"/>
    <w:pPr>
      <w:ind w:left="720"/>
      <w:contextualSpacing/>
    </w:pPr>
  </w:style>
  <w:style w:type="paragraph" w:styleId="Caption">
    <w:name w:val="caption"/>
    <w:basedOn w:val="Normal"/>
    <w:next w:val="Subtitle"/>
    <w:link w:val="CaptionChar"/>
    <w:uiPriority w:val="35"/>
    <w:unhideWhenUsed/>
    <w:qFormat/>
    <w:locked/>
    <w:rsid w:val="00457A0F"/>
    <w:pPr>
      <w:keepNext/>
    </w:pPr>
    <w:rPr>
      <w:b/>
      <w:bCs/>
    </w:rPr>
  </w:style>
  <w:style w:type="character" w:styleId="Strong">
    <w:name w:val="Strong"/>
    <w:qFormat/>
    <w:locked/>
    <w:rsid w:val="00457A0F"/>
    <w:rPr>
      <w:rFonts w:ascii="Aptos" w:hAnsi="Aptos"/>
      <w:b/>
      <w:bCs/>
      <w:sz w:val="24"/>
    </w:rPr>
  </w:style>
  <w:style w:type="paragraph" w:styleId="Subtitle">
    <w:name w:val="Subtitle"/>
    <w:basedOn w:val="Normal"/>
    <w:next w:val="Normal"/>
    <w:link w:val="SubtitleChar"/>
    <w:uiPriority w:val="4"/>
    <w:unhideWhenUsed/>
    <w:locked/>
    <w:rsid w:val="00457A0F"/>
    <w:pPr>
      <w:ind w:left="1080" w:right="-450"/>
      <w:jc w:val="center"/>
    </w:pPr>
    <w:rPr>
      <w:noProof/>
      <w:sz w:val="28"/>
      <w:szCs w:val="22"/>
    </w:rPr>
  </w:style>
  <w:style w:type="character" w:customStyle="1" w:styleId="SubtitleChar">
    <w:name w:val="Subtitle Char"/>
    <w:link w:val="Subtitle"/>
    <w:uiPriority w:val="4"/>
    <w:rsid w:val="002E7C12"/>
    <w:rPr>
      <w:noProof/>
      <w:sz w:val="28"/>
      <w:szCs w:val="22"/>
    </w:rPr>
  </w:style>
  <w:style w:type="table" w:styleId="TableGrid">
    <w:name w:val="Table Grid"/>
    <w:basedOn w:val="TableNormal"/>
    <w:uiPriority w:val="59"/>
    <w:rsid w:val="00457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fContentsHeader">
    <w:name w:val="Table of Contents Header"/>
    <w:basedOn w:val="Normal"/>
    <w:link w:val="TableofContentsHeaderChar"/>
    <w:uiPriority w:val="4"/>
    <w:unhideWhenUsed/>
    <w:rsid w:val="00EE2C46"/>
    <w:pPr>
      <w:spacing w:before="240" w:after="240"/>
      <w:jc w:val="center"/>
    </w:pPr>
    <w:rPr>
      <w:b/>
      <w:sz w:val="28"/>
    </w:rPr>
  </w:style>
  <w:style w:type="character" w:customStyle="1" w:styleId="TableofContentsHeaderChar">
    <w:name w:val="Table of Contents Header Char"/>
    <w:link w:val="TableofContentsHeader"/>
    <w:uiPriority w:val="4"/>
    <w:rsid w:val="00EE2C46"/>
    <w:rPr>
      <w:b/>
      <w:sz w:val="28"/>
    </w:rPr>
  </w:style>
  <w:style w:type="paragraph" w:customStyle="1" w:styleId="Subtitle2">
    <w:name w:val="Subtitle 2"/>
    <w:basedOn w:val="Normal"/>
    <w:link w:val="Subtitle2Char"/>
    <w:uiPriority w:val="4"/>
    <w:unhideWhenUsed/>
    <w:rsid w:val="00457A0F"/>
    <w:pPr>
      <w:ind w:left="1080" w:right="-450"/>
      <w:jc w:val="center"/>
    </w:pPr>
    <w:rPr>
      <w:i/>
      <w:iCs/>
      <w:noProof/>
      <w:szCs w:val="24"/>
    </w:rPr>
  </w:style>
  <w:style w:type="character" w:customStyle="1" w:styleId="Subtitle2Char">
    <w:name w:val="Subtitle 2 Char"/>
    <w:link w:val="Subtitle2"/>
    <w:uiPriority w:val="4"/>
    <w:rsid w:val="002E7C12"/>
    <w:rPr>
      <w:i/>
      <w:iCs/>
      <w:noProof/>
      <w:sz w:val="24"/>
      <w:szCs w:val="24"/>
    </w:rPr>
  </w:style>
  <w:style w:type="paragraph" w:customStyle="1" w:styleId="Warning">
    <w:name w:val="Warning"/>
    <w:basedOn w:val="Normal"/>
    <w:next w:val="Normal"/>
    <w:link w:val="WarningChar"/>
    <w:uiPriority w:val="3"/>
    <w:qFormat/>
    <w:rsid w:val="00457A0F"/>
    <w:pPr>
      <w:keepNext/>
      <w:keepLines/>
      <w:pBdr>
        <w:top w:val="single" w:sz="8" w:space="6" w:color="auto"/>
        <w:left w:val="single" w:sz="8" w:space="4" w:color="auto"/>
        <w:bottom w:val="single" w:sz="8" w:space="6" w:color="auto"/>
        <w:right w:val="single" w:sz="8" w:space="4" w:color="auto"/>
      </w:pBdr>
      <w:shd w:val="clear" w:color="auto" w:fill="FFCCCC"/>
      <w:spacing w:before="120" w:after="120"/>
    </w:pPr>
    <w:rPr>
      <w:b/>
      <w:bCs/>
    </w:rPr>
  </w:style>
  <w:style w:type="character" w:customStyle="1" w:styleId="WarningChar">
    <w:name w:val="Warning Char"/>
    <w:link w:val="Warning"/>
    <w:uiPriority w:val="3"/>
    <w:rsid w:val="00457A0F"/>
    <w:rPr>
      <w:b/>
      <w:bCs/>
      <w:sz w:val="24"/>
      <w:shd w:val="clear" w:color="auto" w:fill="FFCCCC"/>
    </w:rPr>
  </w:style>
  <w:style w:type="paragraph" w:customStyle="1" w:styleId="Note">
    <w:name w:val="Note"/>
    <w:basedOn w:val="Normal"/>
    <w:link w:val="NoteChar"/>
    <w:uiPriority w:val="3"/>
    <w:qFormat/>
    <w:rsid w:val="00457A0F"/>
    <w:pPr>
      <w:keepNext/>
      <w:keepLines/>
      <w:pBdr>
        <w:top w:val="single" w:sz="8" w:space="6" w:color="auto"/>
        <w:left w:val="single" w:sz="8" w:space="4" w:color="auto"/>
        <w:bottom w:val="single" w:sz="8" w:space="6" w:color="auto"/>
        <w:right w:val="single" w:sz="8" w:space="4" w:color="auto"/>
      </w:pBdr>
      <w:shd w:val="clear" w:color="auto" w:fill="BFE1FF"/>
      <w:spacing w:before="120" w:after="120"/>
    </w:pPr>
    <w:rPr>
      <w:b/>
      <w:bCs/>
    </w:rPr>
  </w:style>
  <w:style w:type="character" w:customStyle="1" w:styleId="NoteChar">
    <w:name w:val="Note Char"/>
    <w:link w:val="Note"/>
    <w:uiPriority w:val="3"/>
    <w:rsid w:val="00457A0F"/>
    <w:rPr>
      <w:b/>
      <w:bCs/>
      <w:sz w:val="24"/>
      <w:shd w:val="clear" w:color="auto" w:fill="BFE1FF"/>
    </w:rPr>
  </w:style>
  <w:style w:type="paragraph" w:customStyle="1" w:styleId="Tip">
    <w:name w:val="Tip"/>
    <w:basedOn w:val="Normal"/>
    <w:link w:val="TipChar"/>
    <w:uiPriority w:val="3"/>
    <w:qFormat/>
    <w:rsid w:val="00457A0F"/>
    <w:pPr>
      <w:keepNext/>
      <w:keepLines/>
      <w:pBdr>
        <w:top w:val="single" w:sz="8" w:space="6" w:color="auto"/>
        <w:left w:val="single" w:sz="8" w:space="4" w:color="auto"/>
        <w:bottom w:val="single" w:sz="8" w:space="6" w:color="auto"/>
        <w:right w:val="single" w:sz="8" w:space="4" w:color="auto"/>
      </w:pBdr>
      <w:shd w:val="clear" w:color="auto" w:fill="CCFFCC"/>
      <w:spacing w:before="120" w:after="120"/>
    </w:pPr>
    <w:rPr>
      <w:b/>
      <w:bCs/>
    </w:rPr>
  </w:style>
  <w:style w:type="character" w:customStyle="1" w:styleId="TipChar">
    <w:name w:val="Tip Char"/>
    <w:link w:val="Tip"/>
    <w:uiPriority w:val="3"/>
    <w:rsid w:val="00457A0F"/>
    <w:rPr>
      <w:b/>
      <w:bCs/>
      <w:sz w:val="24"/>
      <w:shd w:val="clear" w:color="auto" w:fill="CCFFCC"/>
    </w:rPr>
  </w:style>
  <w:style w:type="paragraph" w:customStyle="1" w:styleId="Example">
    <w:name w:val="Example"/>
    <w:basedOn w:val="Normal"/>
    <w:link w:val="ExampleChar"/>
    <w:uiPriority w:val="3"/>
    <w:qFormat/>
    <w:rsid w:val="00457A0F"/>
    <w:pPr>
      <w:keepNext/>
      <w:keepLines/>
      <w:pBdr>
        <w:top w:val="single" w:sz="8" w:space="6" w:color="FFFFFF"/>
        <w:left w:val="single" w:sz="8" w:space="4" w:color="FFFFFF"/>
        <w:bottom w:val="single" w:sz="8" w:space="6" w:color="FFFFFF"/>
        <w:right w:val="single" w:sz="8" w:space="4" w:color="FFFFFF"/>
      </w:pBdr>
      <w:shd w:val="clear" w:color="auto" w:fill="E3E7ED"/>
      <w:spacing w:before="120" w:after="120"/>
    </w:pPr>
    <w:rPr>
      <w:b/>
      <w:bCs/>
    </w:rPr>
  </w:style>
  <w:style w:type="character" w:customStyle="1" w:styleId="ExampleChar">
    <w:name w:val="Example Char"/>
    <w:link w:val="Example"/>
    <w:uiPriority w:val="3"/>
    <w:rsid w:val="00457A0F"/>
    <w:rPr>
      <w:b/>
      <w:bCs/>
      <w:sz w:val="24"/>
      <w:shd w:val="clear" w:color="auto" w:fill="E3E7ED"/>
    </w:rPr>
  </w:style>
  <w:style w:type="paragraph" w:customStyle="1" w:styleId="CaptionTitle">
    <w:name w:val="Caption Title"/>
    <w:basedOn w:val="Caption"/>
    <w:link w:val="CaptionTitleChar"/>
    <w:uiPriority w:val="2"/>
    <w:unhideWhenUsed/>
    <w:rsid w:val="00457A0F"/>
    <w:rPr>
      <w:b w:val="0"/>
      <w:bCs w:val="0"/>
    </w:rPr>
  </w:style>
  <w:style w:type="character" w:customStyle="1" w:styleId="CaptionTitleChar">
    <w:name w:val="Caption Title Char"/>
    <w:link w:val="CaptionTitle"/>
    <w:uiPriority w:val="2"/>
    <w:rsid w:val="002E7C12"/>
    <w:rPr>
      <w:sz w:val="24"/>
    </w:rPr>
  </w:style>
  <w:style w:type="paragraph" w:styleId="FootnoteText">
    <w:name w:val="footnote text"/>
    <w:basedOn w:val="Normal"/>
    <w:link w:val="FootnoteTextChar"/>
    <w:uiPriority w:val="99"/>
    <w:semiHidden/>
    <w:unhideWhenUsed/>
    <w:rsid w:val="00457A0F"/>
    <w:rPr>
      <w:sz w:val="20"/>
    </w:rPr>
  </w:style>
  <w:style w:type="character" w:customStyle="1" w:styleId="FootnoteTextChar">
    <w:name w:val="Footnote Text Char"/>
    <w:basedOn w:val="DefaultParagraphFont"/>
    <w:link w:val="FootnoteText"/>
    <w:uiPriority w:val="99"/>
    <w:semiHidden/>
    <w:rsid w:val="00457A0F"/>
  </w:style>
  <w:style w:type="character" w:customStyle="1" w:styleId="CaptionChar">
    <w:name w:val="Caption Char"/>
    <w:link w:val="Caption"/>
    <w:uiPriority w:val="35"/>
    <w:rsid w:val="00457A0F"/>
    <w:rPr>
      <w:b/>
      <w:bCs/>
      <w:sz w:val="24"/>
    </w:rPr>
  </w:style>
  <w:style w:type="character" w:styleId="FootnoteReference">
    <w:name w:val="footnote reference"/>
    <w:uiPriority w:val="99"/>
    <w:semiHidden/>
    <w:unhideWhenUsed/>
    <w:rsid w:val="00457A0F"/>
    <w:rPr>
      <w:vertAlign w:val="superscript"/>
    </w:rPr>
  </w:style>
  <w:style w:type="paragraph" w:customStyle="1" w:styleId="Code">
    <w:name w:val="Code"/>
    <w:link w:val="CodeChar"/>
    <w:rsid w:val="00387E9F"/>
    <w:pPr>
      <w:ind w:left="720"/>
    </w:pPr>
    <w:rPr>
      <w:rFonts w:ascii="Consolas" w:hAnsi="Consolas"/>
    </w:rPr>
  </w:style>
  <w:style w:type="character" w:customStyle="1" w:styleId="CodeChar">
    <w:name w:val="Code Char"/>
    <w:basedOn w:val="DefaultParagraphFont"/>
    <w:link w:val="Code"/>
    <w:rsid w:val="00387E9F"/>
    <w:rPr>
      <w:rFonts w:ascii="Consolas" w:hAnsi="Consola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yperlink" Target="https://ed.sc.gov/instruction/standards-learning/" TargetMode="External"/><Relationship Id="rId2" Type="http://schemas.openxmlformats.org/officeDocument/2006/relationships/customXml" Target="../customXml/item2.xml"/><Relationship Id="rId16" Type="http://schemas.openxmlformats.org/officeDocument/2006/relationships/hyperlink" Target="mailto:innovativecourseapp@ed.s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mailto:innovativecourseapp@ed.sc.gov" TargetMode="Externa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mons\Downloads\SCDE%20Operating%20Manual%20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A0DB722D2746089686740056A9A8D5"/>
        <w:category>
          <w:name w:val="General"/>
          <w:gallery w:val="placeholder"/>
        </w:category>
        <w:types>
          <w:type w:val="bbPlcHdr"/>
        </w:types>
        <w:behaviors>
          <w:behavior w:val="content"/>
        </w:behaviors>
        <w:guid w:val="{F6F6FE77-8F87-4643-B25E-7760165A2520}"/>
      </w:docPartPr>
      <w:docPartBody>
        <w:p w:rsidR="00AB1FFB" w:rsidRDefault="009A27C0" w:rsidP="009A27C0">
          <w:pPr>
            <w:pStyle w:val="8EA0DB722D2746089686740056A9A8D5"/>
          </w:pPr>
          <w:r w:rsidRPr="00A139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7C0"/>
    <w:rsid w:val="005C460E"/>
    <w:rsid w:val="005E6D80"/>
    <w:rsid w:val="007E6DEC"/>
    <w:rsid w:val="00847D21"/>
    <w:rsid w:val="009A27C0"/>
    <w:rsid w:val="00AA6C16"/>
    <w:rsid w:val="00AB06D7"/>
    <w:rsid w:val="00AB1FFB"/>
    <w:rsid w:val="00B23689"/>
    <w:rsid w:val="00E04262"/>
    <w:rsid w:val="00E8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27C0"/>
    <w:rPr>
      <w:color w:val="808080"/>
    </w:rPr>
  </w:style>
  <w:style w:type="paragraph" w:customStyle="1" w:styleId="8EA0DB722D2746089686740056A9A8D5">
    <w:name w:val="8EA0DB722D2746089686740056A9A8D5"/>
    <w:rsid w:val="009A2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CDE Brand Colors">
      <a:dk1>
        <a:sysClr val="windowText" lastClr="000000"/>
      </a:dk1>
      <a:lt1>
        <a:sysClr val="window" lastClr="FFFFFF"/>
      </a:lt1>
      <a:dk2>
        <a:srgbClr val="2F3D4C"/>
      </a:dk2>
      <a:lt2>
        <a:srgbClr val="F0F8FF"/>
      </a:lt2>
      <a:accent1>
        <a:srgbClr val="234058"/>
      </a:accent1>
      <a:accent2>
        <a:srgbClr val="F1BA55"/>
      </a:accent2>
      <a:accent3>
        <a:srgbClr val="43718B"/>
      </a:accent3>
      <a:accent4>
        <a:srgbClr val="FFEDCC"/>
      </a:accent4>
      <a:accent5>
        <a:srgbClr val="778BA5"/>
      </a:accent5>
      <a:accent6>
        <a:srgbClr val="F0F8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88DBD6602BF154AB00A056BD7F391A7" ma:contentTypeVersion="23" ma:contentTypeDescription="Create a new document." ma:contentTypeScope="" ma:versionID="c23afedb5bb6b66b82588ed0b3561588">
  <xsd:schema xmlns:xsd="http://www.w3.org/2001/XMLSchema" xmlns:xs="http://www.w3.org/2001/XMLSchema" xmlns:p="http://schemas.microsoft.com/office/2006/metadata/properties" xmlns:ns2="e5c9216f-aee1-4408-84fb-dc673a1143cb" xmlns:ns3="1f71e5bf-319b-433d-a3d3-409fbaf11891" targetNamespace="http://schemas.microsoft.com/office/2006/metadata/properties" ma:root="true" ma:fieldsID="4946265ea2e78d7c42e53551ed5e9ab4" ns2:_="" ns3:_="">
    <xsd:import namespace="e5c9216f-aee1-4408-84fb-dc673a1143cb"/>
    <xsd:import namespace="1f71e5bf-319b-433d-a3d3-409fbaf11891"/>
    <xsd:element name="properties">
      <xsd:complexType>
        <xsd:sequence>
          <xsd:element name="documentManagement">
            <xsd:complexType>
              <xsd:all>
                <xsd:element ref="ns2:Contacts" minOccurs="0"/>
                <xsd:element ref="ns2:SharedWithUser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l7557bf5d3464c64b5251d0a3ff5ed7b" minOccurs="0"/>
                <xsd:element ref="ns2:ja2861ca84ba492895fedcd6a52430fd" minOccurs="0"/>
                <xsd:element ref="ns2:Description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9216f-aee1-4408-84fb-dc673a1143cb" elementFormDefault="qualified">
    <xsd:import namespace="http://schemas.microsoft.com/office/2006/documentManagement/types"/>
    <xsd:import namespace="http://schemas.microsoft.com/office/infopath/2007/PartnerControls"/>
    <xsd:element name="Contacts" ma:index="3" nillable="true" ma:displayName="Contacts" ma:description="Main project owners and developers. " ma:format="Dropdown" ma:list="UserInfo" ma:SharePointGroup="0" ma:internalName="Contact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8" nillable="true" ma:displayName="Shared With" ma:hidden="true"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hidden="true" ma:indexed="true" ma:internalName="MediaServiceLocation"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l7557bf5d3464c64b5251d0a3ff5ed7b" ma:index="23" nillable="true" ma:taxonomy="true" ma:internalName="l7557bf5d3464c64b5251d0a3ff5ed7b" ma:taxonomyFieldName="Tag" ma:displayName="Program" ma:readOnly="false" ma:default="" ma:fieldId="{57557bf5-d346-4c64-b525-1d0a3ff5ed7b}" ma:sspId="0e4daac4-fd0c-4c4b-a426-489ddec535ad" ma:termSetId="4268e405-f7cf-4b95-a823-d9abf653f6d1" ma:anchorId="00000000-0000-0000-0000-000000000000" ma:open="true" ma:isKeyword="false">
      <xsd:complexType>
        <xsd:sequence>
          <xsd:element ref="pc:Terms" minOccurs="0" maxOccurs="1"/>
        </xsd:sequence>
      </xsd:complexType>
    </xsd:element>
    <xsd:element name="ja2861ca84ba492895fedcd6a52430fd" ma:index="25" nillable="true" ma:taxonomy="true" ma:internalName="ja2861ca84ba492895fedcd6a52430fd" ma:taxonomyFieldName="Tags" ma:displayName="Tags" ma:readOnly="false" ma:default="" ma:fieldId="{3a2861ca-84ba-4928-95fe-dcd6a52430fd}" ma:taxonomyMulti="true" ma:sspId="0e4daac4-fd0c-4c4b-a426-489ddec535ad" ma:termSetId="4268e405-f7cf-4b95-a823-d9abf653f6d1" ma:anchorId="00000000-0000-0000-0000-000000000000" ma:open="true" ma:isKeyword="false">
      <xsd:complexType>
        <xsd:sequence>
          <xsd:element ref="pc:Terms" minOccurs="0" maxOccurs="1"/>
        </xsd:sequence>
      </xsd:complexType>
    </xsd:element>
    <xsd:element name="Description2" ma:index="27" nillable="true" ma:displayName="Description" ma:format="Dropdown" ma:internalName="Description2">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71e5bf-319b-433d-a3d3-409fbaf1189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89aa3ba-cfae-4fea-b2f5-0d4446970d45}" ma:internalName="TaxCatchAll" ma:readOnly="false" ma:showField="CatchAllData" ma:web="1f71e5bf-319b-433d-a3d3-409fbaf11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E6258-5F89-4361-BB65-63AD2D68008E}">
  <ds:schemaRefs>
    <ds:schemaRef ds:uri="http://schemas.microsoft.com/sharepoint/v3/contenttype/forms"/>
  </ds:schemaRefs>
</ds:datastoreItem>
</file>

<file path=customXml/itemProps2.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customXml/itemProps3.xml><?xml version="1.0" encoding="utf-8"?>
<ds:datastoreItem xmlns:ds="http://schemas.openxmlformats.org/officeDocument/2006/customXml" ds:itemID="{1443A248-DA3A-42FF-91CD-A645E190F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c9216f-aee1-4408-84fb-dc673a1143cb"/>
    <ds:schemaRef ds:uri="1f71e5bf-319b-433d-a3d3-409fbaf11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C:\Users\sammons\Downloads\SCDE Operating Manual Template (1).dotx</Template>
  <TotalTime>37</TotalTime>
  <Pages>8</Pages>
  <Words>757</Words>
  <Characters>4712</Characters>
  <Application>Microsoft Office Word</Application>
  <DocSecurity>0</DocSecurity>
  <Lines>335</Lines>
  <Paragraphs>95</Paragraphs>
  <ScaleCrop>false</ScaleCrop>
  <HeadingPairs>
    <vt:vector size="2" baseType="variant">
      <vt:variant>
        <vt:lpstr>Title</vt:lpstr>
      </vt:variant>
      <vt:variant>
        <vt:i4>1</vt:i4>
      </vt:variant>
    </vt:vector>
  </HeadingPairs>
  <TitlesOfParts>
    <vt:vector size="1" baseType="lpstr">
      <vt:lpstr>Innovative Approaches: Locally Designed Subject Area Course Application</vt:lpstr>
    </vt:vector>
  </TitlesOfParts>
  <Manager/>
  <Company/>
  <LinksUpToDate>false</LinksUpToDate>
  <CharactersWithSpaces>5422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Innovative Approaches: Locally Designed Subject Area Course Application</dc:title>
  <dc:subject/>
  <dc:creator>South Carolina Department of Education</dc:creator>
  <cp:keywords/>
  <dc:description/>
  <cp:lastModifiedBy>McCain, William</cp:lastModifiedBy>
  <cp:revision>22</cp:revision>
  <dcterms:created xsi:type="dcterms:W3CDTF">2026-01-13T16:39:00Z</dcterms:created>
  <dcterms:modified xsi:type="dcterms:W3CDTF">2026-01-26T14:14:00Z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0x010100288DBD6602BF154AB00A056BD7F391A7</vt:lpwstr>
  </property>
  <property fmtid="{D5CDD505-2E9C-101B-9397-08002B2CF9AE}" pid="3" name="Order">
    <vt:lpwstr>1700.00000000000</vt:lpwstr>
  </property>
  <property fmtid="{D5CDD505-2E9C-101B-9397-08002B2CF9AE}" pid="4" name="ComplianceAssetId">
    <vt:lpwstr/>
  </property>
  <property fmtid="{D5CDD505-2E9C-101B-9397-08002B2CF9AE}" pid="5" name="_activity">
    <vt:lpwstr>{"FileActivityType":"6","FileActivityTimeStamp":"2025-02-13T20:28:10.547Z","FileActivityUsersOnPage":[{"DisplayName":"Nguyen, Dean","Id":"dnguyen@ed.sc.gov"}],"FileActivityNavigationId":null}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SIP_Label_80c9ab3b-3be9-4d87-8245-7c56b3fae5d6_Enabled">
    <vt:lpwstr>true</vt:lpwstr>
  </property>
  <property fmtid="{D5CDD505-2E9C-101B-9397-08002B2CF9AE}" pid="9" name="MSIP_Label_80c9ab3b-3be9-4d87-8245-7c56b3fae5d6_SetDate">
    <vt:lpwstr>2025-02-19T18:03:54Z</vt:lpwstr>
  </property>
  <property fmtid="{D5CDD505-2E9C-101B-9397-08002B2CF9AE}" pid="10" name="MSIP_Label_80c9ab3b-3be9-4d87-8245-7c56b3fae5d6_Method">
    <vt:lpwstr>Privileged</vt:lpwstr>
  </property>
  <property fmtid="{D5CDD505-2E9C-101B-9397-08002B2CF9AE}" pid="11" name="MSIP_Label_80c9ab3b-3be9-4d87-8245-7c56b3fae5d6_Name">
    <vt:lpwstr>Internal Use Only Label</vt:lpwstr>
  </property>
  <property fmtid="{D5CDD505-2E9C-101B-9397-08002B2CF9AE}" pid="12" name="MSIP_Label_80c9ab3b-3be9-4d87-8245-7c56b3fae5d6_SiteId">
    <vt:lpwstr>2704e2c5-29f5-4f7e-b91c-bd56f0685995</vt:lpwstr>
  </property>
  <property fmtid="{D5CDD505-2E9C-101B-9397-08002B2CF9AE}" pid="13" name="MSIP_Label_80c9ab3b-3be9-4d87-8245-7c56b3fae5d6_ActionId">
    <vt:lpwstr>b8453e98-cbbf-403c-808c-ea1ba582af34</vt:lpwstr>
  </property>
  <property fmtid="{D5CDD505-2E9C-101B-9397-08002B2CF9AE}" pid="14" name="MSIP_Label_80c9ab3b-3be9-4d87-8245-7c56b3fae5d6_ContentBits">
    <vt:lpwstr>0</vt:lpwstr>
  </property>
  <property fmtid="{D5CDD505-2E9C-101B-9397-08002B2CF9AE}" pid="15" name="MSIP_Label_80c9ab3b-3be9-4d87-8245-7c56b3fae5d6_Tag">
    <vt:lpwstr>10, 0, 1, 1</vt:lpwstr>
  </property>
  <property fmtid="{D5CDD505-2E9C-101B-9397-08002B2CF9AE}" pid="16" name="MediaServiceImageTags">
    <vt:lpwstr/>
  </property>
  <property fmtid="{D5CDD505-2E9C-101B-9397-08002B2CF9AE}" pid="17" name="Tag">
    <vt:lpwstr>6;#DEIMS|4e6a450f-96b1-403a-9378-90fa870b2e35</vt:lpwstr>
  </property>
  <property fmtid="{D5CDD505-2E9C-101B-9397-08002B2CF9AE}" pid="18" name="Tags">
    <vt:lpwstr>7;#Manual|4b5580d2-de22-4dae-ae30-ca4ca8290803</vt:lpwstr>
  </property>
  <property fmtid="{D5CDD505-2E9C-101B-9397-08002B2CF9AE}" pid="19" name="TaxCatchAll">
    <vt:lpwstr>7;#;#6;#</vt:lpwstr>
  </property>
  <property fmtid="{D5CDD505-2E9C-101B-9397-08002B2CF9AE}" pid="20" name="SharedWithUsers">
    <vt:lpwstr/>
  </property>
  <property fmtid="{D5CDD505-2E9C-101B-9397-08002B2CF9AE}" pid="21" name="lcf76f155ced4ddcb4097134ff3c332f">
    <vt:lpwstr/>
  </property>
  <property fmtid="{D5CDD505-2E9C-101B-9397-08002B2CF9AE}" pid="22" name="l7557bf5d3464c64b5251d0a3ff5ed7b">
    <vt:lpwstr>DEIMS|4e6a450f-96b1-403a-9378-90fa870b2e35</vt:lpwstr>
  </property>
  <property fmtid="{D5CDD505-2E9C-101B-9397-08002B2CF9AE}" pid="23" name="ja2861ca84ba492895fedcd6a52430fd">
    <vt:lpwstr>Manual|4b5580d2-de22-4dae-ae30-ca4ca8290803</vt:lpwstr>
  </property>
  <property fmtid="{D5CDD505-2E9C-101B-9397-08002B2CF9AE}" pid="24" name="Contacts">
    <vt:lpwstr>554;#i:0#.f|membership|dnguyen@ed.sc.gov,#i:0#.f|membership|dnguyen@ed.sc.gov,#dnguyen@ed.sc.gov,#,#Nguyen, Dean,#,#Research &amp; Data Analysis,#Information Systems/Business Analyst II</vt:lpwstr>
  </property>
  <property fmtid="{D5CDD505-2E9C-101B-9397-08002B2CF9AE}" pid="25" name="Description2">
    <vt:lpwstr>Comprehensive DEIMS user manual for SCDE employees to retrieve contact information for district and school personnel.</vt:lpwstr>
  </property>
</Properties>
</file>