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3C6743" w14:textId="77777777" w:rsidR="0084759F" w:rsidRDefault="0084759F" w:rsidP="00CD4EF6">
      <w:pPr>
        <w:ind w:left="1080" w:right="-450"/>
      </w:pPr>
    </w:p>
    <w:p w14:paraId="3C52479D" w14:textId="77777777" w:rsidR="0084759F" w:rsidRDefault="0084759F" w:rsidP="00CD4EF6">
      <w:pPr>
        <w:ind w:left="1080" w:right="-450"/>
      </w:pPr>
    </w:p>
    <w:p w14:paraId="3B921672" w14:textId="77777777" w:rsidR="0084759F" w:rsidRDefault="0084759F" w:rsidP="00CD4EF6">
      <w:pPr>
        <w:ind w:left="1080" w:right="-450"/>
      </w:pPr>
    </w:p>
    <w:p w14:paraId="6E73E708" w14:textId="77777777" w:rsidR="0084759F" w:rsidRDefault="0084759F" w:rsidP="00CD4EF6">
      <w:pPr>
        <w:ind w:left="1080" w:right="-450"/>
      </w:pPr>
    </w:p>
    <w:p w14:paraId="6F731304" w14:textId="77777777" w:rsidR="0084759F" w:rsidRDefault="00961F7B" w:rsidP="00CD4EF6">
      <w:pPr>
        <w:ind w:left="1080" w:right="-450"/>
      </w:pPr>
      <w:r>
        <w:rPr>
          <w:noProof/>
        </w:rPr>
        <w:drawing>
          <wp:anchor distT="0" distB="0" distL="114300" distR="114300" simplePos="0" relativeHeight="251659264" behindDoc="0" locked="1" layoutInCell="1" allowOverlap="1" wp14:anchorId="59FC7D18" wp14:editId="4657EE97">
            <wp:simplePos x="0" y="0"/>
            <wp:positionH relativeFrom="margin">
              <wp:posOffset>1883410</wp:posOffset>
            </wp:positionH>
            <wp:positionV relativeFrom="page">
              <wp:posOffset>914400</wp:posOffset>
            </wp:positionV>
            <wp:extent cx="3145790" cy="3145790"/>
            <wp:effectExtent l="0" t="0" r="0" b="0"/>
            <wp:wrapNone/>
            <wp:docPr id="7"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a:extLst>
                        <a:ext uri="{C183D7F6-B498-43B3-948B-1728B52AA6E4}">
                          <adec:decorative xmlns:adec="http://schemas.microsoft.com/office/drawing/2017/decorative" val="1"/>
                        </a:ext>
                      </a:extLs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45790" cy="3145790"/>
                    </a:xfrm>
                    <a:prstGeom prst="rect">
                      <a:avLst/>
                    </a:prstGeom>
                    <a:noFill/>
                  </pic:spPr>
                </pic:pic>
              </a:graphicData>
            </a:graphic>
            <wp14:sizeRelH relativeFrom="margin">
              <wp14:pctWidth>0</wp14:pctWidth>
            </wp14:sizeRelH>
            <wp14:sizeRelV relativeFrom="margin">
              <wp14:pctHeight>0</wp14:pctHeight>
            </wp14:sizeRelV>
          </wp:anchor>
        </w:drawing>
      </w:r>
    </w:p>
    <w:p w14:paraId="2CAD7D0F" w14:textId="77777777" w:rsidR="0084759F" w:rsidRDefault="0084759F" w:rsidP="00CD4EF6">
      <w:pPr>
        <w:ind w:left="1080" w:right="-450"/>
      </w:pPr>
    </w:p>
    <w:p w14:paraId="16A384FD" w14:textId="77777777" w:rsidR="0084759F" w:rsidRDefault="0084759F" w:rsidP="00CD4EF6">
      <w:pPr>
        <w:ind w:left="1080" w:right="-450"/>
      </w:pPr>
    </w:p>
    <w:p w14:paraId="1A319DE7" w14:textId="77777777" w:rsidR="0084759F" w:rsidRDefault="0084759F" w:rsidP="00CD4EF6">
      <w:pPr>
        <w:ind w:left="1080" w:right="-450"/>
      </w:pPr>
    </w:p>
    <w:p w14:paraId="7C835F09" w14:textId="77777777" w:rsidR="0084759F" w:rsidRDefault="0084759F" w:rsidP="00CD4EF6">
      <w:pPr>
        <w:ind w:left="1080" w:right="-450"/>
      </w:pPr>
    </w:p>
    <w:p w14:paraId="56E1DE58" w14:textId="77777777" w:rsidR="0084759F" w:rsidRDefault="0084759F" w:rsidP="00CD4EF6">
      <w:pPr>
        <w:ind w:left="1080" w:right="-450"/>
      </w:pPr>
    </w:p>
    <w:p w14:paraId="321BBC66" w14:textId="77777777" w:rsidR="0084759F" w:rsidRDefault="0084759F" w:rsidP="00CD4EF6">
      <w:pPr>
        <w:ind w:left="1080" w:right="-450"/>
      </w:pPr>
    </w:p>
    <w:p w14:paraId="6D175424" w14:textId="77777777" w:rsidR="0084759F" w:rsidRDefault="0084759F" w:rsidP="00CD4EF6">
      <w:pPr>
        <w:ind w:left="1080" w:right="-450"/>
      </w:pPr>
    </w:p>
    <w:p w14:paraId="3303E709" w14:textId="77777777" w:rsidR="0084759F" w:rsidRDefault="0084759F" w:rsidP="00CD4EF6">
      <w:pPr>
        <w:ind w:left="1080" w:right="-450"/>
      </w:pPr>
    </w:p>
    <w:p w14:paraId="37C304C9" w14:textId="77777777" w:rsidR="0084759F" w:rsidRDefault="0084759F" w:rsidP="00CD4EF6">
      <w:pPr>
        <w:ind w:left="1080" w:right="-450"/>
      </w:pPr>
    </w:p>
    <w:p w14:paraId="4F9B558E" w14:textId="77777777" w:rsidR="0084759F" w:rsidRDefault="0084759F" w:rsidP="00CD4EF6">
      <w:pPr>
        <w:ind w:left="1080" w:right="-450"/>
      </w:pPr>
    </w:p>
    <w:p w14:paraId="152E0DD1" w14:textId="77777777" w:rsidR="0084759F" w:rsidRDefault="00961F7B" w:rsidP="00CD4EF6">
      <w:pPr>
        <w:ind w:left="1080" w:right="-450"/>
      </w:pPr>
      <w:r>
        <w:rPr>
          <w:noProof/>
        </w:rPr>
        <mc:AlternateContent>
          <mc:Choice Requires="wpg">
            <w:drawing>
              <wp:anchor distT="0" distB="0" distL="114300" distR="114300" simplePos="0" relativeHeight="251658240" behindDoc="0" locked="1" layoutInCell="1" allowOverlap="1" wp14:anchorId="3668EDC6" wp14:editId="72769360">
                <wp:simplePos x="0" y="0"/>
                <wp:positionH relativeFrom="page">
                  <wp:posOffset>0</wp:posOffset>
                </wp:positionH>
                <wp:positionV relativeFrom="page">
                  <wp:posOffset>0</wp:posOffset>
                </wp:positionV>
                <wp:extent cx="1289050" cy="10058400"/>
                <wp:effectExtent l="0" t="0" r="0" b="0"/>
                <wp:wrapNone/>
                <wp:docPr id="1634484404" name="Group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89050" cy="10058400"/>
                          <a:chOff x="0" y="0"/>
                          <a:chExt cx="12893" cy="100584"/>
                        </a:xfrm>
                      </wpg:grpSpPr>
                      <wps:wsp>
                        <wps:cNvPr id="1294550810" name="Rectangle 1858525003">
                          <a:extLst>
                            <a:ext uri="{C183D7F6-B498-43B3-948B-1728B52AA6E4}">
                              <adec:decorative xmlns:adec="http://schemas.microsoft.com/office/drawing/2017/decorative" val="1"/>
                            </a:ext>
                          </a:extLst>
                        </wps:cNvPr>
                        <wps:cNvSpPr>
                          <a:spLocks noChangeArrowheads="1"/>
                        </wps:cNvSpPr>
                        <wps:spPr bwMode="auto">
                          <a:xfrm>
                            <a:off x="0" y="0"/>
                            <a:ext cx="12893" cy="100584"/>
                          </a:xfrm>
                          <a:prstGeom prst="rect">
                            <a:avLst/>
                          </a:prstGeom>
                          <a:solidFill>
                            <a:srgbClr val="2F3D4C"/>
                          </a:solidFill>
                          <a:ln>
                            <a:noFill/>
                          </a:ln>
                          <a:extLst>
                            <a:ext uri="{91240B29-F687-4F45-9708-019B960494DF}">
                              <a14:hiddenLine xmlns:a14="http://schemas.microsoft.com/office/drawing/2010/main" w="25400">
                                <a:solidFill>
                                  <a:srgbClr val="000000"/>
                                </a:solidFill>
                                <a:miter lim="800000"/>
                                <a:headEnd/>
                                <a:tailEnd/>
                              </a14:hiddenLine>
                            </a:ext>
                          </a:extLst>
                        </wps:spPr>
                        <wps:bodyPr rot="0" vert="horz" wrap="square" lIns="91440" tIns="45720" rIns="91440" bIns="45720" anchor="ctr" anchorCtr="0" upright="1">
                          <a:noAutofit/>
                        </wps:bodyPr>
                      </wps:wsp>
                      <pic:pic xmlns:pic="http://schemas.openxmlformats.org/drawingml/2006/picture">
                        <pic:nvPicPr>
                          <pic:cNvPr id="1240193639" name="Picture 1659190129">
                            <a:extLst>
                              <a:ext uri="{C183D7F6-B498-43B3-948B-1728B52AA6E4}">
                                <adec:decorative xmlns:adec="http://schemas.microsoft.com/office/drawing/2017/decorative" val="1"/>
                              </a:ext>
                            </a:extLst>
                          </pic:cNvPr>
                          <pic:cNvPicPr>
                            <a:picLocks noChangeAspect="1" noChangeArrowheads="1"/>
                          </pic:cNvPicPr>
                        </pic:nvPicPr>
                        <pic:blipFill>
                          <a:blip r:embed="rId12">
                            <a:extLst>
                              <a:ext uri="{28A0092B-C50C-407E-A947-70E740481C1C}">
                                <a14:useLocalDpi xmlns:a14="http://schemas.microsoft.com/office/drawing/2010/main" val="0"/>
                              </a:ext>
                            </a:extLst>
                          </a:blip>
                          <a:srcRect l="12122" t="46262" b="42627"/>
                          <a:stretch>
                            <a:fillRect/>
                          </a:stretch>
                        </pic:blipFill>
                        <pic:spPr bwMode="auto">
                          <a:xfrm rot="-5400000">
                            <a:off x="-14467" y="73287"/>
                            <a:ext cx="42152" cy="5303"/>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margin">
                  <wp14:pctWidth>0</wp14:pctWidth>
                </wp14:sizeRelH>
                <wp14:sizeRelV relativeFrom="page">
                  <wp14:pctHeight>0</wp14:pctHeight>
                </wp14:sizeRelV>
              </wp:anchor>
            </w:drawing>
          </mc:Choice>
          <mc:Fallback>
            <w:pict>
              <v:group w14:anchorId="3D52AA34" id="Group 9" o:spid="_x0000_s1026" alt="&quot;&quot;" style="position:absolute;margin-left:0;margin-top:0;width:101.5pt;height:11in;z-index:251658240;mso-position-horizontal-relative:page;mso-position-vertical-relative:page;mso-width-relative:margin" coordsize="12893,1005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&#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">
                <v:rect id="Rectangle 1858525003" o:spid="_x0000_s1027" alt="&quot;&quot;" style="position:absolute;width:12893;height:1005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" fillcolor="#2f3d4c" stroked="f" strokeweight="2pt"/>
                <v:shape id="Picture 1659190129" o:spid="_x0000_s1028" type="#_x0000_t75" alt="&quot;&quot;" style="position:absolute;left:-14467;top:73287;width:42152;height:5303;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">
                  <v:imagedata r:id="rId13" o:title="" croptop="30318f" cropbottom="27936f" cropleft="7944f"/>
                </v:shape>
                <w10:wrap anchorx="page" anchory="page"/>
                <w10:anchorlock/>
              </v:group>
            </w:pict>
          </mc:Fallback>
        </mc:AlternateContent>
      </w:r>
    </w:p>
    <w:p w14:paraId="22D4CD9D" w14:textId="77777777" w:rsidR="0084759F" w:rsidRDefault="0084759F" w:rsidP="00CD4EF6">
      <w:pPr>
        <w:ind w:left="1080" w:right="-450"/>
      </w:pPr>
    </w:p>
    <w:p w14:paraId="58E0CCD6" w14:textId="77777777" w:rsidR="0084759F" w:rsidRDefault="0084759F" w:rsidP="00CD4EF6">
      <w:pPr>
        <w:tabs>
          <w:tab w:val="left" w:pos="630"/>
        </w:tabs>
        <w:ind w:left="1080" w:right="-450"/>
      </w:pPr>
    </w:p>
    <w:p w14:paraId="431F0E8D" w14:textId="77777777" w:rsidR="0084759F" w:rsidRDefault="0084759F" w:rsidP="00CD4EF6">
      <w:pPr>
        <w:tabs>
          <w:tab w:val="left" w:pos="630"/>
        </w:tabs>
        <w:ind w:left="1080" w:right="-450"/>
      </w:pPr>
    </w:p>
    <w:p w14:paraId="197E04C7" w14:textId="77777777" w:rsidR="0084759F" w:rsidRPr="00513946" w:rsidRDefault="0084759F" w:rsidP="00CD4EF6">
      <w:pPr>
        <w:tabs>
          <w:tab w:val="left" w:pos="630"/>
        </w:tabs>
        <w:ind w:left="1080" w:right="-450"/>
        <w:sectPr w:rsidR="0084759F" w:rsidRPr="00513946" w:rsidSect="0084759F">
          <w:headerReference w:type="even" r:id="rId14"/>
          <w:headerReference w:type="default" r:id="rId15"/>
          <w:footerReference w:type="even" r:id="rId16"/>
          <w:footerReference w:type="default" r:id="rId17"/>
          <w:headerReference w:type="first" r:id="rId18"/>
          <w:footerReference w:type="first" r:id="rId19"/>
          <w:type w:val="continuous"/>
          <w:pgSz w:w="12240" w:h="15840" w:code="1"/>
          <w:pgMar w:top="1440" w:right="1440" w:bottom="1152" w:left="1440" w:header="720" w:footer="432" w:gutter="0"/>
          <w:cols w:space="720"/>
          <w:titlePg/>
          <w:docGrid w:linePitch="360"/>
        </w:sectPr>
      </w:pPr>
    </w:p>
    <w:p w14:paraId="1289F9B2" w14:textId="77777777" w:rsidR="0084759F" w:rsidRPr="00513946" w:rsidRDefault="0084759F" w:rsidP="00CD4EF6">
      <w:pPr>
        <w:pStyle w:val="ReturnAddress"/>
        <w:keepLines w:val="0"/>
        <w:widowControl w:val="0"/>
        <w:tabs>
          <w:tab w:val="left" w:pos="630"/>
          <w:tab w:val="left" w:pos="9360"/>
        </w:tabs>
        <w:ind w:left="1080" w:right="-450"/>
        <w:rPr>
          <w:sz w:val="28"/>
          <w:szCs w:val="28"/>
        </w:rPr>
      </w:pPr>
    </w:p>
    <w:p w14:paraId="523CEC5E" w14:textId="77777777" w:rsidR="0084759F" w:rsidRDefault="00961F7B" w:rsidP="00CD4EF6">
      <w:pPr>
        <w:pStyle w:val="ReturnAddress"/>
        <w:keepLines w:val="0"/>
        <w:widowControl w:val="0"/>
        <w:tabs>
          <w:tab w:val="left" w:pos="630"/>
          <w:tab w:val="center" w:pos="4680"/>
          <w:tab w:val="left" w:pos="6599"/>
          <w:tab w:val="left" w:pos="9360"/>
        </w:tabs>
        <w:ind w:left="1080" w:right="-450"/>
        <w:rPr>
          <w:sz w:val="28"/>
          <w:szCs w:val="28"/>
        </w:rPr>
      </w:pPr>
      <w:r>
        <w:rPr>
          <w:noProof/>
        </w:rPr>
        <mc:AlternateContent>
          <mc:Choice Requires="wps">
            <w:drawing>
              <wp:anchor distT="0" distB="0" distL="114300" distR="114300" simplePos="0" relativeHeight="251656192" behindDoc="0" locked="0" layoutInCell="1" allowOverlap="1" wp14:anchorId="4A00D0E5" wp14:editId="1C5AC752">
                <wp:simplePos x="0" y="0"/>
                <wp:positionH relativeFrom="margin">
                  <wp:posOffset>682625</wp:posOffset>
                </wp:positionH>
                <wp:positionV relativeFrom="page">
                  <wp:posOffset>4749165</wp:posOffset>
                </wp:positionV>
                <wp:extent cx="5564505" cy="24130"/>
                <wp:effectExtent l="0" t="0" r="36195" b="33020"/>
                <wp:wrapNone/>
                <wp:docPr id="1034671413" name="Straight Connector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564505" cy="24130"/>
                        </a:xfrm>
                        <a:prstGeom prst="line">
                          <a:avLst/>
                        </a:prstGeom>
                        <a:noFill/>
                        <a:ln w="19050" cap="flat" cmpd="sng" algn="ctr">
                          <a:solidFill>
                            <a:srgbClr val="F1BA55"/>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C0D45FB" id="Straight Connector 3" o:spid="_x0000_s1026" alt="&quot;&quot;" style="position:absolute;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 from="53.75pt,373.95pt" to="491.9pt,37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" strokecolor="#f1ba55" strokeweight="1.5pt">
                <o:lock v:ext="edit" shapetype="f"/>
                <w10:wrap anchorx="margin" anchory="page"/>
              </v:line>
            </w:pict>
          </mc:Fallback>
        </mc:AlternateContent>
      </w:r>
      <w:r w:rsidR="0084759F" w:rsidRPr="00513946">
        <w:rPr>
          <w:sz w:val="28"/>
          <w:szCs w:val="28"/>
        </w:rPr>
        <w:tab/>
      </w:r>
      <w:r w:rsidR="0084759F" w:rsidRPr="00513946">
        <w:rPr>
          <w:sz w:val="28"/>
          <w:szCs w:val="28"/>
        </w:rPr>
        <w:tab/>
      </w:r>
    </w:p>
    <w:p w14:paraId="0644AFAA" w14:textId="77777777" w:rsidR="0084759F" w:rsidRDefault="0084759F" w:rsidP="00CD4EF6">
      <w:pPr>
        <w:pStyle w:val="ReturnAddress"/>
        <w:keepLines w:val="0"/>
        <w:widowControl w:val="0"/>
        <w:ind w:left="1080" w:right="-450"/>
        <w:jc w:val="center"/>
        <w:rPr>
          <w:sz w:val="28"/>
          <w:szCs w:val="28"/>
        </w:rPr>
      </w:pPr>
    </w:p>
    <w:p w14:paraId="1413B43F" w14:textId="77777777" w:rsidR="0084759F" w:rsidRDefault="0084759F" w:rsidP="00CD4EF6">
      <w:pPr>
        <w:pStyle w:val="ReturnAddress"/>
        <w:keepLines w:val="0"/>
        <w:widowControl w:val="0"/>
        <w:ind w:left="1080" w:right="-450"/>
        <w:jc w:val="center"/>
        <w:rPr>
          <w:sz w:val="28"/>
          <w:szCs w:val="28"/>
        </w:rPr>
      </w:pPr>
    </w:p>
    <w:p w14:paraId="52F6A429" w14:textId="77777777" w:rsidR="00761BFE" w:rsidRDefault="00761BFE" w:rsidP="00CD4EF6">
      <w:pPr>
        <w:pStyle w:val="ReturnAddress"/>
        <w:keepLines w:val="0"/>
        <w:widowControl w:val="0"/>
        <w:ind w:left="1080" w:right="-450"/>
        <w:jc w:val="center"/>
        <w:rPr>
          <w:sz w:val="28"/>
          <w:szCs w:val="28"/>
        </w:rPr>
      </w:pPr>
    </w:p>
    <w:p w14:paraId="5B04997A" w14:textId="0E432D64" w:rsidR="002A176E" w:rsidRDefault="007B4AF5" w:rsidP="00CD4EF6">
      <w:pPr>
        <w:pStyle w:val="Title"/>
        <w:ind w:right="-450"/>
      </w:pPr>
      <w:r>
        <w:t>South Carolina Work-Based Learning Implementation Guide</w:t>
      </w:r>
    </w:p>
    <w:p w14:paraId="5A80BC54" w14:textId="77777777" w:rsidR="002A176E" w:rsidRPr="00A11C61" w:rsidRDefault="002A176E" w:rsidP="00CD4EF6">
      <w:pPr>
        <w:pStyle w:val="Title"/>
        <w:ind w:right="-450"/>
      </w:pPr>
    </w:p>
    <w:p w14:paraId="17C5C8A5" w14:textId="1B2F4AFC" w:rsidR="002A176E" w:rsidRDefault="007B4AF5" w:rsidP="00CD4EF6">
      <w:pPr>
        <w:ind w:left="1080" w:right="-450"/>
        <w:jc w:val="center"/>
        <w:rPr>
          <w:noProof/>
          <w:sz w:val="28"/>
          <w:szCs w:val="22"/>
        </w:rPr>
      </w:pPr>
      <w:r>
        <w:rPr>
          <w:noProof/>
          <w:sz w:val="28"/>
          <w:szCs w:val="22"/>
        </w:rPr>
        <w:t>Office of Career Readiness</w:t>
      </w:r>
      <w:r>
        <w:rPr>
          <w:noProof/>
          <w:sz w:val="28"/>
          <w:szCs w:val="22"/>
        </w:rPr>
        <w:tab/>
      </w:r>
    </w:p>
    <w:p w14:paraId="681562A1" w14:textId="77777777" w:rsidR="00426854" w:rsidRPr="001C34CF" w:rsidRDefault="00426854" w:rsidP="00B21153">
      <w:pPr>
        <w:tabs>
          <w:tab w:val="left" w:pos="9360"/>
        </w:tabs>
        <w:ind w:right="-450"/>
        <w:rPr>
          <w:noProof/>
          <w:sz w:val="28"/>
          <w:szCs w:val="22"/>
        </w:rPr>
      </w:pPr>
    </w:p>
    <w:p w14:paraId="1775AA82" w14:textId="221E6857" w:rsidR="0084759F" w:rsidRPr="001C34CF" w:rsidRDefault="000E697D" w:rsidP="00CD4EF6">
      <w:pPr>
        <w:pStyle w:val="ReturnAddress"/>
        <w:keepLines w:val="0"/>
        <w:widowControl w:val="0"/>
        <w:tabs>
          <w:tab w:val="left" w:pos="9360"/>
        </w:tabs>
        <w:ind w:left="1080" w:right="-450"/>
        <w:jc w:val="center"/>
        <w:rPr>
          <w:sz w:val="28"/>
          <w:szCs w:val="28"/>
        </w:rPr>
      </w:pPr>
      <w:r>
        <w:rPr>
          <w:sz w:val="28"/>
          <w:szCs w:val="28"/>
        </w:rPr>
        <w:t>2025-26 Academic Year</w:t>
      </w:r>
    </w:p>
    <w:p w14:paraId="181B05E9" w14:textId="77777777" w:rsidR="0084759F" w:rsidRPr="001C34CF" w:rsidRDefault="0084759F" w:rsidP="00CD4EF6">
      <w:pPr>
        <w:ind w:left="1080" w:right="-450"/>
        <w:jc w:val="center"/>
        <w:rPr>
          <w:noProof/>
        </w:rPr>
      </w:pPr>
    </w:p>
    <w:p w14:paraId="5FBE7676" w14:textId="77777777" w:rsidR="0084759F" w:rsidRDefault="0084759F" w:rsidP="00CD4EF6">
      <w:pPr>
        <w:tabs>
          <w:tab w:val="left" w:pos="9360"/>
        </w:tabs>
        <w:ind w:left="1080" w:right="-450"/>
        <w:jc w:val="center"/>
        <w:rPr>
          <w:noProof/>
        </w:rPr>
      </w:pPr>
    </w:p>
    <w:p w14:paraId="28D37D43" w14:textId="77777777" w:rsidR="0084759F" w:rsidRDefault="0084759F" w:rsidP="00CD4EF6">
      <w:pPr>
        <w:tabs>
          <w:tab w:val="left" w:pos="9360"/>
        </w:tabs>
        <w:ind w:left="1080" w:right="-450"/>
        <w:jc w:val="center"/>
        <w:rPr>
          <w:noProof/>
        </w:rPr>
      </w:pPr>
    </w:p>
    <w:p w14:paraId="5479387F" w14:textId="77777777" w:rsidR="0084759F" w:rsidRDefault="0084759F" w:rsidP="00CD4EF6">
      <w:pPr>
        <w:tabs>
          <w:tab w:val="left" w:pos="630"/>
        </w:tabs>
        <w:ind w:left="1080" w:right="-450"/>
        <w:jc w:val="center"/>
        <w:rPr>
          <w:noProof/>
        </w:rPr>
      </w:pPr>
    </w:p>
    <w:p w14:paraId="70F08855" w14:textId="77777777" w:rsidR="00B21153" w:rsidRDefault="00B21153" w:rsidP="00CD4EF6">
      <w:pPr>
        <w:ind w:left="1080" w:right="-450"/>
        <w:jc w:val="center"/>
        <w:rPr>
          <w:noProof/>
        </w:rPr>
      </w:pPr>
    </w:p>
    <w:p w14:paraId="7B9B4C53" w14:textId="77777777" w:rsidR="00B21153" w:rsidRDefault="00B21153" w:rsidP="00CD4EF6">
      <w:pPr>
        <w:ind w:left="1080" w:right="-450"/>
        <w:jc w:val="center"/>
        <w:rPr>
          <w:noProof/>
        </w:rPr>
      </w:pPr>
    </w:p>
    <w:p w14:paraId="39E2E4D3" w14:textId="77777777" w:rsidR="00B21153" w:rsidRDefault="00B21153" w:rsidP="00CD4EF6">
      <w:pPr>
        <w:ind w:left="1080" w:right="-450"/>
        <w:jc w:val="center"/>
        <w:rPr>
          <w:noProof/>
        </w:rPr>
      </w:pPr>
    </w:p>
    <w:p w14:paraId="49795314" w14:textId="56AB1040" w:rsidR="00364C34" w:rsidRPr="003E1FC3" w:rsidRDefault="00961F7B" w:rsidP="00CD4EF6">
      <w:pPr>
        <w:ind w:left="1080" w:right="-450"/>
        <w:jc w:val="center"/>
        <w:rPr>
          <w:noProof/>
        </w:rPr>
      </w:pPr>
      <w:r>
        <w:rPr>
          <w:noProof/>
        </w:rPr>
        <mc:AlternateContent>
          <mc:Choice Requires="wps">
            <w:drawing>
              <wp:anchor distT="4294967295" distB="4294967295" distL="114300" distR="114300" simplePos="0" relativeHeight="251657216" behindDoc="0" locked="0" layoutInCell="1" allowOverlap="1" wp14:anchorId="619D5E5E" wp14:editId="6D3A2439">
                <wp:simplePos x="0" y="0"/>
                <wp:positionH relativeFrom="margin">
                  <wp:posOffset>682625</wp:posOffset>
                </wp:positionH>
                <wp:positionV relativeFrom="page">
                  <wp:posOffset>7560944</wp:posOffset>
                </wp:positionV>
                <wp:extent cx="5576570" cy="0"/>
                <wp:effectExtent l="0" t="0" r="0" b="0"/>
                <wp:wrapNone/>
                <wp:docPr id="645824687" name="Straight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576570" cy="0"/>
                        </a:xfrm>
                        <a:prstGeom prst="line">
                          <a:avLst/>
                        </a:prstGeom>
                        <a:noFill/>
                        <a:ln w="19050" cap="flat" cmpd="sng" algn="ctr">
                          <a:solidFill>
                            <a:srgbClr val="F1BA55"/>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D37A0AE" id="Straight Connector 1" o:spid="_x0000_s1026" alt="&quot;&quot;" style="position:absolute;z-index:251657216;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page;mso-width-percent:0;mso-height-percent:0;mso-width-relative:margin;mso-height-relative:margin" from="53.75pt,595.35pt" to="492.85pt,59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" strokecolor="#f1ba55" strokeweight="1.5pt">
                <o:lock v:ext="edit" shapetype="f"/>
                <w10:wrap anchorx="margin" anchory="page"/>
              </v:line>
            </w:pict>
          </mc:Fallback>
        </mc:AlternateContent>
      </w:r>
    </w:p>
    <w:p w14:paraId="4E74F22B" w14:textId="77777777" w:rsidR="0084759F" w:rsidRDefault="0084759F" w:rsidP="00CD4EF6">
      <w:pPr>
        <w:ind w:left="1080" w:right="-450"/>
        <w:jc w:val="center"/>
        <w:rPr>
          <w:i/>
          <w:iCs/>
          <w:noProof/>
          <w:szCs w:val="24"/>
        </w:rPr>
      </w:pPr>
      <w:r>
        <w:rPr>
          <w:i/>
          <w:iCs/>
          <w:noProof/>
          <w:szCs w:val="24"/>
        </w:rPr>
        <w:t>South Carolina Department of Education</w:t>
      </w:r>
    </w:p>
    <w:p w14:paraId="777B3588" w14:textId="77777777" w:rsidR="00464347" w:rsidRPr="00EE2C46" w:rsidRDefault="00464347" w:rsidP="00464347">
      <w:pPr>
        <w:ind w:left="1080" w:right="-450"/>
        <w:rPr>
          <w:rFonts w:ascii="Times New Roman" w:hAnsi="Times New Roman"/>
        </w:rPr>
      </w:pPr>
    </w:p>
    <w:p w14:paraId="4CC1A169" w14:textId="77777777" w:rsidR="00464347" w:rsidRDefault="00464347" w:rsidP="00EE2C46">
      <w:pPr>
        <w:pStyle w:val="TableofContentsHeader"/>
        <w:rPr>
          <w:noProof/>
          <w:szCs w:val="24"/>
        </w:rPr>
        <w:sectPr w:rsidR="00464347" w:rsidSect="00583280">
          <w:headerReference w:type="default" r:id="rId20"/>
          <w:footerReference w:type="default" r:id="rId21"/>
          <w:type w:val="continuous"/>
          <w:pgSz w:w="12240" w:h="15840"/>
          <w:pgMar w:top="1440" w:right="1440" w:bottom="1440" w:left="1440" w:header="720" w:footer="720" w:gutter="0"/>
          <w:cols w:space="720"/>
          <w:docGrid w:linePitch="360"/>
        </w:sectPr>
      </w:pPr>
    </w:p>
    <w:p w14:paraId="3B5A0E7D" w14:textId="77777777" w:rsidR="00525365" w:rsidRPr="00182F47" w:rsidRDefault="00525365" w:rsidP="00EE2C46">
      <w:pPr>
        <w:pStyle w:val="TableofContentsHeader"/>
      </w:pPr>
      <w:r w:rsidRPr="00182F47">
        <w:lastRenderedPageBreak/>
        <w:t>Contents</w:t>
      </w:r>
    </w:p>
    <w:p w14:paraId="784A9F0F" w14:textId="2763765E" w:rsidR="008A4499" w:rsidRDefault="00525365">
      <w:pPr>
        <w:pStyle w:val="TOC1"/>
        <w:rPr>
          <w:rFonts w:asciiTheme="minorHAnsi" w:eastAsiaTheme="minorEastAsia" w:hAnsiTheme="minorHAnsi" w:cstheme="minorBidi"/>
          <w:kern w:val="2"/>
          <w:szCs w:val="24"/>
          <w14:ligatures w14:val="standardContextual"/>
        </w:rPr>
      </w:pPr>
      <w:r w:rsidRPr="001A11D3">
        <w:rPr>
          <w:noProof w:val="0"/>
        </w:rPr>
        <w:fldChar w:fldCharType="begin"/>
      </w:r>
      <w:r w:rsidRPr="001A11D3">
        <w:instrText xml:space="preserve"> TOC \o "1-3" \h \z \u </w:instrText>
      </w:r>
      <w:r w:rsidRPr="001A11D3">
        <w:rPr>
          <w:noProof w:val="0"/>
        </w:rPr>
        <w:fldChar w:fldCharType="separate"/>
      </w:r>
      <w:hyperlink w:anchor="_Toc207873425" w:history="1">
        <w:r w:rsidR="008A4499" w:rsidRPr="0097724B">
          <w:rPr>
            <w:rStyle w:val="Hyperlink"/>
          </w:rPr>
          <w:t>Overview</w:t>
        </w:r>
        <w:r w:rsidR="008A4499">
          <w:rPr>
            <w:webHidden/>
          </w:rPr>
          <w:tab/>
        </w:r>
        <w:r w:rsidR="008A4499">
          <w:rPr>
            <w:webHidden/>
          </w:rPr>
          <w:fldChar w:fldCharType="begin"/>
        </w:r>
        <w:r w:rsidR="008A4499">
          <w:rPr>
            <w:webHidden/>
          </w:rPr>
          <w:instrText xml:space="preserve"> PAGEREF _Toc207873425 \h </w:instrText>
        </w:r>
        <w:r w:rsidR="008A4499">
          <w:rPr>
            <w:webHidden/>
          </w:rPr>
        </w:r>
        <w:r w:rsidR="008A4499">
          <w:rPr>
            <w:webHidden/>
          </w:rPr>
          <w:fldChar w:fldCharType="separate"/>
        </w:r>
        <w:r w:rsidR="008A4499">
          <w:rPr>
            <w:webHidden/>
          </w:rPr>
          <w:t>1</w:t>
        </w:r>
        <w:r w:rsidR="008A4499">
          <w:rPr>
            <w:webHidden/>
          </w:rPr>
          <w:fldChar w:fldCharType="end"/>
        </w:r>
      </w:hyperlink>
    </w:p>
    <w:p w14:paraId="61C4F876" w14:textId="58C6835A" w:rsidR="008A4499" w:rsidRDefault="008A4499">
      <w:pPr>
        <w:pStyle w:val="TOC1"/>
        <w:rPr>
          <w:rFonts w:asciiTheme="minorHAnsi" w:eastAsiaTheme="minorEastAsia" w:hAnsiTheme="minorHAnsi" w:cstheme="minorBidi"/>
          <w:kern w:val="2"/>
          <w:szCs w:val="24"/>
          <w14:ligatures w14:val="standardContextual"/>
        </w:rPr>
      </w:pPr>
      <w:hyperlink w:anchor="_Toc207873426" w:history="1">
        <w:r w:rsidRPr="0097724B">
          <w:rPr>
            <w:rStyle w:val="Hyperlink"/>
          </w:rPr>
          <w:t>Building Quality Work-Based Learning Experiences</w:t>
        </w:r>
        <w:r>
          <w:rPr>
            <w:webHidden/>
          </w:rPr>
          <w:tab/>
        </w:r>
        <w:r>
          <w:rPr>
            <w:webHidden/>
          </w:rPr>
          <w:fldChar w:fldCharType="begin"/>
        </w:r>
        <w:r>
          <w:rPr>
            <w:webHidden/>
          </w:rPr>
          <w:instrText xml:space="preserve"> PAGEREF _Toc207873426 \h </w:instrText>
        </w:r>
        <w:r>
          <w:rPr>
            <w:webHidden/>
          </w:rPr>
        </w:r>
        <w:r>
          <w:rPr>
            <w:webHidden/>
          </w:rPr>
          <w:fldChar w:fldCharType="separate"/>
        </w:r>
        <w:r>
          <w:rPr>
            <w:webHidden/>
          </w:rPr>
          <w:t>2</w:t>
        </w:r>
        <w:r>
          <w:rPr>
            <w:webHidden/>
          </w:rPr>
          <w:fldChar w:fldCharType="end"/>
        </w:r>
      </w:hyperlink>
    </w:p>
    <w:p w14:paraId="5C7CA400" w14:textId="5EBAE381" w:rsidR="008A4499" w:rsidRDefault="008A4499">
      <w:pPr>
        <w:pStyle w:val="TOC1"/>
        <w:rPr>
          <w:rFonts w:asciiTheme="minorHAnsi" w:eastAsiaTheme="minorEastAsia" w:hAnsiTheme="minorHAnsi" w:cstheme="minorBidi"/>
          <w:kern w:val="2"/>
          <w:szCs w:val="24"/>
          <w14:ligatures w14:val="standardContextual"/>
        </w:rPr>
      </w:pPr>
      <w:hyperlink w:anchor="_Toc207873427" w:history="1">
        <w:r w:rsidRPr="0097724B">
          <w:rPr>
            <w:rStyle w:val="Hyperlink"/>
          </w:rPr>
          <w:t>SC Regional Career Specialist Team</w:t>
        </w:r>
        <w:r>
          <w:rPr>
            <w:webHidden/>
          </w:rPr>
          <w:tab/>
        </w:r>
        <w:r>
          <w:rPr>
            <w:webHidden/>
          </w:rPr>
          <w:fldChar w:fldCharType="begin"/>
        </w:r>
        <w:r>
          <w:rPr>
            <w:webHidden/>
          </w:rPr>
          <w:instrText xml:space="preserve"> PAGEREF _Toc207873427 \h </w:instrText>
        </w:r>
        <w:r>
          <w:rPr>
            <w:webHidden/>
          </w:rPr>
        </w:r>
        <w:r>
          <w:rPr>
            <w:webHidden/>
          </w:rPr>
          <w:fldChar w:fldCharType="separate"/>
        </w:r>
        <w:r>
          <w:rPr>
            <w:webHidden/>
          </w:rPr>
          <w:t>2</w:t>
        </w:r>
        <w:r>
          <w:rPr>
            <w:webHidden/>
          </w:rPr>
          <w:fldChar w:fldCharType="end"/>
        </w:r>
      </w:hyperlink>
    </w:p>
    <w:p w14:paraId="34AC8BBD" w14:textId="760524C8" w:rsidR="008A4499" w:rsidRDefault="008A4499">
      <w:pPr>
        <w:pStyle w:val="TOC1"/>
        <w:rPr>
          <w:rFonts w:asciiTheme="minorHAnsi" w:eastAsiaTheme="minorEastAsia" w:hAnsiTheme="minorHAnsi" w:cstheme="minorBidi"/>
          <w:kern w:val="2"/>
          <w:szCs w:val="24"/>
          <w14:ligatures w14:val="standardContextual"/>
        </w:rPr>
      </w:pPr>
      <w:hyperlink w:anchor="_Toc207873428" w:history="1">
        <w:r w:rsidRPr="0097724B">
          <w:rPr>
            <w:rStyle w:val="Hyperlink"/>
          </w:rPr>
          <w:t>State Approved Work-Based Learning Definitions</w:t>
        </w:r>
        <w:r>
          <w:rPr>
            <w:webHidden/>
          </w:rPr>
          <w:tab/>
        </w:r>
        <w:r>
          <w:rPr>
            <w:webHidden/>
          </w:rPr>
          <w:fldChar w:fldCharType="begin"/>
        </w:r>
        <w:r>
          <w:rPr>
            <w:webHidden/>
          </w:rPr>
          <w:instrText xml:space="preserve"> PAGEREF _Toc207873428 \h </w:instrText>
        </w:r>
        <w:r>
          <w:rPr>
            <w:webHidden/>
          </w:rPr>
        </w:r>
        <w:r>
          <w:rPr>
            <w:webHidden/>
          </w:rPr>
          <w:fldChar w:fldCharType="separate"/>
        </w:r>
        <w:r>
          <w:rPr>
            <w:webHidden/>
          </w:rPr>
          <w:t>3</w:t>
        </w:r>
        <w:r>
          <w:rPr>
            <w:webHidden/>
          </w:rPr>
          <w:fldChar w:fldCharType="end"/>
        </w:r>
      </w:hyperlink>
    </w:p>
    <w:p w14:paraId="5A798F2D" w14:textId="2A377CB1" w:rsidR="008A4499" w:rsidRDefault="008A4499">
      <w:pPr>
        <w:pStyle w:val="TOC2"/>
        <w:tabs>
          <w:tab w:val="right" w:leader="dot" w:pos="9350"/>
        </w:tabs>
        <w:rPr>
          <w:rFonts w:asciiTheme="minorHAnsi" w:eastAsiaTheme="minorEastAsia" w:hAnsiTheme="minorHAnsi" w:cstheme="minorBidi"/>
          <w:noProof/>
          <w:kern w:val="2"/>
          <w:szCs w:val="24"/>
          <w14:ligatures w14:val="standardContextual"/>
        </w:rPr>
      </w:pPr>
      <w:hyperlink w:anchor="_Toc207873429" w:history="1">
        <w:r w:rsidRPr="0097724B">
          <w:rPr>
            <w:rStyle w:val="Hyperlink"/>
            <w:noProof/>
          </w:rPr>
          <w:t>Apprenticeship (Career Ready Qualifier)</w:t>
        </w:r>
        <w:r>
          <w:rPr>
            <w:noProof/>
            <w:webHidden/>
          </w:rPr>
          <w:tab/>
        </w:r>
        <w:r>
          <w:rPr>
            <w:noProof/>
            <w:webHidden/>
          </w:rPr>
          <w:fldChar w:fldCharType="begin"/>
        </w:r>
        <w:r>
          <w:rPr>
            <w:noProof/>
            <w:webHidden/>
          </w:rPr>
          <w:instrText xml:space="preserve"> PAGEREF _Toc207873429 \h </w:instrText>
        </w:r>
        <w:r>
          <w:rPr>
            <w:noProof/>
            <w:webHidden/>
          </w:rPr>
        </w:r>
        <w:r>
          <w:rPr>
            <w:noProof/>
            <w:webHidden/>
          </w:rPr>
          <w:fldChar w:fldCharType="separate"/>
        </w:r>
        <w:r>
          <w:rPr>
            <w:noProof/>
            <w:webHidden/>
          </w:rPr>
          <w:t>3</w:t>
        </w:r>
        <w:r>
          <w:rPr>
            <w:noProof/>
            <w:webHidden/>
          </w:rPr>
          <w:fldChar w:fldCharType="end"/>
        </w:r>
      </w:hyperlink>
    </w:p>
    <w:p w14:paraId="04769010" w14:textId="6CA901B1" w:rsidR="008A4499" w:rsidRDefault="008A4499">
      <w:pPr>
        <w:pStyle w:val="TOC2"/>
        <w:tabs>
          <w:tab w:val="right" w:leader="dot" w:pos="9350"/>
        </w:tabs>
        <w:rPr>
          <w:rFonts w:asciiTheme="minorHAnsi" w:eastAsiaTheme="minorEastAsia" w:hAnsiTheme="minorHAnsi" w:cstheme="minorBidi"/>
          <w:noProof/>
          <w:kern w:val="2"/>
          <w:szCs w:val="24"/>
          <w14:ligatures w14:val="standardContextual"/>
        </w:rPr>
      </w:pPr>
      <w:hyperlink w:anchor="_Toc207873430" w:history="1">
        <w:r w:rsidRPr="0097724B">
          <w:rPr>
            <w:rStyle w:val="Hyperlink"/>
            <w:noProof/>
          </w:rPr>
          <w:t>Job Shadowing (On-site)</w:t>
        </w:r>
        <w:r>
          <w:rPr>
            <w:noProof/>
            <w:webHidden/>
          </w:rPr>
          <w:tab/>
        </w:r>
        <w:r>
          <w:rPr>
            <w:noProof/>
            <w:webHidden/>
          </w:rPr>
          <w:fldChar w:fldCharType="begin"/>
        </w:r>
        <w:r>
          <w:rPr>
            <w:noProof/>
            <w:webHidden/>
          </w:rPr>
          <w:instrText xml:space="preserve"> PAGEREF _Toc207873430 \h </w:instrText>
        </w:r>
        <w:r>
          <w:rPr>
            <w:noProof/>
            <w:webHidden/>
          </w:rPr>
        </w:r>
        <w:r>
          <w:rPr>
            <w:noProof/>
            <w:webHidden/>
          </w:rPr>
          <w:fldChar w:fldCharType="separate"/>
        </w:r>
        <w:r>
          <w:rPr>
            <w:noProof/>
            <w:webHidden/>
          </w:rPr>
          <w:t>4</w:t>
        </w:r>
        <w:r>
          <w:rPr>
            <w:noProof/>
            <w:webHidden/>
          </w:rPr>
          <w:fldChar w:fldCharType="end"/>
        </w:r>
      </w:hyperlink>
    </w:p>
    <w:p w14:paraId="538159B4" w14:textId="2BB4BEDA" w:rsidR="008A4499" w:rsidRDefault="008A4499">
      <w:pPr>
        <w:pStyle w:val="TOC2"/>
        <w:tabs>
          <w:tab w:val="right" w:leader="dot" w:pos="9350"/>
        </w:tabs>
        <w:rPr>
          <w:rFonts w:asciiTheme="minorHAnsi" w:eastAsiaTheme="minorEastAsia" w:hAnsiTheme="minorHAnsi" w:cstheme="minorBidi"/>
          <w:noProof/>
          <w:kern w:val="2"/>
          <w:szCs w:val="24"/>
          <w14:ligatures w14:val="standardContextual"/>
        </w:rPr>
      </w:pPr>
      <w:hyperlink w:anchor="_Toc207873431" w:history="1">
        <w:r w:rsidRPr="0097724B">
          <w:rPr>
            <w:rStyle w:val="Hyperlink"/>
            <w:noProof/>
          </w:rPr>
          <w:t>Job Shadowing (Virtual)</w:t>
        </w:r>
        <w:r>
          <w:rPr>
            <w:noProof/>
            <w:webHidden/>
          </w:rPr>
          <w:tab/>
        </w:r>
        <w:r>
          <w:rPr>
            <w:noProof/>
            <w:webHidden/>
          </w:rPr>
          <w:fldChar w:fldCharType="begin"/>
        </w:r>
        <w:r>
          <w:rPr>
            <w:noProof/>
            <w:webHidden/>
          </w:rPr>
          <w:instrText xml:space="preserve"> PAGEREF _Toc207873431 \h </w:instrText>
        </w:r>
        <w:r>
          <w:rPr>
            <w:noProof/>
            <w:webHidden/>
          </w:rPr>
        </w:r>
        <w:r>
          <w:rPr>
            <w:noProof/>
            <w:webHidden/>
          </w:rPr>
          <w:fldChar w:fldCharType="separate"/>
        </w:r>
        <w:r>
          <w:rPr>
            <w:noProof/>
            <w:webHidden/>
          </w:rPr>
          <w:t>4</w:t>
        </w:r>
        <w:r>
          <w:rPr>
            <w:noProof/>
            <w:webHidden/>
          </w:rPr>
          <w:fldChar w:fldCharType="end"/>
        </w:r>
      </w:hyperlink>
    </w:p>
    <w:p w14:paraId="245B2875" w14:textId="3B997714" w:rsidR="008A4499" w:rsidRDefault="008A4499">
      <w:pPr>
        <w:pStyle w:val="TOC2"/>
        <w:tabs>
          <w:tab w:val="right" w:leader="dot" w:pos="9350"/>
        </w:tabs>
        <w:rPr>
          <w:rFonts w:asciiTheme="minorHAnsi" w:eastAsiaTheme="minorEastAsia" w:hAnsiTheme="minorHAnsi" w:cstheme="minorBidi"/>
          <w:noProof/>
          <w:kern w:val="2"/>
          <w:szCs w:val="24"/>
          <w14:ligatures w14:val="standardContextual"/>
        </w:rPr>
      </w:pPr>
      <w:hyperlink w:anchor="_Toc207873432" w:history="1">
        <w:r w:rsidRPr="0097724B">
          <w:rPr>
            <w:rStyle w:val="Hyperlink"/>
            <w:noProof/>
          </w:rPr>
          <w:t>Mentoring</w:t>
        </w:r>
        <w:r>
          <w:rPr>
            <w:noProof/>
            <w:webHidden/>
          </w:rPr>
          <w:tab/>
        </w:r>
        <w:r>
          <w:rPr>
            <w:noProof/>
            <w:webHidden/>
          </w:rPr>
          <w:fldChar w:fldCharType="begin"/>
        </w:r>
        <w:r>
          <w:rPr>
            <w:noProof/>
            <w:webHidden/>
          </w:rPr>
          <w:instrText xml:space="preserve"> PAGEREF _Toc207873432 \h </w:instrText>
        </w:r>
        <w:r>
          <w:rPr>
            <w:noProof/>
            <w:webHidden/>
          </w:rPr>
        </w:r>
        <w:r>
          <w:rPr>
            <w:noProof/>
            <w:webHidden/>
          </w:rPr>
          <w:fldChar w:fldCharType="separate"/>
        </w:r>
        <w:r>
          <w:rPr>
            <w:noProof/>
            <w:webHidden/>
          </w:rPr>
          <w:t>4</w:t>
        </w:r>
        <w:r>
          <w:rPr>
            <w:noProof/>
            <w:webHidden/>
          </w:rPr>
          <w:fldChar w:fldCharType="end"/>
        </w:r>
      </w:hyperlink>
    </w:p>
    <w:p w14:paraId="582BD0B7" w14:textId="2862A403" w:rsidR="008A4499" w:rsidRDefault="008A4499">
      <w:pPr>
        <w:pStyle w:val="TOC2"/>
        <w:tabs>
          <w:tab w:val="right" w:leader="dot" w:pos="9350"/>
        </w:tabs>
        <w:rPr>
          <w:rFonts w:asciiTheme="minorHAnsi" w:eastAsiaTheme="minorEastAsia" w:hAnsiTheme="minorHAnsi" w:cstheme="minorBidi"/>
          <w:noProof/>
          <w:kern w:val="2"/>
          <w:szCs w:val="24"/>
          <w14:ligatures w14:val="standardContextual"/>
        </w:rPr>
      </w:pPr>
      <w:hyperlink w:anchor="_Toc207873433" w:history="1">
        <w:r w:rsidRPr="0097724B">
          <w:rPr>
            <w:rStyle w:val="Hyperlink"/>
            <w:noProof/>
          </w:rPr>
          <w:t>School-Based Enterprise</w:t>
        </w:r>
        <w:r>
          <w:rPr>
            <w:noProof/>
            <w:webHidden/>
          </w:rPr>
          <w:tab/>
        </w:r>
        <w:r>
          <w:rPr>
            <w:noProof/>
            <w:webHidden/>
          </w:rPr>
          <w:fldChar w:fldCharType="begin"/>
        </w:r>
        <w:r>
          <w:rPr>
            <w:noProof/>
            <w:webHidden/>
          </w:rPr>
          <w:instrText xml:space="preserve"> PAGEREF _Toc207873433 \h </w:instrText>
        </w:r>
        <w:r>
          <w:rPr>
            <w:noProof/>
            <w:webHidden/>
          </w:rPr>
        </w:r>
        <w:r>
          <w:rPr>
            <w:noProof/>
            <w:webHidden/>
          </w:rPr>
          <w:fldChar w:fldCharType="separate"/>
        </w:r>
        <w:r>
          <w:rPr>
            <w:noProof/>
            <w:webHidden/>
          </w:rPr>
          <w:t>4</w:t>
        </w:r>
        <w:r>
          <w:rPr>
            <w:noProof/>
            <w:webHidden/>
          </w:rPr>
          <w:fldChar w:fldCharType="end"/>
        </w:r>
      </w:hyperlink>
    </w:p>
    <w:p w14:paraId="23F2EFDF" w14:textId="4AEE11FD" w:rsidR="008A4499" w:rsidRDefault="008A4499">
      <w:pPr>
        <w:pStyle w:val="TOC2"/>
        <w:tabs>
          <w:tab w:val="right" w:leader="dot" w:pos="9350"/>
        </w:tabs>
        <w:rPr>
          <w:rFonts w:asciiTheme="minorHAnsi" w:eastAsiaTheme="minorEastAsia" w:hAnsiTheme="minorHAnsi" w:cstheme="minorBidi"/>
          <w:noProof/>
          <w:kern w:val="2"/>
          <w:szCs w:val="24"/>
          <w14:ligatures w14:val="standardContextual"/>
        </w:rPr>
      </w:pPr>
      <w:hyperlink w:anchor="_Toc207873434" w:history="1">
        <w:r w:rsidRPr="0097724B">
          <w:rPr>
            <w:rStyle w:val="Hyperlink"/>
            <w:noProof/>
          </w:rPr>
          <w:t>Service Learning</w:t>
        </w:r>
        <w:r>
          <w:rPr>
            <w:noProof/>
            <w:webHidden/>
          </w:rPr>
          <w:tab/>
        </w:r>
        <w:r>
          <w:rPr>
            <w:noProof/>
            <w:webHidden/>
          </w:rPr>
          <w:fldChar w:fldCharType="begin"/>
        </w:r>
        <w:r>
          <w:rPr>
            <w:noProof/>
            <w:webHidden/>
          </w:rPr>
          <w:instrText xml:space="preserve"> PAGEREF _Toc207873434 \h </w:instrText>
        </w:r>
        <w:r>
          <w:rPr>
            <w:noProof/>
            <w:webHidden/>
          </w:rPr>
        </w:r>
        <w:r>
          <w:rPr>
            <w:noProof/>
            <w:webHidden/>
          </w:rPr>
          <w:fldChar w:fldCharType="separate"/>
        </w:r>
        <w:r>
          <w:rPr>
            <w:noProof/>
            <w:webHidden/>
          </w:rPr>
          <w:t>5</w:t>
        </w:r>
        <w:r>
          <w:rPr>
            <w:noProof/>
            <w:webHidden/>
          </w:rPr>
          <w:fldChar w:fldCharType="end"/>
        </w:r>
      </w:hyperlink>
    </w:p>
    <w:p w14:paraId="39E90D5D" w14:textId="4CD97DDA" w:rsidR="008A4499" w:rsidRDefault="008A4499">
      <w:pPr>
        <w:pStyle w:val="TOC2"/>
        <w:tabs>
          <w:tab w:val="right" w:leader="dot" w:pos="9350"/>
        </w:tabs>
        <w:rPr>
          <w:rFonts w:asciiTheme="minorHAnsi" w:eastAsiaTheme="minorEastAsia" w:hAnsiTheme="minorHAnsi" w:cstheme="minorBidi"/>
          <w:noProof/>
          <w:kern w:val="2"/>
          <w:szCs w:val="24"/>
          <w14:ligatures w14:val="standardContextual"/>
        </w:rPr>
      </w:pPr>
      <w:hyperlink w:anchor="_Toc207873435" w:history="1">
        <w:r w:rsidRPr="0097724B">
          <w:rPr>
            <w:rStyle w:val="Hyperlink"/>
            <w:noProof/>
          </w:rPr>
          <w:t>Structured Field Study</w:t>
        </w:r>
        <w:r>
          <w:rPr>
            <w:noProof/>
            <w:webHidden/>
          </w:rPr>
          <w:tab/>
        </w:r>
        <w:r>
          <w:rPr>
            <w:noProof/>
            <w:webHidden/>
          </w:rPr>
          <w:fldChar w:fldCharType="begin"/>
        </w:r>
        <w:r>
          <w:rPr>
            <w:noProof/>
            <w:webHidden/>
          </w:rPr>
          <w:instrText xml:space="preserve"> PAGEREF _Toc207873435 \h </w:instrText>
        </w:r>
        <w:r>
          <w:rPr>
            <w:noProof/>
            <w:webHidden/>
          </w:rPr>
        </w:r>
        <w:r>
          <w:rPr>
            <w:noProof/>
            <w:webHidden/>
          </w:rPr>
          <w:fldChar w:fldCharType="separate"/>
        </w:r>
        <w:r>
          <w:rPr>
            <w:noProof/>
            <w:webHidden/>
          </w:rPr>
          <w:t>5</w:t>
        </w:r>
        <w:r>
          <w:rPr>
            <w:noProof/>
            <w:webHidden/>
          </w:rPr>
          <w:fldChar w:fldCharType="end"/>
        </w:r>
      </w:hyperlink>
    </w:p>
    <w:p w14:paraId="3CB269F9" w14:textId="679B1E5A" w:rsidR="008A4499" w:rsidRDefault="008A4499">
      <w:pPr>
        <w:pStyle w:val="TOC2"/>
        <w:tabs>
          <w:tab w:val="right" w:leader="dot" w:pos="9350"/>
        </w:tabs>
        <w:rPr>
          <w:rFonts w:asciiTheme="minorHAnsi" w:eastAsiaTheme="minorEastAsia" w:hAnsiTheme="minorHAnsi" w:cstheme="minorBidi"/>
          <w:noProof/>
          <w:kern w:val="2"/>
          <w:szCs w:val="24"/>
          <w14:ligatures w14:val="standardContextual"/>
        </w:rPr>
      </w:pPr>
      <w:hyperlink w:anchor="_Toc207873436" w:history="1">
        <w:r w:rsidRPr="0097724B">
          <w:rPr>
            <w:rStyle w:val="Hyperlink"/>
            <w:noProof/>
          </w:rPr>
          <w:t>CTE Internship, Work-Based Credit Bearing Course</w:t>
        </w:r>
        <w:r>
          <w:rPr>
            <w:noProof/>
            <w:webHidden/>
          </w:rPr>
          <w:tab/>
        </w:r>
        <w:r>
          <w:rPr>
            <w:noProof/>
            <w:webHidden/>
          </w:rPr>
          <w:fldChar w:fldCharType="begin"/>
        </w:r>
        <w:r>
          <w:rPr>
            <w:noProof/>
            <w:webHidden/>
          </w:rPr>
          <w:instrText xml:space="preserve"> PAGEREF _Toc207873436 \h </w:instrText>
        </w:r>
        <w:r>
          <w:rPr>
            <w:noProof/>
            <w:webHidden/>
          </w:rPr>
        </w:r>
        <w:r>
          <w:rPr>
            <w:noProof/>
            <w:webHidden/>
          </w:rPr>
          <w:fldChar w:fldCharType="separate"/>
        </w:r>
        <w:r>
          <w:rPr>
            <w:noProof/>
            <w:webHidden/>
          </w:rPr>
          <w:t>5</w:t>
        </w:r>
        <w:r>
          <w:rPr>
            <w:noProof/>
            <w:webHidden/>
          </w:rPr>
          <w:fldChar w:fldCharType="end"/>
        </w:r>
      </w:hyperlink>
    </w:p>
    <w:p w14:paraId="23985059" w14:textId="213B2DD5" w:rsidR="008A4499" w:rsidRDefault="008A4499">
      <w:pPr>
        <w:pStyle w:val="TOC1"/>
        <w:rPr>
          <w:rFonts w:asciiTheme="minorHAnsi" w:eastAsiaTheme="minorEastAsia" w:hAnsiTheme="minorHAnsi" w:cstheme="minorBidi"/>
          <w:kern w:val="2"/>
          <w:szCs w:val="24"/>
          <w14:ligatures w14:val="standardContextual"/>
        </w:rPr>
      </w:pPr>
      <w:hyperlink w:anchor="_Toc207873437" w:history="1">
        <w:r w:rsidRPr="0097724B">
          <w:rPr>
            <w:rStyle w:val="Hyperlink"/>
          </w:rPr>
          <w:t>CTE Internship, Work-Based Credit-Bearing Course Guidelines</w:t>
        </w:r>
        <w:r>
          <w:rPr>
            <w:webHidden/>
          </w:rPr>
          <w:tab/>
        </w:r>
        <w:r>
          <w:rPr>
            <w:webHidden/>
          </w:rPr>
          <w:fldChar w:fldCharType="begin"/>
        </w:r>
        <w:r>
          <w:rPr>
            <w:webHidden/>
          </w:rPr>
          <w:instrText xml:space="preserve"> PAGEREF _Toc207873437 \h </w:instrText>
        </w:r>
        <w:r>
          <w:rPr>
            <w:webHidden/>
          </w:rPr>
        </w:r>
        <w:r>
          <w:rPr>
            <w:webHidden/>
          </w:rPr>
          <w:fldChar w:fldCharType="separate"/>
        </w:r>
        <w:r>
          <w:rPr>
            <w:webHidden/>
          </w:rPr>
          <w:t>5</w:t>
        </w:r>
        <w:r>
          <w:rPr>
            <w:webHidden/>
          </w:rPr>
          <w:fldChar w:fldCharType="end"/>
        </w:r>
      </w:hyperlink>
    </w:p>
    <w:p w14:paraId="254F2679" w14:textId="791B2976" w:rsidR="008A4499" w:rsidRDefault="008A4499">
      <w:pPr>
        <w:pStyle w:val="TOC2"/>
        <w:tabs>
          <w:tab w:val="right" w:leader="dot" w:pos="9350"/>
        </w:tabs>
        <w:rPr>
          <w:rFonts w:asciiTheme="minorHAnsi" w:eastAsiaTheme="minorEastAsia" w:hAnsiTheme="minorHAnsi" w:cstheme="minorBidi"/>
          <w:noProof/>
          <w:kern w:val="2"/>
          <w:szCs w:val="24"/>
          <w14:ligatures w14:val="standardContextual"/>
        </w:rPr>
      </w:pPr>
      <w:hyperlink w:anchor="_Toc207873438" w:history="1">
        <w:r w:rsidRPr="0097724B">
          <w:rPr>
            <w:rStyle w:val="Hyperlink"/>
            <w:noProof/>
          </w:rPr>
          <w:t>CTE Internship, Work-Based Credit Bearing Course Codes</w:t>
        </w:r>
        <w:r>
          <w:rPr>
            <w:noProof/>
            <w:webHidden/>
          </w:rPr>
          <w:tab/>
        </w:r>
        <w:r>
          <w:rPr>
            <w:noProof/>
            <w:webHidden/>
          </w:rPr>
          <w:fldChar w:fldCharType="begin"/>
        </w:r>
        <w:r>
          <w:rPr>
            <w:noProof/>
            <w:webHidden/>
          </w:rPr>
          <w:instrText xml:space="preserve"> PAGEREF _Toc207873438 \h </w:instrText>
        </w:r>
        <w:r>
          <w:rPr>
            <w:noProof/>
            <w:webHidden/>
          </w:rPr>
        </w:r>
        <w:r>
          <w:rPr>
            <w:noProof/>
            <w:webHidden/>
          </w:rPr>
          <w:fldChar w:fldCharType="separate"/>
        </w:r>
        <w:r>
          <w:rPr>
            <w:noProof/>
            <w:webHidden/>
          </w:rPr>
          <w:t>6</w:t>
        </w:r>
        <w:r>
          <w:rPr>
            <w:noProof/>
            <w:webHidden/>
          </w:rPr>
          <w:fldChar w:fldCharType="end"/>
        </w:r>
      </w:hyperlink>
    </w:p>
    <w:p w14:paraId="6883B603" w14:textId="3EB8BD6C" w:rsidR="008A4499" w:rsidRDefault="008A4499">
      <w:pPr>
        <w:pStyle w:val="TOC2"/>
        <w:tabs>
          <w:tab w:val="right" w:leader="dot" w:pos="9350"/>
        </w:tabs>
        <w:rPr>
          <w:rFonts w:asciiTheme="minorHAnsi" w:eastAsiaTheme="minorEastAsia" w:hAnsiTheme="minorHAnsi" w:cstheme="minorBidi"/>
          <w:noProof/>
          <w:kern w:val="2"/>
          <w:szCs w:val="24"/>
          <w14:ligatures w14:val="standardContextual"/>
        </w:rPr>
      </w:pPr>
      <w:hyperlink w:anchor="_Toc207873439" w:history="1">
        <w:r w:rsidRPr="0097724B">
          <w:rPr>
            <w:rStyle w:val="Hyperlink"/>
            <w:noProof/>
          </w:rPr>
          <w:t>Office of Career Readiness, CTE Program Associate Contact Listing</w:t>
        </w:r>
        <w:r>
          <w:rPr>
            <w:noProof/>
            <w:webHidden/>
          </w:rPr>
          <w:tab/>
        </w:r>
        <w:r>
          <w:rPr>
            <w:noProof/>
            <w:webHidden/>
          </w:rPr>
          <w:fldChar w:fldCharType="begin"/>
        </w:r>
        <w:r>
          <w:rPr>
            <w:noProof/>
            <w:webHidden/>
          </w:rPr>
          <w:instrText xml:space="preserve"> PAGEREF _Toc207873439 \h </w:instrText>
        </w:r>
        <w:r>
          <w:rPr>
            <w:noProof/>
            <w:webHidden/>
          </w:rPr>
        </w:r>
        <w:r>
          <w:rPr>
            <w:noProof/>
            <w:webHidden/>
          </w:rPr>
          <w:fldChar w:fldCharType="separate"/>
        </w:r>
        <w:r>
          <w:rPr>
            <w:noProof/>
            <w:webHidden/>
          </w:rPr>
          <w:t>7</w:t>
        </w:r>
        <w:r>
          <w:rPr>
            <w:noProof/>
            <w:webHidden/>
          </w:rPr>
          <w:fldChar w:fldCharType="end"/>
        </w:r>
      </w:hyperlink>
    </w:p>
    <w:p w14:paraId="1FEA8AED" w14:textId="6A5EEADF" w:rsidR="008A4499" w:rsidRDefault="008A4499">
      <w:pPr>
        <w:pStyle w:val="TOC1"/>
        <w:rPr>
          <w:rFonts w:asciiTheme="minorHAnsi" w:eastAsiaTheme="minorEastAsia" w:hAnsiTheme="minorHAnsi" w:cstheme="minorBidi"/>
          <w:kern w:val="2"/>
          <w:szCs w:val="24"/>
          <w14:ligatures w14:val="standardContextual"/>
        </w:rPr>
      </w:pPr>
      <w:hyperlink w:anchor="_Toc207873440" w:history="1">
        <w:r w:rsidRPr="0097724B">
          <w:rPr>
            <w:rStyle w:val="Hyperlink"/>
          </w:rPr>
          <w:t>Career Ready Accountability System Qualifiers</w:t>
        </w:r>
        <w:r>
          <w:rPr>
            <w:webHidden/>
          </w:rPr>
          <w:tab/>
        </w:r>
        <w:r>
          <w:rPr>
            <w:webHidden/>
          </w:rPr>
          <w:fldChar w:fldCharType="begin"/>
        </w:r>
        <w:r>
          <w:rPr>
            <w:webHidden/>
          </w:rPr>
          <w:instrText xml:space="preserve"> PAGEREF _Toc207873440 \h </w:instrText>
        </w:r>
        <w:r>
          <w:rPr>
            <w:webHidden/>
          </w:rPr>
        </w:r>
        <w:r>
          <w:rPr>
            <w:webHidden/>
          </w:rPr>
          <w:fldChar w:fldCharType="separate"/>
        </w:r>
        <w:r>
          <w:rPr>
            <w:webHidden/>
          </w:rPr>
          <w:t>7</w:t>
        </w:r>
        <w:r>
          <w:rPr>
            <w:webHidden/>
          </w:rPr>
          <w:fldChar w:fldCharType="end"/>
        </w:r>
      </w:hyperlink>
    </w:p>
    <w:p w14:paraId="03E066EA" w14:textId="0BB70D2F" w:rsidR="008A4499" w:rsidRDefault="008A4499">
      <w:pPr>
        <w:pStyle w:val="TOC2"/>
        <w:tabs>
          <w:tab w:val="right" w:leader="dot" w:pos="9350"/>
        </w:tabs>
        <w:rPr>
          <w:rFonts w:asciiTheme="minorHAnsi" w:eastAsiaTheme="minorEastAsia" w:hAnsiTheme="minorHAnsi" w:cstheme="minorBidi"/>
          <w:noProof/>
          <w:kern w:val="2"/>
          <w:szCs w:val="24"/>
          <w14:ligatures w14:val="standardContextual"/>
        </w:rPr>
      </w:pPr>
      <w:hyperlink w:anchor="_Toc207873441" w:history="1">
        <w:r w:rsidRPr="0097724B">
          <w:rPr>
            <w:rStyle w:val="Hyperlink"/>
            <w:noProof/>
          </w:rPr>
          <w:t>Required Documentation of Evidence for WBL Career Ready Qualifier</w:t>
        </w:r>
        <w:r>
          <w:rPr>
            <w:noProof/>
            <w:webHidden/>
          </w:rPr>
          <w:tab/>
        </w:r>
        <w:r>
          <w:rPr>
            <w:noProof/>
            <w:webHidden/>
          </w:rPr>
          <w:fldChar w:fldCharType="begin"/>
        </w:r>
        <w:r>
          <w:rPr>
            <w:noProof/>
            <w:webHidden/>
          </w:rPr>
          <w:instrText xml:space="preserve"> PAGEREF _Toc207873441 \h </w:instrText>
        </w:r>
        <w:r>
          <w:rPr>
            <w:noProof/>
            <w:webHidden/>
          </w:rPr>
        </w:r>
        <w:r>
          <w:rPr>
            <w:noProof/>
            <w:webHidden/>
          </w:rPr>
          <w:fldChar w:fldCharType="separate"/>
        </w:r>
        <w:r>
          <w:rPr>
            <w:noProof/>
            <w:webHidden/>
          </w:rPr>
          <w:t>8</w:t>
        </w:r>
        <w:r>
          <w:rPr>
            <w:noProof/>
            <w:webHidden/>
          </w:rPr>
          <w:fldChar w:fldCharType="end"/>
        </w:r>
      </w:hyperlink>
    </w:p>
    <w:p w14:paraId="52D8D70E" w14:textId="68615E93" w:rsidR="008A4499" w:rsidRDefault="008A4499">
      <w:pPr>
        <w:pStyle w:val="TOC1"/>
        <w:rPr>
          <w:rFonts w:asciiTheme="minorHAnsi" w:eastAsiaTheme="minorEastAsia" w:hAnsiTheme="minorHAnsi" w:cstheme="minorBidi"/>
          <w:kern w:val="2"/>
          <w:szCs w:val="24"/>
          <w14:ligatures w14:val="standardContextual"/>
        </w:rPr>
      </w:pPr>
      <w:hyperlink w:anchor="_Toc207873442" w:history="1">
        <w:r w:rsidRPr="0097724B">
          <w:rPr>
            <w:rStyle w:val="Hyperlink"/>
          </w:rPr>
          <w:t>Reporting Work-Based Learning Experiences in PowerSchool</w:t>
        </w:r>
        <w:r>
          <w:rPr>
            <w:webHidden/>
          </w:rPr>
          <w:tab/>
        </w:r>
        <w:r>
          <w:rPr>
            <w:webHidden/>
          </w:rPr>
          <w:fldChar w:fldCharType="begin"/>
        </w:r>
        <w:r>
          <w:rPr>
            <w:webHidden/>
          </w:rPr>
          <w:instrText xml:space="preserve"> PAGEREF _Toc207873442 \h </w:instrText>
        </w:r>
        <w:r>
          <w:rPr>
            <w:webHidden/>
          </w:rPr>
        </w:r>
        <w:r>
          <w:rPr>
            <w:webHidden/>
          </w:rPr>
          <w:fldChar w:fldCharType="separate"/>
        </w:r>
        <w:r>
          <w:rPr>
            <w:webHidden/>
          </w:rPr>
          <w:t>9</w:t>
        </w:r>
        <w:r>
          <w:rPr>
            <w:webHidden/>
          </w:rPr>
          <w:fldChar w:fldCharType="end"/>
        </w:r>
      </w:hyperlink>
    </w:p>
    <w:p w14:paraId="63BF08D4" w14:textId="21DD4F33" w:rsidR="008A4499" w:rsidRDefault="008A4499">
      <w:pPr>
        <w:pStyle w:val="TOC2"/>
        <w:tabs>
          <w:tab w:val="right" w:leader="dot" w:pos="9350"/>
        </w:tabs>
        <w:rPr>
          <w:rFonts w:asciiTheme="minorHAnsi" w:eastAsiaTheme="minorEastAsia" w:hAnsiTheme="minorHAnsi" w:cstheme="minorBidi"/>
          <w:noProof/>
          <w:kern w:val="2"/>
          <w:szCs w:val="24"/>
          <w14:ligatures w14:val="standardContextual"/>
        </w:rPr>
      </w:pPr>
      <w:hyperlink w:anchor="_Toc207873443" w:history="1">
        <w:r w:rsidRPr="0097724B">
          <w:rPr>
            <w:rStyle w:val="Hyperlink"/>
            <w:noProof/>
          </w:rPr>
          <w:t>Reporting the Work-Based Learning Career Ready Qualifier</w:t>
        </w:r>
        <w:r>
          <w:rPr>
            <w:noProof/>
            <w:webHidden/>
          </w:rPr>
          <w:tab/>
        </w:r>
        <w:r>
          <w:rPr>
            <w:noProof/>
            <w:webHidden/>
          </w:rPr>
          <w:fldChar w:fldCharType="begin"/>
        </w:r>
        <w:r>
          <w:rPr>
            <w:noProof/>
            <w:webHidden/>
          </w:rPr>
          <w:instrText xml:space="preserve"> PAGEREF _Toc207873443 \h </w:instrText>
        </w:r>
        <w:r>
          <w:rPr>
            <w:noProof/>
            <w:webHidden/>
          </w:rPr>
        </w:r>
        <w:r>
          <w:rPr>
            <w:noProof/>
            <w:webHidden/>
          </w:rPr>
          <w:fldChar w:fldCharType="separate"/>
        </w:r>
        <w:r>
          <w:rPr>
            <w:noProof/>
            <w:webHidden/>
          </w:rPr>
          <w:t>10</w:t>
        </w:r>
        <w:r>
          <w:rPr>
            <w:noProof/>
            <w:webHidden/>
          </w:rPr>
          <w:fldChar w:fldCharType="end"/>
        </w:r>
      </w:hyperlink>
    </w:p>
    <w:p w14:paraId="32C29791" w14:textId="6454577A" w:rsidR="008A4499" w:rsidRDefault="008A4499">
      <w:pPr>
        <w:pStyle w:val="TOC2"/>
        <w:tabs>
          <w:tab w:val="right" w:leader="dot" w:pos="9350"/>
        </w:tabs>
        <w:rPr>
          <w:rFonts w:asciiTheme="minorHAnsi" w:eastAsiaTheme="minorEastAsia" w:hAnsiTheme="minorHAnsi" w:cstheme="minorBidi"/>
          <w:noProof/>
          <w:kern w:val="2"/>
          <w:szCs w:val="24"/>
          <w14:ligatures w14:val="standardContextual"/>
        </w:rPr>
      </w:pPr>
      <w:hyperlink w:anchor="_Toc207873444" w:history="1">
        <w:r w:rsidRPr="0097724B">
          <w:rPr>
            <w:rStyle w:val="Hyperlink"/>
            <w:noProof/>
          </w:rPr>
          <w:t>Deadline to Report all WBL Experiences in PowerSchool</w:t>
        </w:r>
        <w:r>
          <w:rPr>
            <w:noProof/>
            <w:webHidden/>
          </w:rPr>
          <w:tab/>
        </w:r>
        <w:r>
          <w:rPr>
            <w:noProof/>
            <w:webHidden/>
          </w:rPr>
          <w:fldChar w:fldCharType="begin"/>
        </w:r>
        <w:r>
          <w:rPr>
            <w:noProof/>
            <w:webHidden/>
          </w:rPr>
          <w:instrText xml:space="preserve"> PAGEREF _Toc207873444 \h </w:instrText>
        </w:r>
        <w:r>
          <w:rPr>
            <w:noProof/>
            <w:webHidden/>
          </w:rPr>
        </w:r>
        <w:r>
          <w:rPr>
            <w:noProof/>
            <w:webHidden/>
          </w:rPr>
          <w:fldChar w:fldCharType="separate"/>
        </w:r>
        <w:r>
          <w:rPr>
            <w:noProof/>
            <w:webHidden/>
          </w:rPr>
          <w:t>10</w:t>
        </w:r>
        <w:r>
          <w:rPr>
            <w:noProof/>
            <w:webHidden/>
          </w:rPr>
          <w:fldChar w:fldCharType="end"/>
        </w:r>
      </w:hyperlink>
    </w:p>
    <w:p w14:paraId="6E3D5463" w14:textId="0C59AC19" w:rsidR="008A4499" w:rsidRDefault="008A4499">
      <w:pPr>
        <w:pStyle w:val="TOC1"/>
        <w:rPr>
          <w:rFonts w:asciiTheme="minorHAnsi" w:eastAsiaTheme="minorEastAsia" w:hAnsiTheme="minorHAnsi" w:cstheme="minorBidi"/>
          <w:kern w:val="2"/>
          <w:szCs w:val="24"/>
          <w14:ligatures w14:val="standardContextual"/>
        </w:rPr>
      </w:pPr>
      <w:hyperlink w:anchor="_Toc207873445" w:history="1">
        <w:r w:rsidRPr="0097724B">
          <w:rPr>
            <w:rStyle w:val="Hyperlink"/>
          </w:rPr>
          <w:t>Liability, Safety, and Consent Forms</w:t>
        </w:r>
        <w:r>
          <w:rPr>
            <w:webHidden/>
          </w:rPr>
          <w:tab/>
        </w:r>
        <w:r>
          <w:rPr>
            <w:webHidden/>
          </w:rPr>
          <w:fldChar w:fldCharType="begin"/>
        </w:r>
        <w:r>
          <w:rPr>
            <w:webHidden/>
          </w:rPr>
          <w:instrText xml:space="preserve"> PAGEREF _Toc207873445 \h </w:instrText>
        </w:r>
        <w:r>
          <w:rPr>
            <w:webHidden/>
          </w:rPr>
        </w:r>
        <w:r>
          <w:rPr>
            <w:webHidden/>
          </w:rPr>
          <w:fldChar w:fldCharType="separate"/>
        </w:r>
        <w:r>
          <w:rPr>
            <w:webHidden/>
          </w:rPr>
          <w:t>10</w:t>
        </w:r>
        <w:r>
          <w:rPr>
            <w:webHidden/>
          </w:rPr>
          <w:fldChar w:fldCharType="end"/>
        </w:r>
      </w:hyperlink>
    </w:p>
    <w:p w14:paraId="41DB5B71" w14:textId="1CC4A61B" w:rsidR="008A4499" w:rsidRDefault="008A4499">
      <w:pPr>
        <w:pStyle w:val="TOC1"/>
        <w:rPr>
          <w:rFonts w:asciiTheme="minorHAnsi" w:eastAsiaTheme="minorEastAsia" w:hAnsiTheme="minorHAnsi" w:cstheme="minorBidi"/>
          <w:kern w:val="2"/>
          <w:szCs w:val="24"/>
          <w14:ligatures w14:val="standardContextual"/>
        </w:rPr>
      </w:pPr>
      <w:hyperlink w:anchor="_Toc207873446" w:history="1">
        <w:r w:rsidRPr="0097724B">
          <w:rPr>
            <w:rStyle w:val="Hyperlink"/>
          </w:rPr>
          <w:t>Employer Engagement and Implementation</w:t>
        </w:r>
        <w:r>
          <w:rPr>
            <w:webHidden/>
          </w:rPr>
          <w:tab/>
        </w:r>
        <w:r>
          <w:rPr>
            <w:webHidden/>
          </w:rPr>
          <w:fldChar w:fldCharType="begin"/>
        </w:r>
        <w:r>
          <w:rPr>
            <w:webHidden/>
          </w:rPr>
          <w:instrText xml:space="preserve"> PAGEREF _Toc207873446 \h </w:instrText>
        </w:r>
        <w:r>
          <w:rPr>
            <w:webHidden/>
          </w:rPr>
        </w:r>
        <w:r>
          <w:rPr>
            <w:webHidden/>
          </w:rPr>
          <w:fldChar w:fldCharType="separate"/>
        </w:r>
        <w:r>
          <w:rPr>
            <w:webHidden/>
          </w:rPr>
          <w:t>11</w:t>
        </w:r>
        <w:r>
          <w:rPr>
            <w:webHidden/>
          </w:rPr>
          <w:fldChar w:fldCharType="end"/>
        </w:r>
      </w:hyperlink>
    </w:p>
    <w:p w14:paraId="174FD319" w14:textId="0C0B34BB" w:rsidR="008A4499" w:rsidRDefault="008A4499">
      <w:pPr>
        <w:pStyle w:val="TOC2"/>
        <w:tabs>
          <w:tab w:val="right" w:leader="dot" w:pos="9350"/>
        </w:tabs>
        <w:rPr>
          <w:rFonts w:asciiTheme="minorHAnsi" w:eastAsiaTheme="minorEastAsia" w:hAnsiTheme="minorHAnsi" w:cstheme="minorBidi"/>
          <w:noProof/>
          <w:kern w:val="2"/>
          <w:szCs w:val="24"/>
          <w14:ligatures w14:val="standardContextual"/>
        </w:rPr>
      </w:pPr>
      <w:hyperlink w:anchor="_Toc207873447" w:history="1">
        <w:r w:rsidRPr="0097724B">
          <w:rPr>
            <w:rStyle w:val="Hyperlink"/>
            <w:noProof/>
          </w:rPr>
          <w:t>Implementation Strategies</w:t>
        </w:r>
        <w:r>
          <w:rPr>
            <w:noProof/>
            <w:webHidden/>
          </w:rPr>
          <w:tab/>
        </w:r>
        <w:r>
          <w:rPr>
            <w:noProof/>
            <w:webHidden/>
          </w:rPr>
          <w:fldChar w:fldCharType="begin"/>
        </w:r>
        <w:r>
          <w:rPr>
            <w:noProof/>
            <w:webHidden/>
          </w:rPr>
          <w:instrText xml:space="preserve"> PAGEREF _Toc207873447 \h </w:instrText>
        </w:r>
        <w:r>
          <w:rPr>
            <w:noProof/>
            <w:webHidden/>
          </w:rPr>
        </w:r>
        <w:r>
          <w:rPr>
            <w:noProof/>
            <w:webHidden/>
          </w:rPr>
          <w:fldChar w:fldCharType="separate"/>
        </w:r>
        <w:r>
          <w:rPr>
            <w:noProof/>
            <w:webHidden/>
          </w:rPr>
          <w:t>11</w:t>
        </w:r>
        <w:r>
          <w:rPr>
            <w:noProof/>
            <w:webHidden/>
          </w:rPr>
          <w:fldChar w:fldCharType="end"/>
        </w:r>
      </w:hyperlink>
    </w:p>
    <w:p w14:paraId="6C621FC6" w14:textId="085A302B" w:rsidR="008A4499" w:rsidRDefault="008A4499">
      <w:pPr>
        <w:pStyle w:val="TOC2"/>
        <w:tabs>
          <w:tab w:val="right" w:leader="dot" w:pos="9350"/>
        </w:tabs>
        <w:rPr>
          <w:rFonts w:asciiTheme="minorHAnsi" w:eastAsiaTheme="minorEastAsia" w:hAnsiTheme="minorHAnsi" w:cstheme="minorBidi"/>
          <w:noProof/>
          <w:kern w:val="2"/>
          <w:szCs w:val="24"/>
          <w14:ligatures w14:val="standardContextual"/>
        </w:rPr>
      </w:pPr>
      <w:hyperlink w:anchor="_Toc207873448" w:history="1">
        <w:r w:rsidRPr="0097724B">
          <w:rPr>
            <w:rStyle w:val="Hyperlink"/>
            <w:noProof/>
          </w:rPr>
          <w:t>Best Practices</w:t>
        </w:r>
        <w:r>
          <w:rPr>
            <w:noProof/>
            <w:webHidden/>
          </w:rPr>
          <w:tab/>
        </w:r>
        <w:r>
          <w:rPr>
            <w:noProof/>
            <w:webHidden/>
          </w:rPr>
          <w:fldChar w:fldCharType="begin"/>
        </w:r>
        <w:r>
          <w:rPr>
            <w:noProof/>
            <w:webHidden/>
          </w:rPr>
          <w:instrText xml:space="preserve"> PAGEREF _Toc207873448 \h </w:instrText>
        </w:r>
        <w:r>
          <w:rPr>
            <w:noProof/>
            <w:webHidden/>
          </w:rPr>
        </w:r>
        <w:r>
          <w:rPr>
            <w:noProof/>
            <w:webHidden/>
          </w:rPr>
          <w:fldChar w:fldCharType="separate"/>
        </w:r>
        <w:r>
          <w:rPr>
            <w:noProof/>
            <w:webHidden/>
          </w:rPr>
          <w:t>12</w:t>
        </w:r>
        <w:r>
          <w:rPr>
            <w:noProof/>
            <w:webHidden/>
          </w:rPr>
          <w:fldChar w:fldCharType="end"/>
        </w:r>
      </w:hyperlink>
    </w:p>
    <w:p w14:paraId="0B69E9E4" w14:textId="3D01EEE9" w:rsidR="008A4499" w:rsidRDefault="008A4499">
      <w:pPr>
        <w:pStyle w:val="TOC1"/>
        <w:rPr>
          <w:rFonts w:asciiTheme="minorHAnsi" w:eastAsiaTheme="minorEastAsia" w:hAnsiTheme="minorHAnsi" w:cstheme="minorBidi"/>
          <w:kern w:val="2"/>
          <w:szCs w:val="24"/>
          <w14:ligatures w14:val="standardContextual"/>
        </w:rPr>
      </w:pPr>
      <w:hyperlink w:anchor="_Toc207873449" w:history="1">
        <w:r w:rsidRPr="0097724B">
          <w:rPr>
            <w:rStyle w:val="Hyperlink"/>
          </w:rPr>
          <w:t>Benefits of Work-Based Learning</w:t>
        </w:r>
        <w:r>
          <w:rPr>
            <w:webHidden/>
          </w:rPr>
          <w:tab/>
        </w:r>
        <w:r>
          <w:rPr>
            <w:webHidden/>
          </w:rPr>
          <w:fldChar w:fldCharType="begin"/>
        </w:r>
        <w:r>
          <w:rPr>
            <w:webHidden/>
          </w:rPr>
          <w:instrText xml:space="preserve"> PAGEREF _Toc207873449 \h </w:instrText>
        </w:r>
        <w:r>
          <w:rPr>
            <w:webHidden/>
          </w:rPr>
        </w:r>
        <w:r>
          <w:rPr>
            <w:webHidden/>
          </w:rPr>
          <w:fldChar w:fldCharType="separate"/>
        </w:r>
        <w:r>
          <w:rPr>
            <w:webHidden/>
          </w:rPr>
          <w:t>13</w:t>
        </w:r>
        <w:r>
          <w:rPr>
            <w:webHidden/>
          </w:rPr>
          <w:fldChar w:fldCharType="end"/>
        </w:r>
      </w:hyperlink>
    </w:p>
    <w:p w14:paraId="793E8626" w14:textId="75A3918C" w:rsidR="008A4499" w:rsidRDefault="008A4499">
      <w:pPr>
        <w:pStyle w:val="TOC2"/>
        <w:tabs>
          <w:tab w:val="right" w:leader="dot" w:pos="9350"/>
        </w:tabs>
        <w:rPr>
          <w:rFonts w:asciiTheme="minorHAnsi" w:eastAsiaTheme="minorEastAsia" w:hAnsiTheme="minorHAnsi" w:cstheme="minorBidi"/>
          <w:noProof/>
          <w:kern w:val="2"/>
          <w:szCs w:val="24"/>
          <w14:ligatures w14:val="standardContextual"/>
        </w:rPr>
      </w:pPr>
      <w:hyperlink w:anchor="_Toc207873450" w:history="1">
        <w:r w:rsidRPr="0097724B">
          <w:rPr>
            <w:rStyle w:val="Hyperlink"/>
            <w:noProof/>
          </w:rPr>
          <w:t>For the Student Learner</w:t>
        </w:r>
        <w:r>
          <w:rPr>
            <w:noProof/>
            <w:webHidden/>
          </w:rPr>
          <w:tab/>
        </w:r>
        <w:r>
          <w:rPr>
            <w:noProof/>
            <w:webHidden/>
          </w:rPr>
          <w:fldChar w:fldCharType="begin"/>
        </w:r>
        <w:r>
          <w:rPr>
            <w:noProof/>
            <w:webHidden/>
          </w:rPr>
          <w:instrText xml:space="preserve"> PAGEREF _Toc207873450 \h </w:instrText>
        </w:r>
        <w:r>
          <w:rPr>
            <w:noProof/>
            <w:webHidden/>
          </w:rPr>
        </w:r>
        <w:r>
          <w:rPr>
            <w:noProof/>
            <w:webHidden/>
          </w:rPr>
          <w:fldChar w:fldCharType="separate"/>
        </w:r>
        <w:r>
          <w:rPr>
            <w:noProof/>
            <w:webHidden/>
          </w:rPr>
          <w:t>14</w:t>
        </w:r>
        <w:r>
          <w:rPr>
            <w:noProof/>
            <w:webHidden/>
          </w:rPr>
          <w:fldChar w:fldCharType="end"/>
        </w:r>
      </w:hyperlink>
    </w:p>
    <w:p w14:paraId="6EAD5417" w14:textId="4DEA192A" w:rsidR="008A4499" w:rsidRDefault="008A4499">
      <w:pPr>
        <w:pStyle w:val="TOC2"/>
        <w:tabs>
          <w:tab w:val="right" w:leader="dot" w:pos="9350"/>
        </w:tabs>
        <w:rPr>
          <w:rFonts w:asciiTheme="minorHAnsi" w:eastAsiaTheme="minorEastAsia" w:hAnsiTheme="minorHAnsi" w:cstheme="minorBidi"/>
          <w:noProof/>
          <w:kern w:val="2"/>
          <w:szCs w:val="24"/>
          <w14:ligatures w14:val="standardContextual"/>
        </w:rPr>
      </w:pPr>
      <w:hyperlink w:anchor="_Toc207873451" w:history="1">
        <w:r w:rsidRPr="0097724B">
          <w:rPr>
            <w:rStyle w:val="Hyperlink"/>
            <w:noProof/>
          </w:rPr>
          <w:t>For the School</w:t>
        </w:r>
        <w:r>
          <w:rPr>
            <w:noProof/>
            <w:webHidden/>
          </w:rPr>
          <w:tab/>
        </w:r>
        <w:r>
          <w:rPr>
            <w:noProof/>
            <w:webHidden/>
          </w:rPr>
          <w:fldChar w:fldCharType="begin"/>
        </w:r>
        <w:r>
          <w:rPr>
            <w:noProof/>
            <w:webHidden/>
          </w:rPr>
          <w:instrText xml:space="preserve"> PAGEREF _Toc207873451 \h </w:instrText>
        </w:r>
        <w:r>
          <w:rPr>
            <w:noProof/>
            <w:webHidden/>
          </w:rPr>
        </w:r>
        <w:r>
          <w:rPr>
            <w:noProof/>
            <w:webHidden/>
          </w:rPr>
          <w:fldChar w:fldCharType="separate"/>
        </w:r>
        <w:r>
          <w:rPr>
            <w:noProof/>
            <w:webHidden/>
          </w:rPr>
          <w:t>14</w:t>
        </w:r>
        <w:r>
          <w:rPr>
            <w:noProof/>
            <w:webHidden/>
          </w:rPr>
          <w:fldChar w:fldCharType="end"/>
        </w:r>
      </w:hyperlink>
    </w:p>
    <w:p w14:paraId="0A7FF2F7" w14:textId="734C65A7" w:rsidR="008A4499" w:rsidRDefault="008A4499">
      <w:pPr>
        <w:pStyle w:val="TOC2"/>
        <w:tabs>
          <w:tab w:val="right" w:leader="dot" w:pos="9350"/>
        </w:tabs>
        <w:rPr>
          <w:rFonts w:asciiTheme="minorHAnsi" w:eastAsiaTheme="minorEastAsia" w:hAnsiTheme="minorHAnsi" w:cstheme="minorBidi"/>
          <w:noProof/>
          <w:kern w:val="2"/>
          <w:szCs w:val="24"/>
          <w14:ligatures w14:val="standardContextual"/>
        </w:rPr>
      </w:pPr>
      <w:hyperlink w:anchor="_Toc207873452" w:history="1">
        <w:r w:rsidRPr="0097724B">
          <w:rPr>
            <w:rStyle w:val="Hyperlink"/>
            <w:noProof/>
          </w:rPr>
          <w:t>For the Worksite Sponsor</w:t>
        </w:r>
        <w:r>
          <w:rPr>
            <w:noProof/>
            <w:webHidden/>
          </w:rPr>
          <w:tab/>
        </w:r>
        <w:r>
          <w:rPr>
            <w:noProof/>
            <w:webHidden/>
          </w:rPr>
          <w:fldChar w:fldCharType="begin"/>
        </w:r>
        <w:r>
          <w:rPr>
            <w:noProof/>
            <w:webHidden/>
          </w:rPr>
          <w:instrText xml:space="preserve"> PAGEREF _Toc207873452 \h </w:instrText>
        </w:r>
        <w:r>
          <w:rPr>
            <w:noProof/>
            <w:webHidden/>
          </w:rPr>
        </w:r>
        <w:r>
          <w:rPr>
            <w:noProof/>
            <w:webHidden/>
          </w:rPr>
          <w:fldChar w:fldCharType="separate"/>
        </w:r>
        <w:r>
          <w:rPr>
            <w:noProof/>
            <w:webHidden/>
          </w:rPr>
          <w:t>14</w:t>
        </w:r>
        <w:r>
          <w:rPr>
            <w:noProof/>
            <w:webHidden/>
          </w:rPr>
          <w:fldChar w:fldCharType="end"/>
        </w:r>
      </w:hyperlink>
    </w:p>
    <w:p w14:paraId="6998A3E7" w14:textId="646363DC" w:rsidR="008A4499" w:rsidRDefault="008A4499">
      <w:pPr>
        <w:pStyle w:val="TOC2"/>
        <w:tabs>
          <w:tab w:val="right" w:leader="dot" w:pos="9350"/>
        </w:tabs>
        <w:rPr>
          <w:rFonts w:asciiTheme="minorHAnsi" w:eastAsiaTheme="minorEastAsia" w:hAnsiTheme="minorHAnsi" w:cstheme="minorBidi"/>
          <w:noProof/>
          <w:kern w:val="2"/>
          <w:szCs w:val="24"/>
          <w14:ligatures w14:val="standardContextual"/>
        </w:rPr>
      </w:pPr>
      <w:hyperlink w:anchor="_Toc207873453" w:history="1">
        <w:r w:rsidRPr="0097724B">
          <w:rPr>
            <w:rStyle w:val="Hyperlink"/>
            <w:noProof/>
          </w:rPr>
          <w:t>For the Community</w:t>
        </w:r>
        <w:r>
          <w:rPr>
            <w:noProof/>
            <w:webHidden/>
          </w:rPr>
          <w:tab/>
        </w:r>
        <w:r>
          <w:rPr>
            <w:noProof/>
            <w:webHidden/>
          </w:rPr>
          <w:fldChar w:fldCharType="begin"/>
        </w:r>
        <w:r>
          <w:rPr>
            <w:noProof/>
            <w:webHidden/>
          </w:rPr>
          <w:instrText xml:space="preserve"> PAGEREF _Toc207873453 \h </w:instrText>
        </w:r>
        <w:r>
          <w:rPr>
            <w:noProof/>
            <w:webHidden/>
          </w:rPr>
        </w:r>
        <w:r>
          <w:rPr>
            <w:noProof/>
            <w:webHidden/>
          </w:rPr>
          <w:fldChar w:fldCharType="separate"/>
        </w:r>
        <w:r>
          <w:rPr>
            <w:noProof/>
            <w:webHidden/>
          </w:rPr>
          <w:t>15</w:t>
        </w:r>
        <w:r>
          <w:rPr>
            <w:noProof/>
            <w:webHidden/>
          </w:rPr>
          <w:fldChar w:fldCharType="end"/>
        </w:r>
      </w:hyperlink>
    </w:p>
    <w:p w14:paraId="1FD4BB46" w14:textId="58EBBBE1" w:rsidR="008A4499" w:rsidRDefault="008A4499">
      <w:pPr>
        <w:pStyle w:val="TOC1"/>
        <w:rPr>
          <w:rFonts w:asciiTheme="minorHAnsi" w:eastAsiaTheme="minorEastAsia" w:hAnsiTheme="minorHAnsi" w:cstheme="minorBidi"/>
          <w:kern w:val="2"/>
          <w:szCs w:val="24"/>
          <w14:ligatures w14:val="standardContextual"/>
        </w:rPr>
      </w:pPr>
      <w:hyperlink w:anchor="_Toc207873454" w:history="1">
        <w:r w:rsidRPr="0097724B">
          <w:rPr>
            <w:rStyle w:val="Hyperlink"/>
          </w:rPr>
          <w:t>Promoting Your Work-Based Learning Program</w:t>
        </w:r>
        <w:r>
          <w:rPr>
            <w:webHidden/>
          </w:rPr>
          <w:tab/>
        </w:r>
        <w:r>
          <w:rPr>
            <w:webHidden/>
          </w:rPr>
          <w:fldChar w:fldCharType="begin"/>
        </w:r>
        <w:r>
          <w:rPr>
            <w:webHidden/>
          </w:rPr>
          <w:instrText xml:space="preserve"> PAGEREF _Toc207873454 \h </w:instrText>
        </w:r>
        <w:r>
          <w:rPr>
            <w:webHidden/>
          </w:rPr>
        </w:r>
        <w:r>
          <w:rPr>
            <w:webHidden/>
          </w:rPr>
          <w:fldChar w:fldCharType="separate"/>
        </w:r>
        <w:r>
          <w:rPr>
            <w:webHidden/>
          </w:rPr>
          <w:t>15</w:t>
        </w:r>
        <w:r>
          <w:rPr>
            <w:webHidden/>
          </w:rPr>
          <w:fldChar w:fldCharType="end"/>
        </w:r>
      </w:hyperlink>
    </w:p>
    <w:p w14:paraId="3F21248D" w14:textId="44CF52E5" w:rsidR="008A4499" w:rsidRDefault="008A4499">
      <w:pPr>
        <w:pStyle w:val="TOC1"/>
        <w:rPr>
          <w:rFonts w:asciiTheme="minorHAnsi" w:eastAsiaTheme="minorEastAsia" w:hAnsiTheme="minorHAnsi" w:cstheme="minorBidi"/>
          <w:kern w:val="2"/>
          <w:szCs w:val="24"/>
          <w14:ligatures w14:val="standardContextual"/>
        </w:rPr>
      </w:pPr>
      <w:hyperlink w:anchor="_Toc207873455" w:history="1">
        <w:r w:rsidRPr="0097724B">
          <w:rPr>
            <w:rStyle w:val="Hyperlink"/>
          </w:rPr>
          <w:t>Parental Involvement</w:t>
        </w:r>
        <w:r>
          <w:rPr>
            <w:webHidden/>
          </w:rPr>
          <w:tab/>
        </w:r>
        <w:r>
          <w:rPr>
            <w:webHidden/>
          </w:rPr>
          <w:fldChar w:fldCharType="begin"/>
        </w:r>
        <w:r>
          <w:rPr>
            <w:webHidden/>
          </w:rPr>
          <w:instrText xml:space="preserve"> PAGEREF _Toc207873455 \h </w:instrText>
        </w:r>
        <w:r>
          <w:rPr>
            <w:webHidden/>
          </w:rPr>
        </w:r>
        <w:r>
          <w:rPr>
            <w:webHidden/>
          </w:rPr>
          <w:fldChar w:fldCharType="separate"/>
        </w:r>
        <w:r>
          <w:rPr>
            <w:webHidden/>
          </w:rPr>
          <w:t>18</w:t>
        </w:r>
        <w:r>
          <w:rPr>
            <w:webHidden/>
          </w:rPr>
          <w:fldChar w:fldCharType="end"/>
        </w:r>
      </w:hyperlink>
    </w:p>
    <w:p w14:paraId="758410EF" w14:textId="3D68C229" w:rsidR="008A4499" w:rsidRDefault="008A4499">
      <w:pPr>
        <w:pStyle w:val="TOC1"/>
        <w:rPr>
          <w:rFonts w:asciiTheme="minorHAnsi" w:eastAsiaTheme="minorEastAsia" w:hAnsiTheme="minorHAnsi" w:cstheme="minorBidi"/>
          <w:kern w:val="2"/>
          <w:szCs w:val="24"/>
          <w14:ligatures w14:val="standardContextual"/>
        </w:rPr>
      </w:pPr>
      <w:hyperlink w:anchor="_Toc207873456" w:history="1">
        <w:r w:rsidRPr="0097724B">
          <w:rPr>
            <w:rStyle w:val="Hyperlink"/>
          </w:rPr>
          <w:t>Business/Industry Involvement</w:t>
        </w:r>
        <w:r>
          <w:rPr>
            <w:webHidden/>
          </w:rPr>
          <w:tab/>
        </w:r>
        <w:r>
          <w:rPr>
            <w:webHidden/>
          </w:rPr>
          <w:fldChar w:fldCharType="begin"/>
        </w:r>
        <w:r>
          <w:rPr>
            <w:webHidden/>
          </w:rPr>
          <w:instrText xml:space="preserve"> PAGEREF _Toc207873456 \h </w:instrText>
        </w:r>
        <w:r>
          <w:rPr>
            <w:webHidden/>
          </w:rPr>
        </w:r>
        <w:r>
          <w:rPr>
            <w:webHidden/>
          </w:rPr>
          <w:fldChar w:fldCharType="separate"/>
        </w:r>
        <w:r>
          <w:rPr>
            <w:webHidden/>
          </w:rPr>
          <w:t>18</w:t>
        </w:r>
        <w:r>
          <w:rPr>
            <w:webHidden/>
          </w:rPr>
          <w:fldChar w:fldCharType="end"/>
        </w:r>
      </w:hyperlink>
    </w:p>
    <w:p w14:paraId="668A8740" w14:textId="0DAE07F3" w:rsidR="008A4499" w:rsidRDefault="008A4499">
      <w:pPr>
        <w:pStyle w:val="TOC1"/>
        <w:rPr>
          <w:rFonts w:asciiTheme="minorHAnsi" w:eastAsiaTheme="minorEastAsia" w:hAnsiTheme="minorHAnsi" w:cstheme="minorBidi"/>
          <w:kern w:val="2"/>
          <w:szCs w:val="24"/>
          <w14:ligatures w14:val="standardContextual"/>
        </w:rPr>
      </w:pPr>
      <w:hyperlink w:anchor="_Toc207873457" w:history="1">
        <w:r w:rsidRPr="0097724B">
          <w:rPr>
            <w:rStyle w:val="Hyperlink"/>
          </w:rPr>
          <w:t>Work-Based Learning Resource Links</w:t>
        </w:r>
        <w:r>
          <w:rPr>
            <w:webHidden/>
          </w:rPr>
          <w:tab/>
        </w:r>
        <w:r>
          <w:rPr>
            <w:webHidden/>
          </w:rPr>
          <w:fldChar w:fldCharType="begin"/>
        </w:r>
        <w:r>
          <w:rPr>
            <w:webHidden/>
          </w:rPr>
          <w:instrText xml:space="preserve"> PAGEREF _Toc207873457 \h </w:instrText>
        </w:r>
        <w:r>
          <w:rPr>
            <w:webHidden/>
          </w:rPr>
        </w:r>
        <w:r>
          <w:rPr>
            <w:webHidden/>
          </w:rPr>
          <w:fldChar w:fldCharType="separate"/>
        </w:r>
        <w:r>
          <w:rPr>
            <w:webHidden/>
          </w:rPr>
          <w:t>19</w:t>
        </w:r>
        <w:r>
          <w:rPr>
            <w:webHidden/>
          </w:rPr>
          <w:fldChar w:fldCharType="end"/>
        </w:r>
      </w:hyperlink>
    </w:p>
    <w:p w14:paraId="6B7387C7" w14:textId="37AACAF6" w:rsidR="008A4499" w:rsidRDefault="008A4499">
      <w:pPr>
        <w:pStyle w:val="TOC1"/>
        <w:rPr>
          <w:rFonts w:asciiTheme="minorHAnsi" w:eastAsiaTheme="minorEastAsia" w:hAnsiTheme="minorHAnsi" w:cstheme="minorBidi"/>
          <w:kern w:val="2"/>
          <w:szCs w:val="24"/>
          <w14:ligatures w14:val="standardContextual"/>
        </w:rPr>
      </w:pPr>
      <w:hyperlink w:anchor="_Toc207873458" w:history="1">
        <w:r w:rsidRPr="0097724B">
          <w:rPr>
            <w:rStyle w:val="Hyperlink"/>
          </w:rPr>
          <w:t>SC Work-Based Learning Career Ready Form Template</w:t>
        </w:r>
        <w:r>
          <w:rPr>
            <w:webHidden/>
          </w:rPr>
          <w:tab/>
        </w:r>
        <w:r>
          <w:rPr>
            <w:webHidden/>
          </w:rPr>
          <w:fldChar w:fldCharType="begin"/>
        </w:r>
        <w:r>
          <w:rPr>
            <w:webHidden/>
          </w:rPr>
          <w:instrText xml:space="preserve"> PAGEREF _Toc207873458 \h </w:instrText>
        </w:r>
        <w:r>
          <w:rPr>
            <w:webHidden/>
          </w:rPr>
        </w:r>
        <w:r>
          <w:rPr>
            <w:webHidden/>
          </w:rPr>
          <w:fldChar w:fldCharType="separate"/>
        </w:r>
        <w:r>
          <w:rPr>
            <w:webHidden/>
          </w:rPr>
          <w:t>20</w:t>
        </w:r>
        <w:r>
          <w:rPr>
            <w:webHidden/>
          </w:rPr>
          <w:fldChar w:fldCharType="end"/>
        </w:r>
      </w:hyperlink>
    </w:p>
    <w:p w14:paraId="4A2CBBDA" w14:textId="5B6CC742" w:rsidR="008A4499" w:rsidRDefault="008A4499">
      <w:pPr>
        <w:pStyle w:val="TOC1"/>
        <w:rPr>
          <w:rFonts w:asciiTheme="minorHAnsi" w:eastAsiaTheme="minorEastAsia" w:hAnsiTheme="minorHAnsi" w:cstheme="minorBidi"/>
          <w:kern w:val="2"/>
          <w:szCs w:val="24"/>
          <w14:ligatures w14:val="standardContextual"/>
        </w:rPr>
      </w:pPr>
      <w:hyperlink w:anchor="_Toc207873459" w:history="1">
        <w:r w:rsidRPr="0097724B">
          <w:rPr>
            <w:rStyle w:val="Hyperlink"/>
          </w:rPr>
          <w:t>Contact Information</w:t>
        </w:r>
        <w:r>
          <w:rPr>
            <w:webHidden/>
          </w:rPr>
          <w:tab/>
        </w:r>
        <w:r>
          <w:rPr>
            <w:webHidden/>
          </w:rPr>
          <w:fldChar w:fldCharType="begin"/>
        </w:r>
        <w:r>
          <w:rPr>
            <w:webHidden/>
          </w:rPr>
          <w:instrText xml:space="preserve"> PAGEREF _Toc207873459 \h </w:instrText>
        </w:r>
        <w:r>
          <w:rPr>
            <w:webHidden/>
          </w:rPr>
        </w:r>
        <w:r>
          <w:rPr>
            <w:webHidden/>
          </w:rPr>
          <w:fldChar w:fldCharType="separate"/>
        </w:r>
        <w:r>
          <w:rPr>
            <w:webHidden/>
          </w:rPr>
          <w:t>20</w:t>
        </w:r>
        <w:r>
          <w:rPr>
            <w:webHidden/>
          </w:rPr>
          <w:fldChar w:fldCharType="end"/>
        </w:r>
      </w:hyperlink>
    </w:p>
    <w:p w14:paraId="4682F8B1" w14:textId="312F7D07" w:rsidR="00464347" w:rsidRDefault="00525365" w:rsidP="00525365">
      <w:pPr>
        <w:rPr>
          <w:b/>
          <w:bCs/>
          <w:noProof/>
        </w:rPr>
        <w:sectPr w:rsidR="00464347" w:rsidSect="00464347">
          <w:pgSz w:w="12240" w:h="15840"/>
          <w:pgMar w:top="1440" w:right="1440" w:bottom="1440" w:left="1440" w:header="720" w:footer="720" w:gutter="0"/>
          <w:pgNumType w:fmt="lowerRoman" w:start="1"/>
          <w:cols w:space="720"/>
          <w:docGrid w:linePitch="360"/>
        </w:sectPr>
      </w:pPr>
      <w:r w:rsidRPr="001A11D3">
        <w:rPr>
          <w:b/>
          <w:bCs/>
          <w:noProof/>
        </w:rPr>
        <w:fldChar w:fldCharType="end"/>
      </w:r>
    </w:p>
    <w:p w14:paraId="4FA92BF8" w14:textId="77777777" w:rsidR="00FD2A4E" w:rsidRPr="00BE00A5" w:rsidRDefault="00FD2A4E" w:rsidP="00FD2A4E">
      <w:pPr>
        <w:pStyle w:val="Heading1"/>
      </w:pPr>
      <w:bookmarkStart w:id="0" w:name="_Toc194069373"/>
      <w:bookmarkStart w:id="1" w:name="_Toc207873425"/>
      <w:r>
        <w:lastRenderedPageBreak/>
        <w:t>Overview</w:t>
      </w:r>
      <w:bookmarkEnd w:id="0"/>
      <w:bookmarkEnd w:id="1"/>
    </w:p>
    <w:p w14:paraId="66586ADD" w14:textId="17180BBF" w:rsidR="63C73870" w:rsidRDefault="63C73870" w:rsidP="0EE0F1A8">
      <w:pPr>
        <w:spacing w:before="240" w:after="240"/>
        <w:rPr>
          <w:rFonts w:eastAsia="Aptos" w:cs="Aptos"/>
          <w:szCs w:val="24"/>
        </w:rPr>
      </w:pPr>
      <w:r w:rsidRPr="0EE0F1A8">
        <w:rPr>
          <w:rFonts w:eastAsia="Aptos" w:cs="Aptos"/>
          <w:szCs w:val="24"/>
        </w:rPr>
        <w:t xml:space="preserve">Education in South Carolina must be relevant, rigorous, and designed to provide every student with opportunities to transition successfully into future careers and lifelong learning. Work-based learning (WBL) connects classroom instruction to real-world </w:t>
      </w:r>
      <w:proofErr w:type="gramStart"/>
      <w:r w:rsidRPr="0EE0F1A8">
        <w:rPr>
          <w:rFonts w:eastAsia="Aptos" w:cs="Aptos"/>
          <w:szCs w:val="24"/>
        </w:rPr>
        <w:t>application</w:t>
      </w:r>
      <w:proofErr w:type="gramEnd"/>
      <w:r w:rsidRPr="0EE0F1A8">
        <w:rPr>
          <w:rFonts w:eastAsia="Aptos" w:cs="Aptos"/>
          <w:szCs w:val="24"/>
        </w:rPr>
        <w:t>, enabling students to build academic knowledge, technical expertise, and employability skills while preparing to compete in a global economy.</w:t>
      </w:r>
    </w:p>
    <w:p w14:paraId="61EF9E54" w14:textId="37556928" w:rsidR="63C73870" w:rsidRDefault="63C73870" w:rsidP="0EE0F1A8">
      <w:pPr>
        <w:spacing w:before="240" w:after="240"/>
        <w:rPr>
          <w:rFonts w:eastAsia="Aptos" w:cs="Aptos"/>
          <w:szCs w:val="24"/>
        </w:rPr>
      </w:pPr>
      <w:r w:rsidRPr="0EE0F1A8">
        <w:rPr>
          <w:rFonts w:eastAsia="Aptos" w:cs="Aptos"/>
          <w:szCs w:val="24"/>
        </w:rPr>
        <w:t xml:space="preserve">The Education and Economic Development Act of 2005 (EEDA) requires that all South Carolina students in grades K–12 be afforded the opportunity to participate in a WBL experience. Federal legislation—including the Strengthening Career and Technical Education for the 21st Century Act (Perkins V), </w:t>
      </w:r>
      <w:bookmarkStart w:id="2" w:name="_Int_r6bVWFsD"/>
      <w:proofErr w:type="gramStart"/>
      <w:r w:rsidRPr="0EE0F1A8">
        <w:rPr>
          <w:rFonts w:eastAsia="Aptos" w:cs="Aptos"/>
          <w:szCs w:val="24"/>
        </w:rPr>
        <w:t>the Every</w:t>
      </w:r>
      <w:bookmarkEnd w:id="2"/>
      <w:proofErr w:type="gramEnd"/>
      <w:r w:rsidRPr="0EE0F1A8">
        <w:rPr>
          <w:rFonts w:eastAsia="Aptos" w:cs="Aptos"/>
          <w:szCs w:val="24"/>
        </w:rPr>
        <w:t xml:space="preserve"> Student Succeeds Act (ESSA, 2015), and the Workforce Innovation and Opportunity Act (WIOA)—further supports WBL as a program quality measure and allowable investment in student success.</w:t>
      </w:r>
    </w:p>
    <w:p w14:paraId="4A67B28B" w14:textId="22A298DC" w:rsidR="63C73870" w:rsidRDefault="63C73870" w:rsidP="0EE0F1A8">
      <w:pPr>
        <w:spacing w:before="240" w:after="240"/>
        <w:rPr>
          <w:rFonts w:eastAsia="Aptos" w:cs="Aptos"/>
          <w:szCs w:val="24"/>
        </w:rPr>
      </w:pPr>
      <w:r w:rsidRPr="0EE0F1A8">
        <w:rPr>
          <w:rFonts w:eastAsia="Aptos" w:cs="Aptos"/>
          <w:szCs w:val="24"/>
        </w:rPr>
        <w:t xml:space="preserve">South Carolina’s WBL system is built on collaboration among schools, districts, </w:t>
      </w:r>
      <w:r w:rsidR="00415C79" w:rsidRPr="0EE0F1A8">
        <w:rPr>
          <w:rFonts w:eastAsia="Aptos" w:cs="Aptos"/>
          <w:szCs w:val="24"/>
        </w:rPr>
        <w:t>post-secondary</w:t>
      </w:r>
      <w:r w:rsidRPr="0EE0F1A8">
        <w:rPr>
          <w:rFonts w:eastAsia="Aptos" w:cs="Aptos"/>
          <w:szCs w:val="24"/>
        </w:rPr>
        <w:t xml:space="preserve"> institutions, employers, Regional Career Specialists (RCS), community organizations, and statewide partners. Together, these partnerships expand opportunities that prepare students for high-skill, high-wage, and high-demand careers.</w:t>
      </w:r>
    </w:p>
    <w:p w14:paraId="7D1605F2" w14:textId="3AC43FD9" w:rsidR="63C73870" w:rsidRDefault="63C73870" w:rsidP="0EE0F1A8">
      <w:pPr>
        <w:spacing w:before="240" w:after="240"/>
        <w:rPr>
          <w:rFonts w:eastAsia="Aptos" w:cs="Aptos"/>
          <w:szCs w:val="24"/>
        </w:rPr>
      </w:pPr>
      <w:r w:rsidRPr="0EE0F1A8">
        <w:rPr>
          <w:rFonts w:eastAsia="Aptos" w:cs="Aptos"/>
          <w:szCs w:val="24"/>
        </w:rPr>
        <w:t>When implemented with fidelity, WBL provides benefits for students, employers, and communities:</w:t>
      </w:r>
    </w:p>
    <w:p w14:paraId="55C4A7D6" w14:textId="05BE4067" w:rsidR="63C73870" w:rsidRDefault="63C73870" w:rsidP="0EE0F1A8">
      <w:pPr>
        <w:pStyle w:val="ListParagraph"/>
        <w:numPr>
          <w:ilvl w:val="0"/>
          <w:numId w:val="26"/>
        </w:numPr>
        <w:spacing w:before="240" w:after="240"/>
        <w:rPr>
          <w:rFonts w:eastAsia="Aptos" w:cs="Aptos"/>
          <w:szCs w:val="24"/>
        </w:rPr>
      </w:pPr>
      <w:r w:rsidRPr="0EE0F1A8">
        <w:rPr>
          <w:rFonts w:eastAsia="Aptos" w:cs="Aptos"/>
          <w:szCs w:val="24"/>
        </w:rPr>
        <w:t>Students gain critical workplace experiences, professional networks, and seamless transitions to postsecondary education, military service, or employment.</w:t>
      </w:r>
    </w:p>
    <w:p w14:paraId="521DBEE3" w14:textId="4B136308" w:rsidR="63C73870" w:rsidRDefault="63C73870" w:rsidP="0EE0F1A8">
      <w:pPr>
        <w:pStyle w:val="ListParagraph"/>
        <w:numPr>
          <w:ilvl w:val="0"/>
          <w:numId w:val="26"/>
        </w:numPr>
        <w:spacing w:before="240" w:after="240"/>
        <w:rPr>
          <w:rFonts w:eastAsia="Aptos" w:cs="Aptos"/>
          <w:szCs w:val="24"/>
        </w:rPr>
      </w:pPr>
      <w:r w:rsidRPr="0EE0F1A8">
        <w:rPr>
          <w:rFonts w:eastAsia="Aptos" w:cs="Aptos"/>
          <w:szCs w:val="24"/>
        </w:rPr>
        <w:t>Employers gain a pipeline of skilled talent ready to contribute on day one.</w:t>
      </w:r>
    </w:p>
    <w:p w14:paraId="4EE5F2F2" w14:textId="24BDD0CA" w:rsidR="63C73870" w:rsidRDefault="63C73870" w:rsidP="0EE0F1A8">
      <w:pPr>
        <w:pStyle w:val="ListParagraph"/>
        <w:numPr>
          <w:ilvl w:val="0"/>
          <w:numId w:val="26"/>
        </w:numPr>
        <w:spacing w:before="240" w:after="240"/>
        <w:rPr>
          <w:rFonts w:eastAsia="Aptos" w:cs="Aptos"/>
          <w:szCs w:val="24"/>
        </w:rPr>
      </w:pPr>
      <w:r w:rsidRPr="0EE0F1A8">
        <w:rPr>
          <w:rFonts w:eastAsia="Aptos" w:cs="Aptos"/>
          <w:szCs w:val="24"/>
        </w:rPr>
        <w:t>Communities benefit from stronger connections between education and workforce needs, supporting economic vitality across the state.</w:t>
      </w:r>
    </w:p>
    <w:p w14:paraId="1FE9EFC4" w14:textId="0C1F8A22" w:rsidR="63C73870" w:rsidRDefault="63C73870" w:rsidP="0EE0F1A8">
      <w:pPr>
        <w:spacing w:before="240" w:after="240"/>
        <w:rPr>
          <w:rFonts w:eastAsia="Aptos" w:cs="Aptos"/>
          <w:szCs w:val="24"/>
        </w:rPr>
      </w:pPr>
      <w:r w:rsidRPr="0EE0F1A8">
        <w:rPr>
          <w:rFonts w:eastAsia="Aptos" w:cs="Aptos"/>
          <w:szCs w:val="24"/>
        </w:rPr>
        <w:t>This Implementation Guide provides educators and partners with the framework, tools, and strategies needed to design and manage high-quality WBL programs. By aligning with the Profile of the South Carolina Graduate, WBL ensures that every student is equipped with the knowledge, skills, and experiences required to thrive in a globally competitive workforce and a rapidly changing economy.</w:t>
      </w:r>
    </w:p>
    <w:p w14:paraId="6E14BFDB" w14:textId="77777777" w:rsidR="00FD2A4E" w:rsidRDefault="00FD2A4E" w:rsidP="00FD2A4E">
      <w:pPr>
        <w:rPr>
          <w:b/>
          <w:bCs/>
          <w:kern w:val="32"/>
          <w:szCs w:val="28"/>
        </w:rPr>
      </w:pPr>
      <w:r>
        <w:br w:type="page"/>
      </w:r>
    </w:p>
    <w:p w14:paraId="2D112C5F" w14:textId="235BE53D" w:rsidR="00FD2A4E" w:rsidRDefault="00C2127E" w:rsidP="00C2127E">
      <w:pPr>
        <w:pStyle w:val="Heading1"/>
      </w:pPr>
      <w:bookmarkStart w:id="3" w:name="_Toc207873426"/>
      <w:r w:rsidRPr="00C2127E">
        <w:lastRenderedPageBreak/>
        <w:t>Building</w:t>
      </w:r>
      <w:r>
        <w:t xml:space="preserve"> Quality Work-Based Learning Experiences</w:t>
      </w:r>
      <w:bookmarkEnd w:id="3"/>
    </w:p>
    <w:p w14:paraId="11138B38" w14:textId="7C6C01FB" w:rsidR="00C2127E" w:rsidRDefault="00C2127E">
      <w:r>
        <w:t xml:space="preserve">WBL </w:t>
      </w:r>
      <w:r w:rsidR="2B4ED946">
        <w:t>is a school-coordinated, structured, and sustained interaction between students (K–12) and business or industry partners in authentic worksite environments. These experiences provide students with firsthand exposure to workplace expectations while applying academic knowledge and exploring career goals and interests.</w:t>
      </w:r>
    </w:p>
    <w:p w14:paraId="0F78E8C7" w14:textId="2464E441" w:rsidR="0EE0F1A8" w:rsidRDefault="0EE0F1A8"/>
    <w:p w14:paraId="4546A5B0" w14:textId="6907DF93" w:rsidR="2B4ED946" w:rsidRDefault="2B4ED946" w:rsidP="0EE0F1A8">
      <w:r>
        <w:t>Each WBL placement must maintain the credibility and integrity of the experience. High-quality coordination ensures that students gain meaningful skills, while employers benefit from cultivating future talent. This intentional development of a skilled workforce directly supports the needs of business and industry, contributing to sustainable growth, economic prosperity, and South Carolina’s global competitiveness.</w:t>
      </w:r>
    </w:p>
    <w:p w14:paraId="6CA3398B" w14:textId="49EA6E32" w:rsidR="0EE0F1A8" w:rsidRDefault="0EE0F1A8" w:rsidP="0EE0F1A8"/>
    <w:p w14:paraId="66F0023B" w14:textId="3B06EFC8" w:rsidR="2B4ED946" w:rsidRDefault="2B4ED946" w:rsidP="0EE0F1A8">
      <w:r>
        <w:t>Partnership and advocacy from the business and industry community represent a vital investment in the state’s next generation of leaders and innovators.</w:t>
      </w:r>
    </w:p>
    <w:p w14:paraId="2E8E771C" w14:textId="77777777" w:rsidR="008A4849" w:rsidRDefault="008A4849" w:rsidP="00C2127E"/>
    <w:p w14:paraId="301549D0" w14:textId="35DA492F" w:rsidR="008A4849" w:rsidRDefault="008A4849" w:rsidP="008A4849">
      <w:pPr>
        <w:pStyle w:val="Heading1"/>
      </w:pPr>
      <w:bookmarkStart w:id="4" w:name="_Toc207873427"/>
      <w:r>
        <w:t>SC Regional Career Specialist Team</w:t>
      </w:r>
      <w:bookmarkEnd w:id="4"/>
    </w:p>
    <w:p w14:paraId="3A379575" w14:textId="4EA6E214" w:rsidR="008A4849" w:rsidRDefault="008A4849" w:rsidP="0EE0F1A8">
      <w:pPr>
        <w:spacing w:before="240" w:after="240"/>
        <w:rPr>
          <w:rFonts w:eastAsia="Aptos" w:cs="Aptos"/>
          <w:szCs w:val="24"/>
        </w:rPr>
      </w:pPr>
      <w:r>
        <w:t>The SC RCS</w:t>
      </w:r>
      <w:r w:rsidR="12832734">
        <w:t>s</w:t>
      </w:r>
      <w:r>
        <w:t xml:space="preserve"> </w:t>
      </w:r>
      <w:r w:rsidR="6AE79AFF" w:rsidRPr="0EE0F1A8">
        <w:rPr>
          <w:rFonts w:eastAsia="Aptos" w:cs="Aptos"/>
          <w:szCs w:val="24"/>
        </w:rPr>
        <w:t>are certified educators who hold the Global Career Development Facilitator (GCDF) National Certification and serve regions aligned with the state’s Workforce Innovation and Opportunity Act (WIOA) regions. RCSs act as liaisons between the South Carolina Department of Education, Office of Career Readiness and local school administrators, educators, school counselors, career specialists, and work-based learning (WBL) coordinators.</w:t>
      </w:r>
    </w:p>
    <w:p w14:paraId="44274098" w14:textId="0099B1B9" w:rsidR="008A4849" w:rsidRDefault="6AE79AFF" w:rsidP="0EE0F1A8">
      <w:pPr>
        <w:spacing w:before="240" w:after="240"/>
      </w:pPr>
      <w:r w:rsidRPr="0EE0F1A8">
        <w:rPr>
          <w:rFonts w:eastAsia="Aptos" w:cs="Aptos"/>
          <w:szCs w:val="24"/>
        </w:rPr>
        <w:t>The RCS team provides professional development, training, and timely updates on:</w:t>
      </w:r>
    </w:p>
    <w:p w14:paraId="4C9D8392" w14:textId="1E11C565" w:rsidR="008A4849" w:rsidRDefault="6AE79AFF" w:rsidP="0EE0F1A8">
      <w:pPr>
        <w:pStyle w:val="ListParagraph"/>
        <w:numPr>
          <w:ilvl w:val="0"/>
          <w:numId w:val="25"/>
        </w:numPr>
        <w:spacing w:before="240" w:after="240"/>
        <w:rPr>
          <w:rFonts w:eastAsia="Aptos" w:cs="Aptos"/>
          <w:szCs w:val="24"/>
        </w:rPr>
      </w:pPr>
      <w:r w:rsidRPr="0EE0F1A8">
        <w:rPr>
          <w:rFonts w:eastAsia="Aptos" w:cs="Aptos"/>
          <w:szCs w:val="24"/>
        </w:rPr>
        <w:t>Career guidance and development,</w:t>
      </w:r>
    </w:p>
    <w:p w14:paraId="448D55A3" w14:textId="22B3CF16" w:rsidR="008A4849" w:rsidRDefault="6AE79AFF" w:rsidP="0EE0F1A8">
      <w:pPr>
        <w:pStyle w:val="ListParagraph"/>
        <w:numPr>
          <w:ilvl w:val="0"/>
          <w:numId w:val="25"/>
        </w:numPr>
        <w:spacing w:before="240" w:after="240"/>
        <w:rPr>
          <w:rFonts w:eastAsia="Aptos" w:cs="Aptos"/>
          <w:szCs w:val="24"/>
        </w:rPr>
      </w:pPr>
      <w:r w:rsidRPr="0EE0F1A8">
        <w:rPr>
          <w:rFonts w:eastAsia="Aptos" w:cs="Aptos"/>
          <w:szCs w:val="24"/>
        </w:rPr>
        <w:t>College and career readiness initiatives,</w:t>
      </w:r>
    </w:p>
    <w:p w14:paraId="48EE8F62" w14:textId="55B6275C" w:rsidR="008A4849" w:rsidRDefault="6AE79AFF" w:rsidP="0EE0F1A8">
      <w:pPr>
        <w:pStyle w:val="ListParagraph"/>
        <w:numPr>
          <w:ilvl w:val="0"/>
          <w:numId w:val="25"/>
        </w:numPr>
        <w:spacing w:before="240" w:after="240"/>
        <w:rPr>
          <w:rFonts w:eastAsia="Aptos" w:cs="Aptos"/>
          <w:szCs w:val="24"/>
        </w:rPr>
      </w:pPr>
      <w:r w:rsidRPr="0EE0F1A8">
        <w:rPr>
          <w:rFonts w:eastAsia="Aptos" w:cs="Aptos"/>
          <w:szCs w:val="24"/>
        </w:rPr>
        <w:t>Work-based learning implementation, and</w:t>
      </w:r>
    </w:p>
    <w:p w14:paraId="27E05E42" w14:textId="319B4E76" w:rsidR="008A4849" w:rsidRDefault="6AE79AFF" w:rsidP="0EE0F1A8">
      <w:pPr>
        <w:pStyle w:val="ListParagraph"/>
        <w:numPr>
          <w:ilvl w:val="0"/>
          <w:numId w:val="25"/>
        </w:numPr>
        <w:spacing w:before="240" w:after="240"/>
        <w:rPr>
          <w:rFonts w:eastAsia="Aptos" w:cs="Aptos"/>
          <w:szCs w:val="24"/>
        </w:rPr>
      </w:pPr>
      <w:r w:rsidRPr="0EE0F1A8">
        <w:rPr>
          <w:rFonts w:eastAsia="Aptos" w:cs="Aptos"/>
          <w:szCs w:val="24"/>
        </w:rPr>
        <w:t>PowerSchool WBL reporting procedures.</w:t>
      </w:r>
    </w:p>
    <w:p w14:paraId="7B0D776A" w14:textId="2D8F4072" w:rsidR="008A4849" w:rsidRDefault="6AE79AFF" w:rsidP="009913C9">
      <w:pPr>
        <w:spacing w:before="240" w:after="240"/>
      </w:pPr>
      <w:r w:rsidRPr="0EE0F1A8">
        <w:rPr>
          <w:rFonts w:eastAsia="Aptos" w:cs="Aptos"/>
          <w:szCs w:val="24"/>
        </w:rPr>
        <w:t>RCSs play a pivotal role in supporting career development and facilitating WBL experiences across their service regions by connecting schools directly with business and industry partners.</w:t>
      </w:r>
    </w:p>
    <w:p w14:paraId="163CD4EE" w14:textId="42677F82" w:rsidR="008A4849" w:rsidRDefault="6AE79AFF" w:rsidP="008A4849">
      <w:r w:rsidRPr="0EE0F1A8">
        <w:rPr>
          <w:rFonts w:eastAsia="Aptos" w:cs="Aptos"/>
          <w:szCs w:val="24"/>
        </w:rPr>
        <w:t>The RCS team is an invaluable resource at every grade level for building and implementing high-quality career development programs. A complete South Carolina Regional Career Specialist contact listing can be accessed</w:t>
      </w:r>
      <w:r w:rsidR="008A4849">
        <w:t xml:space="preserve"> </w:t>
      </w:r>
      <w:hyperlink r:id="rId22">
        <w:r w:rsidR="008A4849" w:rsidRPr="0EE0F1A8">
          <w:rPr>
            <w:rStyle w:val="Hyperlink"/>
          </w:rPr>
          <w:t>here.</w:t>
        </w:r>
      </w:hyperlink>
      <w:r w:rsidR="008A4849">
        <w:t xml:space="preserve"> </w:t>
      </w:r>
      <w:r w:rsidR="15835A2E">
        <w:t>For additional information about the team’s roles, deliverables, and impact on schools, refer to the</w:t>
      </w:r>
      <w:r w:rsidR="008A4849">
        <w:t xml:space="preserve"> </w:t>
      </w:r>
      <w:hyperlink r:id="rId23">
        <w:r w:rsidR="008A4849" w:rsidRPr="0EE0F1A8">
          <w:rPr>
            <w:rStyle w:val="Hyperlink"/>
          </w:rPr>
          <w:t>2024 Proviso 1A.5 Work-Based Learning Annual Report</w:t>
        </w:r>
      </w:hyperlink>
      <w:r w:rsidR="008A4849">
        <w:t>.</w:t>
      </w:r>
    </w:p>
    <w:p w14:paraId="715957E9" w14:textId="77777777" w:rsidR="008A4849" w:rsidRDefault="008A4849" w:rsidP="008A4849"/>
    <w:p w14:paraId="3E2507F7" w14:textId="40C0A278" w:rsidR="008A4849" w:rsidRDefault="008A4849" w:rsidP="008A4849">
      <w:pPr>
        <w:pStyle w:val="Heading1"/>
      </w:pPr>
      <w:bookmarkStart w:id="5" w:name="_Toc207873428"/>
      <w:r>
        <w:lastRenderedPageBreak/>
        <w:t>State Approved Work-Based Learning Definitions</w:t>
      </w:r>
      <w:bookmarkEnd w:id="5"/>
    </w:p>
    <w:p w14:paraId="33ED54A4" w14:textId="4138F3C8" w:rsidR="16C818F4" w:rsidRDefault="16C818F4" w:rsidP="0EE0F1A8">
      <w:pPr>
        <w:spacing w:before="240" w:after="240"/>
        <w:rPr>
          <w:rFonts w:eastAsia="Aptos" w:cs="Aptos"/>
          <w:szCs w:val="24"/>
        </w:rPr>
      </w:pPr>
      <w:r w:rsidRPr="0EE0F1A8">
        <w:rPr>
          <w:rFonts w:eastAsia="Aptos" w:cs="Aptos"/>
          <w:szCs w:val="24"/>
        </w:rPr>
        <w:t>South Carolina recognizes multiple forms of WBL experiences, each designed to provide students with authentic, structured opportunities to apply academic knowledge, develop employability skills, and explore career pathways.</w:t>
      </w:r>
    </w:p>
    <w:p w14:paraId="1AA97E4C" w14:textId="7F64B99D" w:rsidR="16C818F4" w:rsidRDefault="16C818F4" w:rsidP="0EE0F1A8">
      <w:pPr>
        <w:spacing w:before="240" w:after="240"/>
      </w:pPr>
      <w:r w:rsidRPr="0EE0F1A8">
        <w:rPr>
          <w:rFonts w:eastAsia="Aptos" w:cs="Aptos"/>
          <w:szCs w:val="24"/>
        </w:rPr>
        <w:t>In addition, South Carolina has designated career-ready WBL qualifiers—registered apprenticeships, youth apprenticeships, cooperative education, and internships—that meet the state’s “career ready” accountability indicators. Detailed indicators for these qualifiers are outlined on pages 8–9.</w:t>
      </w:r>
    </w:p>
    <w:p w14:paraId="50438DCF" w14:textId="62E796C7" w:rsidR="008A4849" w:rsidRDefault="008A4849">
      <w:r>
        <w:t xml:space="preserve"> </w:t>
      </w:r>
      <w:bookmarkStart w:id="6" w:name="_Toc207873429"/>
      <w:r w:rsidRPr="0EE0F1A8">
        <w:rPr>
          <w:rStyle w:val="Heading2Char"/>
        </w:rPr>
        <w:t>Apprenticeship</w:t>
      </w:r>
      <w:r w:rsidR="7262BFCA" w:rsidRPr="0EE0F1A8">
        <w:rPr>
          <w:rStyle w:val="Heading2Char"/>
        </w:rPr>
        <w:t xml:space="preserve"> (Career Ready Qualifier)</w:t>
      </w:r>
      <w:bookmarkEnd w:id="6"/>
    </w:p>
    <w:p w14:paraId="2A02C567" w14:textId="1AA4ABAB" w:rsidR="7262BFCA" w:rsidRDefault="7262BFCA">
      <w:r w:rsidRPr="0EE0F1A8">
        <w:rPr>
          <w:rFonts w:eastAsia="Aptos" w:cs="Aptos"/>
          <w:szCs w:val="24"/>
        </w:rPr>
        <w:t>An earn-while-you-learn training model that combines on-the-job training, job-related education, and a scalable wage progression. Apprenticeship programs are typically administered in partnership with a technical college through dual enrollment courses and articulation agreements with participating districts.</w:t>
      </w:r>
    </w:p>
    <w:p w14:paraId="71BE7143" w14:textId="7A02FED3" w:rsidR="0EE0F1A8" w:rsidRDefault="0EE0F1A8" w:rsidP="0EE0F1A8">
      <w:pPr>
        <w:rPr>
          <w:rFonts w:eastAsia="Aptos" w:cs="Aptos"/>
          <w:szCs w:val="24"/>
        </w:rPr>
      </w:pPr>
    </w:p>
    <w:p w14:paraId="2D30B7EA" w14:textId="66E48904" w:rsidR="008A4849" w:rsidRDefault="008A4849" w:rsidP="0EE0F1A8">
      <w:pPr>
        <w:pStyle w:val="ListParagraph"/>
        <w:numPr>
          <w:ilvl w:val="0"/>
          <w:numId w:val="62"/>
        </w:numPr>
      </w:pPr>
      <w:r w:rsidRPr="0EE0F1A8">
        <w:rPr>
          <w:b/>
          <w:bCs/>
        </w:rPr>
        <w:t>Registered Youth Apprenticeship</w:t>
      </w:r>
      <w:r w:rsidR="18224E46" w:rsidRPr="0EE0F1A8">
        <w:rPr>
          <w:b/>
          <w:bCs/>
        </w:rPr>
        <w:t xml:space="preserve"> </w:t>
      </w:r>
      <w:r w:rsidR="18224E46" w:rsidRPr="0EE0F1A8">
        <w:rPr>
          <w:rStyle w:val="Heading2Char"/>
        </w:rPr>
        <w:t>(Career Ready Qualifier)</w:t>
      </w:r>
    </w:p>
    <w:p w14:paraId="12CFC32F" w14:textId="264558A5" w:rsidR="18224E46" w:rsidRDefault="18224E46" w:rsidP="0EE0F1A8">
      <w:pPr>
        <w:ind w:left="765"/>
      </w:pPr>
      <w:r w:rsidRPr="0EE0F1A8">
        <w:t>A registered program with the</w:t>
      </w:r>
      <w:r w:rsidR="008A4849">
        <w:t xml:space="preserve"> </w:t>
      </w:r>
      <w:hyperlink r:id="rId24">
        <w:r w:rsidR="009E5729" w:rsidRPr="0EE0F1A8">
          <w:rPr>
            <w:rStyle w:val="Hyperlink"/>
          </w:rPr>
          <w:t>U.S. Department of Labor Employment and Training Administration</w:t>
        </w:r>
      </w:hyperlink>
      <w:r w:rsidR="008A4849">
        <w:t xml:space="preserve"> </w:t>
      </w:r>
      <w:r w:rsidR="03E1E7F1">
        <w:t>that combines education with hands-on training. Traditional apprenticeships are designed for adults with multi-year hour requirements, but they may be linked to approved Registered Youth Apprenticeships for students in grades 11–12 (minimum age 16). These programs are often offered in partnership with technical colleges through dual enrollment and articulation agreements.</w:t>
      </w:r>
    </w:p>
    <w:p w14:paraId="5DDED615" w14:textId="3259C602" w:rsidR="008A4849" w:rsidRDefault="008A4849" w:rsidP="008A4849">
      <w:pPr>
        <w:pStyle w:val="ListParagraph"/>
        <w:ind w:left="765"/>
      </w:pPr>
      <w:r w:rsidRPr="008A4849">
        <w:t xml:space="preserve"> </w:t>
      </w:r>
    </w:p>
    <w:p w14:paraId="0618022A" w14:textId="2F4912E3" w:rsidR="460E487A" w:rsidRDefault="460E487A" w:rsidP="0EE0F1A8">
      <w:pPr>
        <w:pStyle w:val="ListParagraph"/>
        <w:numPr>
          <w:ilvl w:val="0"/>
          <w:numId w:val="62"/>
        </w:numPr>
        <w:rPr>
          <w:szCs w:val="24"/>
        </w:rPr>
      </w:pPr>
      <w:r w:rsidRPr="0EE0F1A8">
        <w:rPr>
          <w:b/>
          <w:bCs/>
        </w:rPr>
        <w:t>Youth Apprenticeship (Career Ready Qualifier)</w:t>
      </w:r>
      <w:r w:rsidR="008A4849" w:rsidRPr="0EE0F1A8">
        <w:rPr>
          <w:b/>
          <w:bCs/>
        </w:rPr>
        <w:t xml:space="preserve"> </w:t>
      </w:r>
    </w:p>
    <w:p w14:paraId="036BDD5D" w14:textId="15001E74" w:rsidR="07D75A05" w:rsidRDefault="07D75A05" w:rsidP="0EE0F1A8">
      <w:pPr>
        <w:pStyle w:val="ListParagraph"/>
        <w:ind w:left="765"/>
      </w:pPr>
      <w:r>
        <w:t>A structured program for students age 16 or older that combines classroom instruction with one to two years of paid, on-the-job training. Successful completion results in a certification of mastery in a specific technical skill. Unlike Registered Youth Apprenticeships, these programs are not overseen by the U.S. Department of Labor ETA.</w:t>
      </w:r>
    </w:p>
    <w:p w14:paraId="7A7F528C" w14:textId="77777777" w:rsidR="008A4849" w:rsidRDefault="008A4849" w:rsidP="008A4849"/>
    <w:p w14:paraId="4504769F" w14:textId="75F79CDF" w:rsidR="07D75A05" w:rsidRDefault="07D75A05" w:rsidP="0EE0F1A8">
      <w:pPr>
        <w:rPr>
          <w:rFonts w:eastAsia="Aptos" w:cs="Aptos"/>
          <w:b/>
          <w:bCs/>
          <w:szCs w:val="24"/>
        </w:rPr>
      </w:pPr>
      <w:r w:rsidRPr="0EE0F1A8">
        <w:rPr>
          <w:rFonts w:eastAsia="Aptos" w:cs="Aptos"/>
          <w:b/>
          <w:bCs/>
          <w:szCs w:val="24"/>
        </w:rPr>
        <w:t>Cooperative Education (Co-Op) (Career Ready Qualifier)</w:t>
      </w:r>
    </w:p>
    <w:p w14:paraId="0A68452B" w14:textId="27DACCBC" w:rsidR="07D75A05" w:rsidRDefault="07D75A05">
      <w:r>
        <w:t>A multi-term placement model in which students alternate between school and full-time work with a single employer. Co-Ops are traditionally postsecondary experiences but may qualify for high school students enrolled in dual enrollment coursework with a sponsoring postsecondary institution.</w:t>
      </w:r>
    </w:p>
    <w:p w14:paraId="3A42D348" w14:textId="140A2451" w:rsidR="07D75A05" w:rsidRDefault="07D75A05" w:rsidP="0EE0F1A8">
      <w:pPr>
        <w:pStyle w:val="ListParagraph"/>
        <w:numPr>
          <w:ilvl w:val="0"/>
          <w:numId w:val="24"/>
        </w:numPr>
        <w:rPr>
          <w:szCs w:val="24"/>
        </w:rPr>
      </w:pPr>
      <w:r>
        <w:t>Requires a written contract and training plan between the high school, postsecondary partner, and worksite.</w:t>
      </w:r>
    </w:p>
    <w:p w14:paraId="4155923B" w14:textId="22C2A3D2" w:rsidR="07D75A05" w:rsidRDefault="07D75A05" w:rsidP="0EE0F1A8">
      <w:pPr>
        <w:pStyle w:val="ListParagraph"/>
        <w:numPr>
          <w:ilvl w:val="0"/>
          <w:numId w:val="24"/>
        </w:numPr>
        <w:rPr>
          <w:szCs w:val="24"/>
        </w:rPr>
      </w:pPr>
      <w:r>
        <w:t>Coordinates academic/technical study with related employment.</w:t>
      </w:r>
    </w:p>
    <w:p w14:paraId="1D1BAF79" w14:textId="318536BB" w:rsidR="07D75A05" w:rsidRDefault="07D75A05" w:rsidP="0EE0F1A8">
      <w:pPr>
        <w:pStyle w:val="ListParagraph"/>
        <w:numPr>
          <w:ilvl w:val="0"/>
          <w:numId w:val="24"/>
        </w:numPr>
        <w:rPr>
          <w:szCs w:val="24"/>
        </w:rPr>
      </w:pPr>
      <w:r>
        <w:t>Students receive course credit; academic credit, activities, and compensation vary by district.</w:t>
      </w:r>
    </w:p>
    <w:p w14:paraId="669838F2" w14:textId="6A560E1A" w:rsidR="0EE0F1A8" w:rsidRDefault="0EE0F1A8"/>
    <w:p w14:paraId="1FC1CA2A" w14:textId="77777777" w:rsidR="00B76618" w:rsidRDefault="00B76618" w:rsidP="00B76618"/>
    <w:p w14:paraId="6649AD0E" w14:textId="4EBC9061" w:rsidR="07D75A05" w:rsidRDefault="07D75A05" w:rsidP="0EE0F1A8">
      <w:pPr>
        <w:rPr>
          <w:rFonts w:eastAsia="Aptos" w:cs="Aptos"/>
          <w:b/>
          <w:bCs/>
          <w:szCs w:val="24"/>
        </w:rPr>
      </w:pPr>
      <w:r w:rsidRPr="0EE0F1A8">
        <w:rPr>
          <w:rFonts w:eastAsia="Aptos" w:cs="Aptos"/>
          <w:b/>
          <w:bCs/>
          <w:szCs w:val="24"/>
        </w:rPr>
        <w:t>Internship (Career Ready Qualifier)</w:t>
      </w:r>
    </w:p>
    <w:p w14:paraId="7514412F" w14:textId="73FEFF9B" w:rsidR="07D75A05" w:rsidRDefault="07D75A05">
      <w:r>
        <w:t>A progressive, school-sponsored experience that places students in real worksites to practice job-related skills and gain exposure to industry functions.</w:t>
      </w:r>
    </w:p>
    <w:p w14:paraId="3B247493" w14:textId="7960E767" w:rsidR="07D75A05" w:rsidRDefault="07D75A05" w:rsidP="0EE0F1A8">
      <w:pPr>
        <w:pStyle w:val="ListParagraph"/>
        <w:numPr>
          <w:ilvl w:val="0"/>
          <w:numId w:val="23"/>
        </w:numPr>
        <w:rPr>
          <w:szCs w:val="24"/>
        </w:rPr>
      </w:pPr>
      <w:r>
        <w:t>Guided by a training agreement and evaluation plan between the school and worksite supervisor.</w:t>
      </w:r>
    </w:p>
    <w:p w14:paraId="139EA70A" w14:textId="6F06D9B2" w:rsidR="07D75A05" w:rsidRDefault="07D75A05" w:rsidP="0EE0F1A8">
      <w:pPr>
        <w:pStyle w:val="ListParagraph"/>
        <w:numPr>
          <w:ilvl w:val="0"/>
          <w:numId w:val="23"/>
        </w:numPr>
        <w:rPr>
          <w:szCs w:val="24"/>
        </w:rPr>
      </w:pPr>
      <w:r>
        <w:t>Duration is typically 3–6 months; may or may not include compensation.</w:t>
      </w:r>
    </w:p>
    <w:p w14:paraId="679EF89A" w14:textId="586ED82B" w:rsidR="07D75A05" w:rsidRDefault="07D75A05" w:rsidP="0EE0F1A8">
      <w:pPr>
        <w:pStyle w:val="ListParagraph"/>
        <w:numPr>
          <w:ilvl w:val="0"/>
          <w:numId w:val="23"/>
        </w:numPr>
        <w:rPr>
          <w:szCs w:val="24"/>
        </w:rPr>
      </w:pPr>
      <w:r>
        <w:t xml:space="preserve">Students </w:t>
      </w:r>
      <w:r w:rsidR="002D15FF">
        <w:t xml:space="preserve">may </w:t>
      </w:r>
      <w:r>
        <w:t>receive</w:t>
      </w:r>
      <w:r w:rsidR="002D15FF">
        <w:t xml:space="preserve"> course</w:t>
      </w:r>
      <w:r>
        <w:t xml:space="preserve"> credit depending on district policies; compensation and activities also vary.</w:t>
      </w:r>
    </w:p>
    <w:p w14:paraId="6A264E4D" w14:textId="77777777" w:rsidR="00B21484" w:rsidRDefault="00B21484" w:rsidP="00775AFA"/>
    <w:p w14:paraId="07AE3230" w14:textId="3512A210" w:rsidR="00B21484" w:rsidRDefault="00B21484">
      <w:bookmarkStart w:id="7" w:name="_Toc207873430"/>
      <w:r w:rsidRPr="0EE0F1A8">
        <w:rPr>
          <w:rStyle w:val="Heading2Char"/>
        </w:rPr>
        <w:t>Job Shadowing (On-site)</w:t>
      </w:r>
      <w:bookmarkEnd w:id="7"/>
    </w:p>
    <w:p w14:paraId="4A976AEA" w14:textId="19113D48" w:rsidR="0B6EE0E9" w:rsidRDefault="0B6EE0E9">
      <w:r>
        <w:t>A short-term, school-coordinated career exploration experience in which a student observes an employee in a workplace setting.</w:t>
      </w:r>
    </w:p>
    <w:p w14:paraId="0C3FA1E1" w14:textId="1BC7CE5B" w:rsidR="0B6EE0E9" w:rsidRDefault="0B6EE0E9" w:rsidP="0EE0F1A8">
      <w:pPr>
        <w:pStyle w:val="ListParagraph"/>
        <w:numPr>
          <w:ilvl w:val="0"/>
          <w:numId w:val="22"/>
        </w:numPr>
        <w:rPr>
          <w:szCs w:val="24"/>
        </w:rPr>
      </w:pPr>
      <w:r>
        <w:t>Typically lasts a few hours.</w:t>
      </w:r>
    </w:p>
    <w:p w14:paraId="10F7FB65" w14:textId="4C099AED" w:rsidR="0B6EE0E9" w:rsidRDefault="0B6EE0E9" w:rsidP="0EE0F1A8">
      <w:pPr>
        <w:pStyle w:val="ListParagraph"/>
        <w:numPr>
          <w:ilvl w:val="0"/>
          <w:numId w:val="22"/>
        </w:numPr>
        <w:rPr>
          <w:szCs w:val="24"/>
        </w:rPr>
      </w:pPr>
      <w:r>
        <w:t>Does not provide course credit.</w:t>
      </w:r>
    </w:p>
    <w:p w14:paraId="5BE4C762" w14:textId="22D35123" w:rsidR="0B6EE0E9" w:rsidRDefault="0B6EE0E9" w:rsidP="0EE0F1A8">
      <w:pPr>
        <w:pStyle w:val="ListParagraph"/>
        <w:numPr>
          <w:ilvl w:val="0"/>
          <w:numId w:val="22"/>
        </w:numPr>
        <w:rPr>
          <w:szCs w:val="24"/>
        </w:rPr>
      </w:pPr>
      <w:r>
        <w:t>Distinct from classroom speakers or career fairs.</w:t>
      </w:r>
    </w:p>
    <w:p w14:paraId="2A5BB6BF" w14:textId="3E18DB28" w:rsidR="0EE0F1A8" w:rsidRPr="009913C9" w:rsidRDefault="0B6EE0E9" w:rsidP="009913C9">
      <w:pPr>
        <w:pStyle w:val="ListParagraph"/>
        <w:numPr>
          <w:ilvl w:val="0"/>
          <w:numId w:val="22"/>
        </w:numPr>
        <w:rPr>
          <w:szCs w:val="24"/>
        </w:rPr>
      </w:pPr>
      <w:r>
        <w:t>Requires preparation, appropriate conduct, and post-activity reflection.</w:t>
      </w:r>
    </w:p>
    <w:p w14:paraId="0030C8E1" w14:textId="77777777" w:rsidR="00B21484" w:rsidRDefault="00B21484" w:rsidP="00B21484"/>
    <w:p w14:paraId="7E506599" w14:textId="68F60862" w:rsidR="00B21484" w:rsidRPr="00B21484" w:rsidRDefault="00B21484" w:rsidP="00B21484">
      <w:bookmarkStart w:id="8" w:name="_Toc207873431"/>
      <w:r w:rsidRPr="0EE0F1A8">
        <w:rPr>
          <w:rStyle w:val="Heading2Char"/>
        </w:rPr>
        <w:t>Job Shadowing (Virtual)</w:t>
      </w:r>
      <w:bookmarkEnd w:id="8"/>
    </w:p>
    <w:p w14:paraId="1DCD56B4" w14:textId="56CEA093" w:rsidR="00B21484" w:rsidRPr="00B21484" w:rsidRDefault="477E67A8" w:rsidP="00B21484">
      <w:r>
        <w:t>A virtual career exploration experience that provides access to students across the state, especially in rural areas. Quality indicators include:</w:t>
      </w:r>
    </w:p>
    <w:p w14:paraId="1E2AB8DF" w14:textId="3B331A50" w:rsidR="00B21484" w:rsidRPr="00B21484" w:rsidRDefault="477E67A8" w:rsidP="0EE0F1A8">
      <w:pPr>
        <w:pStyle w:val="ListParagraph"/>
        <w:numPr>
          <w:ilvl w:val="0"/>
          <w:numId w:val="21"/>
        </w:numPr>
        <w:rPr>
          <w:szCs w:val="24"/>
        </w:rPr>
      </w:pPr>
      <w:r>
        <w:t>Virtual tours, interactive Q&amp;A opportunities, and student reflection.</w:t>
      </w:r>
    </w:p>
    <w:p w14:paraId="40DCC679" w14:textId="22C09FF4" w:rsidR="00B21484" w:rsidRPr="00B21484" w:rsidRDefault="477E67A8" w:rsidP="0EE0F1A8">
      <w:pPr>
        <w:pStyle w:val="ListParagraph"/>
        <w:numPr>
          <w:ilvl w:val="0"/>
          <w:numId w:val="21"/>
        </w:numPr>
        <w:rPr>
          <w:szCs w:val="24"/>
        </w:rPr>
      </w:pPr>
      <w:r>
        <w:t>Preparation, engagement, and reflection must be included.</w:t>
      </w:r>
    </w:p>
    <w:p w14:paraId="40787A46" w14:textId="2ECC66C3" w:rsidR="00B21484" w:rsidRPr="00B21484" w:rsidRDefault="00B21484" w:rsidP="0EE0F1A8">
      <w:pPr>
        <w:pStyle w:val="ListParagraph"/>
        <w:numPr>
          <w:ilvl w:val="0"/>
          <w:numId w:val="21"/>
        </w:numPr>
        <w:rPr>
          <w:szCs w:val="24"/>
        </w:rPr>
      </w:pPr>
      <w:hyperlink r:id="rId25">
        <w:r w:rsidRPr="0EE0F1A8">
          <w:rPr>
            <w:rStyle w:val="Hyperlink"/>
          </w:rPr>
          <w:t>MicroCareerBursts</w:t>
        </w:r>
      </w:hyperlink>
      <w:r w:rsidR="6B13F6E1">
        <w:t xml:space="preserve"> is South Carolina’s approved virtual job shadowing program, available free of charge to students and educators (see pg. 12 for access information). </w:t>
      </w:r>
      <w:r>
        <w:t>Districts can email info@microburstlearning.com for free setup.</w:t>
      </w:r>
    </w:p>
    <w:p w14:paraId="68F7B781" w14:textId="77777777" w:rsidR="00B21484" w:rsidRDefault="00B21484"/>
    <w:p w14:paraId="312F048A" w14:textId="72B86993" w:rsidR="00B21484" w:rsidRDefault="00B21484">
      <w:bookmarkStart w:id="9" w:name="_Toc207873432"/>
      <w:r w:rsidRPr="0EE0F1A8">
        <w:rPr>
          <w:rStyle w:val="Heading2Char"/>
        </w:rPr>
        <w:t>Mentoring</w:t>
      </w:r>
      <w:bookmarkEnd w:id="9"/>
    </w:p>
    <w:p w14:paraId="159594AA" w14:textId="4A57A763" w:rsidR="2E998370" w:rsidRDefault="2E998370">
      <w:r>
        <w:t xml:space="preserve">A long-term professional relationship between a student and an experienced </w:t>
      </w:r>
      <w:r w:rsidR="002D15FF">
        <w:t xml:space="preserve">business/industry </w:t>
      </w:r>
      <w:r>
        <w:t>employee who guides, instructs, and challenges the student.</w:t>
      </w:r>
    </w:p>
    <w:p w14:paraId="5727EB47" w14:textId="03719049" w:rsidR="2E998370" w:rsidRDefault="2E998370" w:rsidP="0EE0F1A8">
      <w:pPr>
        <w:pStyle w:val="ListParagraph"/>
        <w:numPr>
          <w:ilvl w:val="0"/>
          <w:numId w:val="20"/>
        </w:numPr>
        <w:rPr>
          <w:szCs w:val="24"/>
        </w:rPr>
      </w:pPr>
      <w:r>
        <w:t>Typically lasts one year, with continued contact for an additional one to two years.</w:t>
      </w:r>
    </w:p>
    <w:p w14:paraId="0A8E6D8A" w14:textId="354B69B5" w:rsidR="2E998370" w:rsidRDefault="2E998370" w:rsidP="0EE0F1A8">
      <w:pPr>
        <w:pStyle w:val="ListParagraph"/>
        <w:numPr>
          <w:ilvl w:val="0"/>
          <w:numId w:val="20"/>
        </w:numPr>
        <w:rPr>
          <w:szCs w:val="24"/>
        </w:rPr>
      </w:pPr>
      <w:r>
        <w:t>Focuses on personal, interpersonal, and workplace skill development.</w:t>
      </w:r>
    </w:p>
    <w:p w14:paraId="0B9D845F" w14:textId="37E18F53" w:rsidR="2E998370" w:rsidRDefault="2E998370" w:rsidP="0EE0F1A8">
      <w:pPr>
        <w:pStyle w:val="ListParagraph"/>
        <w:numPr>
          <w:ilvl w:val="0"/>
          <w:numId w:val="20"/>
        </w:numPr>
        <w:rPr>
          <w:szCs w:val="24"/>
        </w:rPr>
      </w:pPr>
      <w:r>
        <w:t>Does not provide course credit.</w:t>
      </w:r>
    </w:p>
    <w:p w14:paraId="4639A9B9" w14:textId="77777777" w:rsidR="00B21484" w:rsidRDefault="00B21484"/>
    <w:p w14:paraId="5DC9E0B7" w14:textId="2B7C87C6" w:rsidR="00B21484" w:rsidRDefault="00B21484">
      <w:bookmarkStart w:id="10" w:name="_Toc207873433"/>
      <w:r w:rsidRPr="0EE0F1A8">
        <w:rPr>
          <w:rStyle w:val="Heading2Char"/>
        </w:rPr>
        <w:t>School-Based Enterprise</w:t>
      </w:r>
      <w:bookmarkEnd w:id="10"/>
    </w:p>
    <w:p w14:paraId="0E79F535" w14:textId="7B5EFB65" w:rsidR="786F2A4D" w:rsidRDefault="786F2A4D">
      <w:r>
        <w:t>A student-run simulated business created, managed, and operated within a school setting. Students plan, market, manage, and deliver products or services under teacher supervision.</w:t>
      </w:r>
    </w:p>
    <w:p w14:paraId="787C9155" w14:textId="2D0B52D5" w:rsidR="786F2A4D" w:rsidRDefault="786F2A4D" w:rsidP="0EE0F1A8">
      <w:pPr>
        <w:pStyle w:val="ListParagraph"/>
        <w:numPr>
          <w:ilvl w:val="0"/>
          <w:numId w:val="19"/>
        </w:numPr>
        <w:rPr>
          <w:szCs w:val="24"/>
        </w:rPr>
      </w:pPr>
      <w:r>
        <w:t>Provides experience in entrepreneurship and applied academics.</w:t>
      </w:r>
    </w:p>
    <w:p w14:paraId="4378F572" w14:textId="6628ACF7" w:rsidR="786F2A4D" w:rsidRDefault="786F2A4D" w:rsidP="0EE0F1A8">
      <w:pPr>
        <w:pStyle w:val="ListParagraph"/>
        <w:numPr>
          <w:ilvl w:val="0"/>
          <w:numId w:val="19"/>
        </w:numPr>
        <w:rPr>
          <w:szCs w:val="24"/>
        </w:rPr>
      </w:pPr>
      <w:r>
        <w:t>May occur on or off school grounds.</w:t>
      </w:r>
    </w:p>
    <w:p w14:paraId="229350F5" w14:textId="261C3893" w:rsidR="786F2A4D" w:rsidRDefault="786F2A4D" w:rsidP="0EE0F1A8">
      <w:pPr>
        <w:pStyle w:val="ListParagraph"/>
        <w:numPr>
          <w:ilvl w:val="0"/>
          <w:numId w:val="19"/>
        </w:numPr>
        <w:rPr>
          <w:szCs w:val="24"/>
        </w:rPr>
      </w:pPr>
      <w:r>
        <w:t>Examples: school coffee shop, catering service, printing business.</w:t>
      </w:r>
    </w:p>
    <w:p w14:paraId="2B102978" w14:textId="77777777" w:rsidR="00BA1723" w:rsidRDefault="00BA1723"/>
    <w:p w14:paraId="339905F0" w14:textId="77777777" w:rsidR="009913C9" w:rsidRDefault="009913C9">
      <w:pPr>
        <w:rPr>
          <w:rStyle w:val="Heading2Char"/>
        </w:rPr>
      </w:pPr>
      <w:bookmarkStart w:id="11" w:name="_Toc207873434"/>
    </w:p>
    <w:p w14:paraId="70C5824D" w14:textId="77777777" w:rsidR="009913C9" w:rsidRDefault="009913C9">
      <w:pPr>
        <w:rPr>
          <w:rStyle w:val="Heading2Char"/>
        </w:rPr>
      </w:pPr>
    </w:p>
    <w:p w14:paraId="46D10D17" w14:textId="10859C2F" w:rsidR="00BA1723" w:rsidRDefault="00BA1723">
      <w:r w:rsidRPr="0EE0F1A8">
        <w:rPr>
          <w:rStyle w:val="Heading2Char"/>
        </w:rPr>
        <w:t>Service Learning</w:t>
      </w:r>
      <w:bookmarkEnd w:id="11"/>
    </w:p>
    <w:p w14:paraId="30572042" w14:textId="168B3920" w:rsidR="26B0DC3E" w:rsidRDefault="26B0DC3E">
      <w:r>
        <w:t>A community-based learning experience where students contribute to solving local problems while developing academic, workplace, and citizenship skills.</w:t>
      </w:r>
    </w:p>
    <w:p w14:paraId="00757AF4" w14:textId="11E027CC" w:rsidR="26B0DC3E" w:rsidRDefault="26B0DC3E" w:rsidP="0EE0F1A8">
      <w:pPr>
        <w:pStyle w:val="ListParagraph"/>
        <w:numPr>
          <w:ilvl w:val="0"/>
          <w:numId w:val="18"/>
        </w:numPr>
        <w:rPr>
          <w:szCs w:val="24"/>
        </w:rPr>
      </w:pPr>
      <w:r>
        <w:t>Must follow the National and Community Service Trust Act (NACSTA) stages: Preparation, Action, Reflection, Celebration.</w:t>
      </w:r>
    </w:p>
    <w:p w14:paraId="56B6A751" w14:textId="6E7ED364" w:rsidR="26B0DC3E" w:rsidRDefault="26B0DC3E" w:rsidP="0EE0F1A8">
      <w:pPr>
        <w:pStyle w:val="ListParagraph"/>
        <w:numPr>
          <w:ilvl w:val="0"/>
          <w:numId w:val="18"/>
        </w:numPr>
        <w:rPr>
          <w:szCs w:val="24"/>
        </w:rPr>
      </w:pPr>
      <w:r>
        <w:t>Ongoing and structured (not one-time community service events).</w:t>
      </w:r>
    </w:p>
    <w:p w14:paraId="507D953D" w14:textId="6D4C36BB" w:rsidR="26B0DC3E" w:rsidRDefault="26B0DC3E" w:rsidP="0EE0F1A8">
      <w:pPr>
        <w:pStyle w:val="ListParagraph"/>
        <w:numPr>
          <w:ilvl w:val="0"/>
          <w:numId w:val="18"/>
        </w:numPr>
        <w:rPr>
          <w:szCs w:val="24"/>
        </w:rPr>
      </w:pPr>
      <w:r>
        <w:t>Typically non-credit, unless offered as a Service-Learning course.</w:t>
      </w:r>
    </w:p>
    <w:p w14:paraId="783C2C48" w14:textId="77777777" w:rsidR="00BA1723" w:rsidRDefault="00BA1723"/>
    <w:p w14:paraId="37D9EC1B" w14:textId="10BC0CF1" w:rsidR="00BA1723" w:rsidRDefault="00BA1723">
      <w:bookmarkStart w:id="12" w:name="_Toc207873435"/>
      <w:r w:rsidRPr="0EE0F1A8">
        <w:rPr>
          <w:rStyle w:val="Heading2Char"/>
        </w:rPr>
        <w:t>Structured Field Study</w:t>
      </w:r>
      <w:bookmarkEnd w:id="12"/>
    </w:p>
    <w:p w14:paraId="16BC39A5" w14:textId="6F24A9DA" w:rsidR="3BFB6378" w:rsidRDefault="3BFB6378">
      <w:r>
        <w:t>A short-term, school-sponsored workplace visit designed for exploration and observation.</w:t>
      </w:r>
    </w:p>
    <w:p w14:paraId="177E4D14" w14:textId="2A1F88E2" w:rsidR="3BFB6378" w:rsidRDefault="3BFB6378" w:rsidP="0EE0F1A8">
      <w:pPr>
        <w:pStyle w:val="ListParagraph"/>
        <w:numPr>
          <w:ilvl w:val="0"/>
          <w:numId w:val="17"/>
        </w:numPr>
        <w:rPr>
          <w:szCs w:val="24"/>
        </w:rPr>
      </w:pPr>
      <w:r>
        <w:t>Students observe job roles, ask questions, and learn about workplace expectations.</w:t>
      </w:r>
    </w:p>
    <w:p w14:paraId="54F3FA88" w14:textId="29FCE623" w:rsidR="3BFB6378" w:rsidRDefault="3BFB6378" w:rsidP="0EE0F1A8">
      <w:pPr>
        <w:pStyle w:val="ListParagraph"/>
        <w:numPr>
          <w:ilvl w:val="0"/>
          <w:numId w:val="17"/>
        </w:numPr>
        <w:rPr>
          <w:szCs w:val="24"/>
        </w:rPr>
      </w:pPr>
      <w:r>
        <w:t>Requires pre-visit preparation and post-visit debrief/reflection activities.</w:t>
      </w:r>
    </w:p>
    <w:p w14:paraId="67B82F26" w14:textId="77777777" w:rsidR="00BA1723" w:rsidRDefault="00BA1723"/>
    <w:p w14:paraId="79583481" w14:textId="6555F4F1" w:rsidR="00BA1723" w:rsidRDefault="00BA1723">
      <w:bookmarkStart w:id="13" w:name="_Toc207873436"/>
      <w:r w:rsidRPr="0EE0F1A8">
        <w:rPr>
          <w:rStyle w:val="Heading2Char"/>
        </w:rPr>
        <w:t>CTE Internship, Work-Based Credit</w:t>
      </w:r>
      <w:r w:rsidR="00316083" w:rsidRPr="0EE0F1A8">
        <w:rPr>
          <w:rStyle w:val="Heading2Char"/>
        </w:rPr>
        <w:t xml:space="preserve"> Bearing</w:t>
      </w:r>
      <w:r w:rsidRPr="0EE0F1A8">
        <w:rPr>
          <w:rStyle w:val="Heading2Char"/>
        </w:rPr>
        <w:t xml:space="preserve"> Course</w:t>
      </w:r>
      <w:bookmarkEnd w:id="13"/>
    </w:p>
    <w:p w14:paraId="4AD9BA33" w14:textId="337ECFF9" w:rsidR="00BA1723" w:rsidRDefault="7485C555">
      <w:r>
        <w:t>A credit-bearing internship course for Career and Technical Education (CTE) students enrolled in federal CIP-coded programs.</w:t>
      </w:r>
    </w:p>
    <w:p w14:paraId="31FF6AA4" w14:textId="2030DA2D" w:rsidR="00BA1723" w:rsidRDefault="7485C555" w:rsidP="0EE0F1A8">
      <w:pPr>
        <w:pStyle w:val="ListParagraph"/>
        <w:numPr>
          <w:ilvl w:val="0"/>
          <w:numId w:val="16"/>
        </w:numPr>
        <w:rPr>
          <w:szCs w:val="24"/>
        </w:rPr>
      </w:pPr>
      <w:r>
        <w:t>Taken as the 4th or 5th unit in a CTE program after prerequisites are met.</w:t>
      </w:r>
    </w:p>
    <w:p w14:paraId="29BFC61E" w14:textId="16F267AC" w:rsidR="00BA1723" w:rsidRDefault="7485C555" w:rsidP="0EE0F1A8">
      <w:pPr>
        <w:pStyle w:val="ListParagraph"/>
        <w:numPr>
          <w:ilvl w:val="0"/>
          <w:numId w:val="16"/>
        </w:numPr>
        <w:rPr>
          <w:szCs w:val="24"/>
        </w:rPr>
      </w:pPr>
      <w:r>
        <w:t>Requires a minimum of 120 hours of supervised practical experience (</w:t>
      </w:r>
      <w:proofErr w:type="gramStart"/>
      <w:r>
        <w:t>may be</w:t>
      </w:r>
      <w:proofErr w:type="gramEnd"/>
      <w:r>
        <w:t xml:space="preserve"> higher depending on pathway requirements).</w:t>
      </w:r>
    </w:p>
    <w:p w14:paraId="02E59372" w14:textId="0765A983" w:rsidR="00BA1723" w:rsidRDefault="7485C555" w:rsidP="0EE0F1A8">
      <w:pPr>
        <w:pStyle w:val="ListParagraph"/>
        <w:numPr>
          <w:ilvl w:val="0"/>
          <w:numId w:val="16"/>
        </w:numPr>
        <w:rPr>
          <w:szCs w:val="24"/>
        </w:rPr>
      </w:pPr>
      <w:r>
        <w:t>Supervised by a CTE content-specific certified teacher.</w:t>
      </w:r>
    </w:p>
    <w:p w14:paraId="27864404" w14:textId="56C50BE6" w:rsidR="00BA1723" w:rsidRDefault="7485C555" w:rsidP="0EE0F1A8">
      <w:pPr>
        <w:pStyle w:val="ListParagraph"/>
        <w:numPr>
          <w:ilvl w:val="0"/>
          <w:numId w:val="16"/>
        </w:numPr>
        <w:rPr>
          <w:szCs w:val="24"/>
        </w:rPr>
      </w:pPr>
      <w:r>
        <w:t>Award of one Carnegie unit of credit upon successful completion.</w:t>
      </w:r>
    </w:p>
    <w:p w14:paraId="5017B375" w14:textId="7A10EB22" w:rsidR="00BA1723" w:rsidRDefault="7485C555" w:rsidP="0EE0F1A8">
      <w:pPr>
        <w:pStyle w:val="ListParagraph"/>
        <w:numPr>
          <w:ilvl w:val="0"/>
          <w:numId w:val="16"/>
        </w:numPr>
        <w:rPr>
          <w:szCs w:val="24"/>
        </w:rPr>
      </w:pPr>
      <w:r>
        <w:t xml:space="preserve">Course codes are approved by the SCDE Office of Career Readiness (see pgs. </w:t>
      </w:r>
      <w:r w:rsidR="002D15FF">
        <w:t>6</w:t>
      </w:r>
      <w:r>
        <w:t>–</w:t>
      </w:r>
      <w:r w:rsidR="002D15FF">
        <w:t>7</w:t>
      </w:r>
      <w:r>
        <w:t>).</w:t>
      </w:r>
    </w:p>
    <w:p w14:paraId="67D0D6DC" w14:textId="50B5E4BD" w:rsidR="00BA1723" w:rsidRDefault="00BA1723" w:rsidP="00BA1723">
      <w:pPr>
        <w:pStyle w:val="Heading1"/>
      </w:pPr>
      <w:bookmarkStart w:id="14" w:name="_Toc207873437"/>
      <w:r>
        <w:t>CTE Internship, Work-Based Credit-Bearing Course Guidelines</w:t>
      </w:r>
      <w:bookmarkEnd w:id="14"/>
    </w:p>
    <w:p w14:paraId="45D7328C" w14:textId="09C4AE72" w:rsidR="00BA1723" w:rsidRDefault="00BA1723" w:rsidP="00BA1723">
      <w:r w:rsidRPr="00BA1723">
        <w:t xml:space="preserve">The CTE Internship, Work-Based Credit-Bearing course is a structured, stand-alone course that is taken in a CTE CIP-coded program under the guidance of the SCDE </w:t>
      </w:r>
      <w:r>
        <w:t>Office of Career Readiness</w:t>
      </w:r>
      <w:r w:rsidRPr="00BA1723">
        <w:t>. Questions regarding implementation of these courses should be directed to the</w:t>
      </w:r>
      <w:r>
        <w:t xml:space="preserve"> CTE p</w:t>
      </w:r>
      <w:r w:rsidRPr="00BA1723">
        <w:t xml:space="preserve">rogram </w:t>
      </w:r>
      <w:r>
        <w:t>a</w:t>
      </w:r>
      <w:r w:rsidRPr="00BA1723">
        <w:t xml:space="preserve">ssociate. The CTE WBL course codes are to be used for CTE concentrators or completers only </w:t>
      </w:r>
      <w:r w:rsidR="005853BF">
        <w:t xml:space="preserve">by </w:t>
      </w:r>
      <w:r w:rsidRPr="00BA1723">
        <w:t>following the guidelines listed below. The following guidelines must be followed to award course credit upon successful completion of the CTE WBL credit bearing course.</w:t>
      </w:r>
    </w:p>
    <w:p w14:paraId="1522A504" w14:textId="77777777" w:rsidR="005853BF" w:rsidRDefault="005853BF" w:rsidP="00BA1723"/>
    <w:p w14:paraId="1D035653" w14:textId="3745978E" w:rsidR="005853BF" w:rsidRDefault="005853BF" w:rsidP="005853BF">
      <w:pPr>
        <w:pStyle w:val="ListParagraph"/>
        <w:numPr>
          <w:ilvl w:val="0"/>
          <w:numId w:val="64"/>
        </w:numPr>
      </w:pPr>
      <w:r w:rsidRPr="005853BF">
        <w:t xml:space="preserve">Each student must be supervised by a content-specific, certified teacher. Example: Certified Health Science Technology Instructor supervises a health science student participating in </w:t>
      </w:r>
      <w:r>
        <w:t xml:space="preserve">the CTE WBL </w:t>
      </w:r>
      <w:r w:rsidRPr="005853BF">
        <w:t xml:space="preserve">credit-bearing course. </w:t>
      </w:r>
    </w:p>
    <w:p w14:paraId="1AF48DE3" w14:textId="77777777" w:rsidR="005853BF" w:rsidRDefault="005853BF" w:rsidP="005853BF">
      <w:pPr>
        <w:pStyle w:val="ListParagraph"/>
        <w:numPr>
          <w:ilvl w:val="0"/>
          <w:numId w:val="64"/>
        </w:numPr>
      </w:pPr>
      <w:r w:rsidRPr="005853BF">
        <w:t xml:space="preserve">The CTE Internship Work-Based Credit-Bearing Course should be in alignment with the students’ CTE CIP-coded program. </w:t>
      </w:r>
    </w:p>
    <w:p w14:paraId="1F21DACA" w14:textId="77777777" w:rsidR="005853BF" w:rsidRDefault="005853BF" w:rsidP="005853BF">
      <w:pPr>
        <w:pStyle w:val="ListParagraph"/>
        <w:numPr>
          <w:ilvl w:val="0"/>
          <w:numId w:val="64"/>
        </w:numPr>
      </w:pPr>
      <w:r w:rsidRPr="005853BF">
        <w:t xml:space="preserve">The CTE Internship Work-Based Credit Bearing Course must be aligned with the student’s Individual Graduation Plan (IGP). </w:t>
      </w:r>
    </w:p>
    <w:p w14:paraId="3C00AC83" w14:textId="77777777" w:rsidR="005853BF" w:rsidRDefault="005853BF" w:rsidP="005853BF">
      <w:pPr>
        <w:pStyle w:val="ListParagraph"/>
        <w:numPr>
          <w:ilvl w:val="0"/>
          <w:numId w:val="64"/>
        </w:numPr>
      </w:pPr>
      <w:r w:rsidRPr="005853BF">
        <w:lastRenderedPageBreak/>
        <w:t xml:space="preserve">Only one unit of the CTE Internship Work-Based Credit-Bearing Course may be awarded. </w:t>
      </w:r>
    </w:p>
    <w:p w14:paraId="322BC449" w14:textId="046F20B9" w:rsidR="005853BF" w:rsidRDefault="005853BF" w:rsidP="005853BF">
      <w:pPr>
        <w:pStyle w:val="ListParagraph"/>
        <w:numPr>
          <w:ilvl w:val="0"/>
          <w:numId w:val="64"/>
        </w:numPr>
      </w:pPr>
      <w:r w:rsidRPr="005853BF">
        <w:t>The CTE Internship Work-Based Credit-Bearing Course code can be used only once.</w:t>
      </w:r>
    </w:p>
    <w:p w14:paraId="26DCC8AB" w14:textId="55DDB3C4" w:rsidR="005853BF" w:rsidRDefault="005853BF" w:rsidP="00D52396">
      <w:pPr>
        <w:pStyle w:val="ListParagraph"/>
        <w:numPr>
          <w:ilvl w:val="0"/>
          <w:numId w:val="64"/>
        </w:numPr>
      </w:pPr>
      <w:r w:rsidRPr="005853BF">
        <w:t xml:space="preserve">The CTE Internship Work-Based Credit-Bearing Course should be counted as the </w:t>
      </w:r>
      <w:r w:rsidRPr="004215CB">
        <w:rPr>
          <w:i/>
          <w:iCs/>
        </w:rPr>
        <w:t>fourth or fifth unit</w:t>
      </w:r>
      <w:r w:rsidRPr="005853BF">
        <w:t xml:space="preserve"> of a CTE completer program and can be taken:</w:t>
      </w:r>
    </w:p>
    <w:p w14:paraId="66697142" w14:textId="77777777" w:rsidR="004215CB" w:rsidRDefault="004215CB" w:rsidP="004215CB">
      <w:pPr>
        <w:pStyle w:val="ListParagraph"/>
      </w:pPr>
    </w:p>
    <w:p w14:paraId="33B2144D" w14:textId="4772C1AC" w:rsidR="005853BF" w:rsidRPr="004215CB" w:rsidRDefault="005853BF" w:rsidP="005853BF">
      <w:pPr>
        <w:pStyle w:val="ListParagraph"/>
        <w:numPr>
          <w:ilvl w:val="0"/>
          <w:numId w:val="66"/>
        </w:numPr>
        <w:rPr>
          <w:b/>
          <w:bCs/>
          <w:i/>
          <w:iCs/>
        </w:rPr>
      </w:pPr>
      <w:r w:rsidRPr="005853BF">
        <w:t>while actively enrolled in the third or fourth unit of an approved sequence of Career and Technical Education Coursework in a completer program;</w:t>
      </w:r>
      <w:r w:rsidR="004215CB">
        <w:t xml:space="preserve"> </w:t>
      </w:r>
      <w:r w:rsidR="004215CB" w:rsidRPr="004215CB">
        <w:rPr>
          <w:b/>
          <w:bCs/>
          <w:i/>
          <w:iCs/>
        </w:rPr>
        <w:t>OR</w:t>
      </w:r>
    </w:p>
    <w:p w14:paraId="39C42A91" w14:textId="076F40C7" w:rsidR="004215CB" w:rsidRDefault="004215CB" w:rsidP="005853BF">
      <w:pPr>
        <w:pStyle w:val="ListParagraph"/>
        <w:numPr>
          <w:ilvl w:val="0"/>
          <w:numId w:val="66"/>
        </w:numPr>
      </w:pPr>
      <w:r w:rsidRPr="004215CB">
        <w:t>after completing the third or fourth unit of an approved sequence of Career and Technical Education coursework in a completer program.</w:t>
      </w:r>
    </w:p>
    <w:p w14:paraId="6FFB553D" w14:textId="39D214EC" w:rsidR="005853BF" w:rsidRDefault="005853BF" w:rsidP="004215CB"/>
    <w:p w14:paraId="1626C0A9" w14:textId="052A0832" w:rsidR="005853BF" w:rsidRDefault="005853BF" w:rsidP="005853BF">
      <w:pPr>
        <w:pStyle w:val="ListParagraph"/>
        <w:numPr>
          <w:ilvl w:val="0"/>
          <w:numId w:val="64"/>
        </w:numPr>
      </w:pPr>
      <w:hyperlink r:id="rId26" w:history="1">
        <w:r>
          <w:rPr>
            <w:rStyle w:val="Hyperlink"/>
          </w:rPr>
          <w:t>South Carolina Work-Based Learning Career Ready Work-Based Learning Training Agreement/Evaluation Plan</w:t>
        </w:r>
      </w:hyperlink>
      <w:r>
        <w:tab/>
      </w:r>
      <w:r w:rsidRPr="005853BF">
        <w:t>defines a combination of objectives/skills to be mastered</w:t>
      </w:r>
      <w:r w:rsidR="007F1FA8">
        <w:t>,</w:t>
      </w:r>
      <w:r w:rsidRPr="005853BF">
        <w:t xml:space="preserve"> specific </w:t>
      </w:r>
      <w:r w:rsidR="007F1FA8">
        <w:t>to</w:t>
      </w:r>
      <w:r>
        <w:t xml:space="preserve"> </w:t>
      </w:r>
      <w:r w:rsidRPr="005853BF">
        <w:t xml:space="preserve">the CTE Internship Work-Based Credit-Bearing course and industry-defined competencies within the career pathway with alignment to the Profile of the SC Graduate. The documentation </w:t>
      </w:r>
      <w:r>
        <w:t>must be completed and</w:t>
      </w:r>
      <w:r w:rsidRPr="005853BF">
        <w:t xml:space="preserve"> kept on file for at least two years after the student graduates from high school. </w:t>
      </w:r>
    </w:p>
    <w:p w14:paraId="3C61C4FA" w14:textId="77777777" w:rsidR="005853BF" w:rsidRDefault="005853BF" w:rsidP="005853BF">
      <w:pPr>
        <w:pStyle w:val="ListParagraph"/>
        <w:numPr>
          <w:ilvl w:val="0"/>
          <w:numId w:val="64"/>
        </w:numPr>
      </w:pPr>
      <w:r w:rsidRPr="005853BF">
        <w:t xml:space="preserve">Assignments, as outlined in the training agreement and evaluation plan, are required and aligned to the school’s grading policy. </w:t>
      </w:r>
    </w:p>
    <w:p w14:paraId="3A7A17D3" w14:textId="77777777" w:rsidR="005853BF" w:rsidRDefault="005853BF" w:rsidP="005853BF">
      <w:pPr>
        <w:pStyle w:val="ListParagraph"/>
        <w:numPr>
          <w:ilvl w:val="0"/>
          <w:numId w:val="64"/>
        </w:numPr>
      </w:pPr>
      <w:r w:rsidRPr="005853BF">
        <w:t xml:space="preserve">Regularly scheduled and unannounced work-site visits are to be conducted and documented by the content-specific, certified teacher. </w:t>
      </w:r>
      <w:r>
        <w:t xml:space="preserve">The sponsoring worksite supervisor is also required to complete the student’s evaluation providing the student an opportunity for growth. </w:t>
      </w:r>
    </w:p>
    <w:p w14:paraId="40BB751C" w14:textId="004364BC" w:rsidR="005853BF" w:rsidRDefault="005853BF" w:rsidP="005853BF">
      <w:pPr>
        <w:pStyle w:val="ListParagraph"/>
        <w:numPr>
          <w:ilvl w:val="0"/>
          <w:numId w:val="64"/>
        </w:numPr>
      </w:pPr>
      <w:r w:rsidRPr="005853BF">
        <w:t xml:space="preserve">The CTE Internship, Work-Based Credit-Bearing Course experience hours, which begin on or after July 1, may be counted toward the number of hours required </w:t>
      </w:r>
      <w:r w:rsidR="007F1FA8">
        <w:t>in</w:t>
      </w:r>
      <w:r w:rsidRPr="005853BF">
        <w:t xml:space="preserve"> the </w:t>
      </w:r>
      <w:r w:rsidR="007F1FA8">
        <w:t xml:space="preserve">upcoming </w:t>
      </w:r>
      <w:r w:rsidRPr="005853BF">
        <w:t xml:space="preserve">school year if the work experience is supervised by the content-specific, certified teacher and all other guidelines are followed. </w:t>
      </w:r>
    </w:p>
    <w:p w14:paraId="43C7A179" w14:textId="2B0F3D82" w:rsidR="005853BF" w:rsidRDefault="005853BF" w:rsidP="005853BF">
      <w:pPr>
        <w:pStyle w:val="ListParagraph"/>
        <w:numPr>
          <w:ilvl w:val="0"/>
          <w:numId w:val="64"/>
        </w:numPr>
      </w:pPr>
      <w:r w:rsidRPr="005853BF">
        <w:t>Each school district must provide Certificate of Insurance Coverage and evidence of student insurance liability with respect to participating in the work-based learning experience in accordance with district school board policy.</w:t>
      </w:r>
    </w:p>
    <w:p w14:paraId="6CE6ECE9" w14:textId="77777777" w:rsidR="00BD64F4" w:rsidRDefault="00BD64F4" w:rsidP="00BD64F4">
      <w:pPr>
        <w:pStyle w:val="Heading2"/>
      </w:pPr>
    </w:p>
    <w:p w14:paraId="0FED1C2E" w14:textId="3892DA99" w:rsidR="00BD64F4" w:rsidRPr="00BA1723" w:rsidRDefault="00BD64F4" w:rsidP="00BD64F4">
      <w:pPr>
        <w:pStyle w:val="Heading2"/>
      </w:pPr>
      <w:bookmarkStart w:id="15" w:name="_Toc207873438"/>
      <w:r>
        <w:t>CTE Internship, Work-Based Credit Bearing Course Codes</w:t>
      </w:r>
      <w:bookmarkEnd w:id="15"/>
    </w:p>
    <w:tbl>
      <w:tblPr>
        <w:tblStyle w:val="LightList-Accent3"/>
        <w:tblW w:w="0" w:type="auto"/>
        <w:tblLook w:val="0620" w:firstRow="1" w:lastRow="0" w:firstColumn="0" w:lastColumn="0" w:noHBand="1" w:noVBand="1"/>
      </w:tblPr>
      <w:tblGrid>
        <w:gridCol w:w="6740"/>
        <w:gridCol w:w="1980"/>
      </w:tblGrid>
      <w:tr w:rsidR="00B317F6" w14:paraId="33B7D291" w14:textId="77777777" w:rsidTr="005D7B91">
        <w:trPr>
          <w:cnfStyle w:val="100000000000" w:firstRow="1" w:lastRow="0" w:firstColumn="0" w:lastColumn="0" w:oddVBand="0" w:evenVBand="0" w:oddHBand="0" w:evenHBand="0" w:firstRowFirstColumn="0" w:firstRowLastColumn="0" w:lastRowFirstColumn="0" w:lastRowLastColumn="0"/>
        </w:trPr>
        <w:tc>
          <w:tcPr>
            <w:tcW w:w="6740" w:type="dxa"/>
          </w:tcPr>
          <w:p w14:paraId="39DE2ACC" w14:textId="08BD7F27" w:rsidR="00B317F6" w:rsidRDefault="00B317F6">
            <w:r>
              <w:t>Course Name</w:t>
            </w:r>
          </w:p>
        </w:tc>
        <w:tc>
          <w:tcPr>
            <w:tcW w:w="1980" w:type="dxa"/>
          </w:tcPr>
          <w:p w14:paraId="1B1C9CCB" w14:textId="16B77083" w:rsidR="00B317F6" w:rsidRDefault="00B317F6">
            <w:r>
              <w:t>Course Code</w:t>
            </w:r>
          </w:p>
        </w:tc>
      </w:tr>
      <w:tr w:rsidR="005D7B91" w14:paraId="5EBA6F95" w14:textId="77777777" w:rsidTr="005D7B91">
        <w:tc>
          <w:tcPr>
            <w:tcW w:w="6740" w:type="dxa"/>
          </w:tcPr>
          <w:p w14:paraId="15F70F0D" w14:textId="77777777" w:rsidR="00B317F6" w:rsidRPr="00EE36EF" w:rsidRDefault="00D206E3">
            <w:r w:rsidRPr="00EE36EF">
              <w:t xml:space="preserve">Advanced Manufacturing </w:t>
            </w:r>
          </w:p>
          <w:p w14:paraId="0C3C038C" w14:textId="77777777" w:rsidR="00D206E3" w:rsidRPr="00EE36EF" w:rsidRDefault="00D206E3">
            <w:r w:rsidRPr="00EE36EF">
              <w:t>Agriculture</w:t>
            </w:r>
          </w:p>
          <w:p w14:paraId="131CE0DC" w14:textId="1A8B4DB2" w:rsidR="00D206E3" w:rsidRPr="00EE36EF" w:rsidRDefault="00D206E3">
            <w:r w:rsidRPr="00EE36EF">
              <w:t>Arts,</w:t>
            </w:r>
            <w:r w:rsidR="00EE36EF">
              <w:t xml:space="preserve"> </w:t>
            </w:r>
            <w:r w:rsidRPr="00EE36EF">
              <w:t>Entertainment, and Design</w:t>
            </w:r>
          </w:p>
          <w:p w14:paraId="37434128" w14:textId="4927BD30" w:rsidR="00D206E3" w:rsidRPr="00EE36EF" w:rsidRDefault="00D206E3">
            <w:r w:rsidRPr="00EE36EF">
              <w:t>Construction</w:t>
            </w:r>
          </w:p>
          <w:p w14:paraId="4461AB1E" w14:textId="493D12F3" w:rsidR="00D206E3" w:rsidRPr="00EE36EF" w:rsidRDefault="00D206E3">
            <w:r w:rsidRPr="00EE36EF">
              <w:t>Digital Technology</w:t>
            </w:r>
          </w:p>
          <w:p w14:paraId="2E15CEB5" w14:textId="41FD56CA" w:rsidR="00D206E3" w:rsidRPr="00EE36EF" w:rsidRDefault="00D206E3"/>
        </w:tc>
        <w:tc>
          <w:tcPr>
            <w:tcW w:w="1980" w:type="dxa"/>
          </w:tcPr>
          <w:p w14:paraId="4509E602" w14:textId="77777777" w:rsidR="00D206E3" w:rsidRDefault="00D206E3">
            <w:r>
              <w:t>6490</w:t>
            </w:r>
          </w:p>
          <w:p w14:paraId="3799C26F" w14:textId="77777777" w:rsidR="00D206E3" w:rsidRDefault="00D206E3">
            <w:r>
              <w:t>5690</w:t>
            </w:r>
          </w:p>
          <w:p w14:paraId="346D5D16" w14:textId="6298EEAE" w:rsidR="00D206E3" w:rsidRDefault="00D206E3">
            <w:r>
              <w:t>5290</w:t>
            </w:r>
          </w:p>
          <w:p w14:paraId="5973DCDB" w14:textId="57254EDA" w:rsidR="00D206E3" w:rsidRDefault="00D206E3">
            <w:r>
              <w:t>6690</w:t>
            </w:r>
          </w:p>
          <w:p w14:paraId="15A7BAEA" w14:textId="694BC32C" w:rsidR="00D206E3" w:rsidRDefault="00D206E3" w:rsidP="00EE36EF">
            <w:r>
              <w:t>5390</w:t>
            </w:r>
          </w:p>
        </w:tc>
      </w:tr>
      <w:tr w:rsidR="005D7B91" w14:paraId="2C72BFF3" w14:textId="77777777" w:rsidTr="005D7B91">
        <w:tc>
          <w:tcPr>
            <w:tcW w:w="6740" w:type="dxa"/>
          </w:tcPr>
          <w:p w14:paraId="31579965" w14:textId="20B7DBD1" w:rsidR="00C718E6" w:rsidRPr="00EE36EF" w:rsidRDefault="00D206E3">
            <w:r w:rsidRPr="00EE36EF">
              <w:t>Education</w:t>
            </w:r>
          </w:p>
        </w:tc>
        <w:tc>
          <w:tcPr>
            <w:tcW w:w="1980" w:type="dxa"/>
          </w:tcPr>
          <w:p w14:paraId="08A4919C" w14:textId="64799CA9" w:rsidR="00C718E6" w:rsidRDefault="00D206E3">
            <w:r>
              <w:t>6390</w:t>
            </w:r>
          </w:p>
        </w:tc>
      </w:tr>
      <w:tr w:rsidR="005D7B91" w14:paraId="20DDAE1A" w14:textId="77777777" w:rsidTr="005D7B91">
        <w:tc>
          <w:tcPr>
            <w:tcW w:w="6740" w:type="dxa"/>
          </w:tcPr>
          <w:p w14:paraId="493AA28C" w14:textId="0D4DD5B8" w:rsidR="00B317F6" w:rsidRDefault="00D206E3">
            <w:r>
              <w:t>Family and Consumer Sciences</w:t>
            </w:r>
          </w:p>
        </w:tc>
        <w:tc>
          <w:tcPr>
            <w:tcW w:w="1980" w:type="dxa"/>
          </w:tcPr>
          <w:p w14:paraId="697AA375" w14:textId="50059DBB" w:rsidR="00B317F6" w:rsidRDefault="00D206E3">
            <w:r>
              <w:t>5890</w:t>
            </w:r>
          </w:p>
        </w:tc>
      </w:tr>
      <w:tr w:rsidR="005D7B91" w14:paraId="2F68C2A3" w14:textId="77777777" w:rsidTr="005D7B91">
        <w:tc>
          <w:tcPr>
            <w:tcW w:w="6740" w:type="dxa"/>
          </w:tcPr>
          <w:p w14:paraId="736CD2D1" w14:textId="470001C6" w:rsidR="00B317F6" w:rsidRDefault="00C718E6">
            <w:r>
              <w:t>Fashion and Interior</w:t>
            </w:r>
          </w:p>
        </w:tc>
        <w:tc>
          <w:tcPr>
            <w:tcW w:w="1980" w:type="dxa"/>
          </w:tcPr>
          <w:p w14:paraId="30E07EAF" w14:textId="2DCB7115" w:rsidR="00B317F6" w:rsidRDefault="00C718E6">
            <w:r>
              <w:t>5780</w:t>
            </w:r>
          </w:p>
        </w:tc>
      </w:tr>
      <w:tr w:rsidR="005D7B91" w14:paraId="6CD30D07" w14:textId="77777777" w:rsidTr="005D7B91">
        <w:tc>
          <w:tcPr>
            <w:tcW w:w="6740" w:type="dxa"/>
          </w:tcPr>
          <w:p w14:paraId="61F66591" w14:textId="77777777" w:rsidR="00B317F6" w:rsidRDefault="00C718E6">
            <w:r>
              <w:lastRenderedPageBreak/>
              <w:t>Financial Services</w:t>
            </w:r>
          </w:p>
          <w:p w14:paraId="7642646F" w14:textId="77777777" w:rsidR="00C718E6" w:rsidRDefault="00C718E6">
            <w:r>
              <w:t>Food Science</w:t>
            </w:r>
          </w:p>
          <w:p w14:paraId="60FFB07E" w14:textId="12B963B2" w:rsidR="00EE36EF" w:rsidRDefault="00EE36EF"/>
        </w:tc>
        <w:tc>
          <w:tcPr>
            <w:tcW w:w="1980" w:type="dxa"/>
          </w:tcPr>
          <w:p w14:paraId="5490EB3B" w14:textId="77777777" w:rsidR="002264D0" w:rsidRDefault="00C718E6">
            <w:r>
              <w:t>6190</w:t>
            </w:r>
          </w:p>
          <w:p w14:paraId="4C22C457" w14:textId="2CFA23EA" w:rsidR="00C718E6" w:rsidRDefault="00C718E6">
            <w:r>
              <w:t>6890</w:t>
            </w:r>
          </w:p>
        </w:tc>
      </w:tr>
      <w:tr w:rsidR="005D7B91" w14:paraId="41271497" w14:textId="77777777" w:rsidTr="005D7B91">
        <w:tc>
          <w:tcPr>
            <w:tcW w:w="6740" w:type="dxa"/>
          </w:tcPr>
          <w:p w14:paraId="5E882492" w14:textId="77777777" w:rsidR="00B317F6" w:rsidRDefault="00C718E6">
            <w:r>
              <w:t>Healthcare Science</w:t>
            </w:r>
          </w:p>
          <w:p w14:paraId="6A96ADED" w14:textId="2832E260" w:rsidR="00C718E6" w:rsidRDefault="00C718E6">
            <w:r>
              <w:t>Hospitality, Events, and Tourism</w:t>
            </w:r>
          </w:p>
          <w:p w14:paraId="68BF367C" w14:textId="77777777" w:rsidR="00C718E6" w:rsidRDefault="00C718E6">
            <w:r>
              <w:t>Human Services</w:t>
            </w:r>
          </w:p>
          <w:p w14:paraId="675C8B69" w14:textId="3DD49364" w:rsidR="00EE36EF" w:rsidRDefault="00EE36EF">
            <w:r>
              <w:t>Judicial Systems</w:t>
            </w:r>
          </w:p>
          <w:p w14:paraId="52BC979E" w14:textId="3333DAC5" w:rsidR="00C718E6" w:rsidRDefault="00C718E6">
            <w:r>
              <w:t>Management and Entrepreneurship</w:t>
            </w:r>
          </w:p>
          <w:p w14:paraId="511416C3" w14:textId="77777777" w:rsidR="00EE36EF" w:rsidRDefault="00EE36EF"/>
          <w:p w14:paraId="040F1051" w14:textId="77777777" w:rsidR="00C718E6" w:rsidRDefault="00C718E6">
            <w:r>
              <w:t>Marketing and Sales</w:t>
            </w:r>
          </w:p>
          <w:p w14:paraId="77A7B40F" w14:textId="79BBC2FA" w:rsidR="00EE36EF" w:rsidRDefault="00EE36EF">
            <w:r>
              <w:t>Military Science</w:t>
            </w:r>
          </w:p>
        </w:tc>
        <w:tc>
          <w:tcPr>
            <w:tcW w:w="1980" w:type="dxa"/>
          </w:tcPr>
          <w:p w14:paraId="36C03C53" w14:textId="77777777" w:rsidR="002264D0" w:rsidRDefault="00C718E6">
            <w:r>
              <w:t>5590</w:t>
            </w:r>
          </w:p>
          <w:p w14:paraId="2F48F0CD" w14:textId="1AA38B2B" w:rsidR="00C718E6" w:rsidRDefault="00C718E6">
            <w:r>
              <w:t>5190</w:t>
            </w:r>
          </w:p>
          <w:p w14:paraId="26563B93" w14:textId="77777777" w:rsidR="00C718E6" w:rsidRDefault="00C718E6">
            <w:r>
              <w:t>5790</w:t>
            </w:r>
          </w:p>
          <w:p w14:paraId="63736846" w14:textId="24C5A01D" w:rsidR="00EE36EF" w:rsidRDefault="00EE36EF">
            <w:r>
              <w:t>6580</w:t>
            </w:r>
          </w:p>
          <w:p w14:paraId="56989EDB" w14:textId="645D1ECC" w:rsidR="00C718E6" w:rsidRDefault="00C718E6">
            <w:r>
              <w:t>5490</w:t>
            </w:r>
          </w:p>
          <w:p w14:paraId="1D5E490F" w14:textId="77777777" w:rsidR="00EE36EF" w:rsidRDefault="00EE36EF"/>
          <w:p w14:paraId="0E411DA5" w14:textId="0ABA04FE" w:rsidR="00C718E6" w:rsidRDefault="00C718E6">
            <w:r>
              <w:t>5091</w:t>
            </w:r>
          </w:p>
          <w:p w14:paraId="77B3A0A7" w14:textId="79FBF773" w:rsidR="00EE36EF" w:rsidRDefault="00EE36EF">
            <w:r>
              <w:t>6589</w:t>
            </w:r>
          </w:p>
        </w:tc>
      </w:tr>
      <w:tr w:rsidR="005D7B91" w14:paraId="79A62E5E" w14:textId="77777777" w:rsidTr="005D7B91">
        <w:tc>
          <w:tcPr>
            <w:tcW w:w="6740" w:type="dxa"/>
          </w:tcPr>
          <w:p w14:paraId="18DFDB95" w14:textId="77777777" w:rsidR="00B317F6" w:rsidRDefault="00D206E3">
            <w:r>
              <w:t xml:space="preserve">Pre-Engineering/ Industrial Technology Education </w:t>
            </w:r>
          </w:p>
          <w:p w14:paraId="49BC2C38" w14:textId="77777777" w:rsidR="00C718E6" w:rsidRDefault="00C718E6">
            <w:r>
              <w:t>Public Health</w:t>
            </w:r>
          </w:p>
          <w:p w14:paraId="134DAA51" w14:textId="0A1D4E90" w:rsidR="00EE36EF" w:rsidRDefault="00EE36EF">
            <w:r>
              <w:t>Public Service and Safety</w:t>
            </w:r>
          </w:p>
        </w:tc>
        <w:tc>
          <w:tcPr>
            <w:tcW w:w="1980" w:type="dxa"/>
          </w:tcPr>
          <w:p w14:paraId="0A0268F7" w14:textId="77777777" w:rsidR="00B317F6" w:rsidRDefault="00D206E3">
            <w:r>
              <w:t>6090</w:t>
            </w:r>
          </w:p>
          <w:p w14:paraId="2AC0B1E2" w14:textId="77777777" w:rsidR="00C718E6" w:rsidRDefault="00C718E6">
            <w:r>
              <w:t>5588</w:t>
            </w:r>
          </w:p>
          <w:p w14:paraId="258BA784" w14:textId="56E5F407" w:rsidR="00EE36EF" w:rsidRDefault="00EE36EF">
            <w:r>
              <w:t>6590</w:t>
            </w:r>
          </w:p>
        </w:tc>
      </w:tr>
      <w:tr w:rsidR="005D7B91" w14:paraId="36B52151" w14:textId="77777777" w:rsidTr="005D7B91">
        <w:tc>
          <w:tcPr>
            <w:tcW w:w="6740" w:type="dxa"/>
          </w:tcPr>
          <w:p w14:paraId="62BA205C" w14:textId="77777777" w:rsidR="00B317F6" w:rsidRDefault="00C718E6">
            <w:r>
              <w:t>Sports Medicine</w:t>
            </w:r>
          </w:p>
          <w:p w14:paraId="774DCDEC" w14:textId="0DB991E3" w:rsidR="00EE36EF" w:rsidRDefault="00EE36EF">
            <w:r>
              <w:t>Supply Chain and Transportation</w:t>
            </w:r>
          </w:p>
        </w:tc>
        <w:tc>
          <w:tcPr>
            <w:tcW w:w="1980" w:type="dxa"/>
          </w:tcPr>
          <w:p w14:paraId="22C94D4B" w14:textId="77777777" w:rsidR="005D7B91" w:rsidRDefault="00C718E6" w:rsidP="005D7B91">
            <w:r>
              <w:t>5591</w:t>
            </w:r>
          </w:p>
          <w:p w14:paraId="7EE1C7A6" w14:textId="504A8474" w:rsidR="00EE36EF" w:rsidRDefault="00EE36EF" w:rsidP="005D7B91">
            <w:r>
              <w:t>6790</w:t>
            </w:r>
          </w:p>
        </w:tc>
      </w:tr>
    </w:tbl>
    <w:p w14:paraId="10B18183" w14:textId="77777777" w:rsidR="00BA1723" w:rsidRDefault="00BA1723"/>
    <w:p w14:paraId="28D0EA4E" w14:textId="6318D979" w:rsidR="00BA1723" w:rsidRDefault="0032749B" w:rsidP="0032749B">
      <w:pPr>
        <w:pStyle w:val="Heading2"/>
      </w:pPr>
      <w:bookmarkStart w:id="16" w:name="_Toc207873439"/>
      <w:r>
        <w:t>Office of Career Readiness, CTE Program Associate Contact Listing</w:t>
      </w:r>
      <w:bookmarkEnd w:id="16"/>
    </w:p>
    <w:p w14:paraId="1179C03C" w14:textId="549FB510" w:rsidR="0032749B" w:rsidRDefault="0032749B" w:rsidP="0032749B">
      <w:r>
        <w:t xml:space="preserve">All questions related to any CTE Internship, Work-Based Credit Bearing courses should be directed to the designated CTE program associate. Contact listing per program cluster can be found </w:t>
      </w:r>
      <w:hyperlink r:id="rId27">
        <w:r w:rsidRPr="0EE0F1A8">
          <w:rPr>
            <w:rStyle w:val="Hyperlink"/>
          </w:rPr>
          <w:t>here.</w:t>
        </w:r>
      </w:hyperlink>
    </w:p>
    <w:p w14:paraId="4FCA566C" w14:textId="26D9C0A1" w:rsidR="0032749B" w:rsidRDefault="0032749B" w:rsidP="0032749B">
      <w:pPr>
        <w:pStyle w:val="Heading1"/>
      </w:pPr>
      <w:bookmarkStart w:id="17" w:name="_Toc207873440"/>
      <w:r>
        <w:t>Career Ready Accountability System Qualifiers</w:t>
      </w:r>
      <w:bookmarkEnd w:id="17"/>
    </w:p>
    <w:p w14:paraId="76C98C4A" w14:textId="49804B60" w:rsidR="0032749B" w:rsidRDefault="0032749B" w:rsidP="0032749B">
      <w:r w:rsidRPr="0032749B">
        <w:t>The College and Career Ready metric reports results based on 4-year graduation cohort base files for the school (or the district or the state, as appropriate for comparison metrics or for district or state report cards) as described in the INDICATOR: Graduation Rate section of the</w:t>
      </w:r>
      <w:r w:rsidR="007F1FA8">
        <w:t xml:space="preserve"> </w:t>
      </w:r>
      <w:hyperlink r:id="rId28" w:history="1">
        <w:r w:rsidR="007F1FA8">
          <w:rPr>
            <w:rStyle w:val="Hyperlink"/>
          </w:rPr>
          <w:t>2025-26 Accountability Manual for School and District Report Cards</w:t>
        </w:r>
      </w:hyperlink>
      <w:r w:rsidRPr="0032749B">
        <w:t>.</w:t>
      </w:r>
    </w:p>
    <w:p w14:paraId="60431618" w14:textId="77777777" w:rsidR="000B29C3" w:rsidRDefault="000B29C3" w:rsidP="0032749B"/>
    <w:p w14:paraId="241CB667" w14:textId="77777777" w:rsidR="0030392A" w:rsidRDefault="0030392A" w:rsidP="0032749B">
      <w:r w:rsidRPr="0030392A">
        <w:t xml:space="preserve">A student is deemed “career-ready” if the student met </w:t>
      </w:r>
      <w:r w:rsidRPr="0030392A">
        <w:rPr>
          <w:b/>
          <w:bCs/>
        </w:rPr>
        <w:t>one or more</w:t>
      </w:r>
      <w:r w:rsidRPr="0030392A">
        <w:t xml:space="preserve"> of the following criteria: </w:t>
      </w:r>
    </w:p>
    <w:p w14:paraId="201646D5" w14:textId="347C3E31" w:rsidR="0030392A" w:rsidRDefault="0030392A" w:rsidP="0030392A">
      <w:pPr>
        <w:pStyle w:val="ListParagraph"/>
        <w:numPr>
          <w:ilvl w:val="0"/>
          <w:numId w:val="70"/>
        </w:numPr>
      </w:pPr>
      <w:r w:rsidRPr="0030392A">
        <w:t xml:space="preserve"> Is a CTE completer and earns a national industry credential or a state industry credential as determined by the EOC following the advice and guidance of technical advisory committees composed of educators and members of the business community (see guidelines and additional information posted at</w:t>
      </w:r>
      <w:r>
        <w:t xml:space="preserve"> </w:t>
      </w:r>
      <w:hyperlink r:id="rId29" w:history="1">
        <w:r>
          <w:rPr>
            <w:rStyle w:val="Hyperlink"/>
          </w:rPr>
          <w:t>SC Dept. of Education CTE Programs</w:t>
        </w:r>
      </w:hyperlink>
      <w:r w:rsidR="007F1FA8">
        <w:t>)</w:t>
      </w:r>
      <w:r>
        <w:t>.</w:t>
      </w:r>
    </w:p>
    <w:p w14:paraId="5D83C1B6" w14:textId="7348BDC2" w:rsidR="0030392A" w:rsidRDefault="0030392A" w:rsidP="0030392A">
      <w:r w:rsidRPr="0030392A">
        <w:t xml:space="preserve"> </w:t>
      </w:r>
    </w:p>
    <w:p w14:paraId="1DF0E604" w14:textId="3E703481" w:rsidR="00FF4D81" w:rsidRDefault="0030392A" w:rsidP="0030392A">
      <w:pPr>
        <w:pStyle w:val="ListParagraph"/>
        <w:numPr>
          <w:ilvl w:val="0"/>
          <w:numId w:val="70"/>
        </w:numPr>
      </w:pPr>
      <w:r w:rsidRPr="0030392A">
        <w:t xml:space="preserve"> Earns a Level 3 Credential or above on the WIN SC Career Ready Test (SCRT). </w:t>
      </w:r>
    </w:p>
    <w:p w14:paraId="3DB4F681" w14:textId="77777777" w:rsidR="00FF4D81" w:rsidRDefault="00FF4D81" w:rsidP="00FF4D81">
      <w:pPr>
        <w:pStyle w:val="ListParagraph"/>
      </w:pPr>
    </w:p>
    <w:p w14:paraId="6523D2FF" w14:textId="77777777" w:rsidR="00FF4D81" w:rsidRDefault="0030392A" w:rsidP="00FF4D81">
      <w:pPr>
        <w:pStyle w:val="ListParagraph"/>
        <w:numPr>
          <w:ilvl w:val="0"/>
          <w:numId w:val="70"/>
        </w:numPr>
      </w:pPr>
      <w:r w:rsidRPr="0030392A">
        <w:t xml:space="preserve"> Earns a scale score of 31 or higher on the ASVAB. </w:t>
      </w:r>
    </w:p>
    <w:p w14:paraId="1EE755F0" w14:textId="77777777" w:rsidR="00FF4D81" w:rsidRDefault="00FF4D81" w:rsidP="00FF4D81">
      <w:pPr>
        <w:pStyle w:val="ListParagraph"/>
        <w:ind w:left="1080"/>
      </w:pPr>
    </w:p>
    <w:p w14:paraId="2DF144BE" w14:textId="0A3AE476" w:rsidR="00FF4D81" w:rsidRDefault="0030392A" w:rsidP="00FF4D81">
      <w:pPr>
        <w:pStyle w:val="ListParagraph"/>
        <w:ind w:left="1080"/>
      </w:pPr>
      <w:r w:rsidRPr="0030392A">
        <w:t xml:space="preserve">Note: A student can be deemed career-ready with proper documentation of a qualifying ASVAB score obtained at any time in the past. Although reprinted </w:t>
      </w:r>
      <w:r w:rsidRPr="0030392A">
        <w:lastRenderedPageBreak/>
        <w:t>ASVAB score reports may only be requested up to two years from the date of testing (see</w:t>
      </w:r>
      <w:r w:rsidR="007035E1">
        <w:t xml:space="preserve"> </w:t>
      </w:r>
      <w:hyperlink r:id="rId30" w:history="1">
        <w:r w:rsidR="007035E1" w:rsidRPr="00B71D39">
          <w:rPr>
            <w:rStyle w:val="Hyperlink"/>
          </w:rPr>
          <w:t>https://www.asvabprogram.com/faq</w:t>
        </w:r>
      </w:hyperlink>
      <w:r w:rsidR="007035E1">
        <w:t>)</w:t>
      </w:r>
      <w:r w:rsidRPr="0030392A">
        <w:t>, scores do not expire for the purposes of demonstrating career readiness</w:t>
      </w:r>
      <w:r w:rsidR="008C6700" w:rsidRPr="0030392A">
        <w:t xml:space="preserve">. </w:t>
      </w:r>
    </w:p>
    <w:p w14:paraId="04C08ED9" w14:textId="77777777" w:rsidR="00FF4D81" w:rsidRDefault="00FF4D81" w:rsidP="00FF4D81">
      <w:pPr>
        <w:pStyle w:val="ListParagraph"/>
        <w:ind w:left="1080"/>
      </w:pPr>
    </w:p>
    <w:p w14:paraId="21FDA819" w14:textId="77777777" w:rsidR="00FF4D81" w:rsidRDefault="0030392A" w:rsidP="00FF4D81">
      <w:pPr>
        <w:pStyle w:val="ListParagraph"/>
        <w:numPr>
          <w:ilvl w:val="0"/>
          <w:numId w:val="70"/>
        </w:numPr>
      </w:pPr>
      <w:r w:rsidRPr="0030392A">
        <w:t xml:space="preserve"> Successfully completes a state-approved work-based learning exit evaluation from an employer. </w:t>
      </w:r>
    </w:p>
    <w:p w14:paraId="3306DA45" w14:textId="77777777" w:rsidR="00FF4D81" w:rsidRDefault="00FF4D81" w:rsidP="00FF4D81">
      <w:pPr>
        <w:pStyle w:val="ListParagraph"/>
        <w:ind w:left="1080"/>
      </w:pPr>
    </w:p>
    <w:p w14:paraId="14CA3DD6" w14:textId="12DD0378" w:rsidR="00FF4D81" w:rsidRDefault="0030392A" w:rsidP="00FF4D81">
      <w:pPr>
        <w:pStyle w:val="ListParagraph"/>
        <w:ind w:left="1080"/>
      </w:pPr>
      <w:r w:rsidRPr="0030392A">
        <w:t>The work-based learning program must</w:t>
      </w:r>
      <w:r w:rsidR="00FF4D81">
        <w:t xml:space="preserve"> include the following</w:t>
      </w:r>
      <w:r w:rsidR="007035E1">
        <w:t xml:space="preserve"> indicators</w:t>
      </w:r>
      <w:r w:rsidRPr="0030392A">
        <w:t xml:space="preserve">: </w:t>
      </w:r>
    </w:p>
    <w:p w14:paraId="46525608" w14:textId="77777777" w:rsidR="00FF4D81" w:rsidRDefault="00FF4D81" w:rsidP="00FF4D81">
      <w:pPr>
        <w:pStyle w:val="ListParagraph"/>
        <w:ind w:left="1080"/>
      </w:pPr>
    </w:p>
    <w:p w14:paraId="2D9CE52A" w14:textId="6DAF2AE7" w:rsidR="00FF4D81" w:rsidRDefault="00FF4D81" w:rsidP="00FF4D81">
      <w:pPr>
        <w:pStyle w:val="ListParagraph"/>
        <w:numPr>
          <w:ilvl w:val="0"/>
          <w:numId w:val="71"/>
        </w:numPr>
      </w:pPr>
      <w:r>
        <w:t xml:space="preserve">A </w:t>
      </w:r>
      <w:r w:rsidR="0030392A" w:rsidRPr="0030392A">
        <w:t xml:space="preserve"> </w:t>
      </w:r>
      <w:hyperlink r:id="rId31" w:history="1">
        <w:r>
          <w:rPr>
            <w:rStyle w:val="Hyperlink"/>
          </w:rPr>
          <w:t>Training Agreement</w:t>
        </w:r>
      </w:hyperlink>
      <w:r>
        <w:t xml:space="preserve"> </w:t>
      </w:r>
      <w:r w:rsidR="0030392A" w:rsidRPr="0030392A">
        <w:t xml:space="preserve">which defines a combination of objectives and a minimum of 40 practical experience hours or the highest number of hours required by industry defined competencies in a career pathway; </w:t>
      </w:r>
    </w:p>
    <w:p w14:paraId="48EC0CF1" w14:textId="4865B90C" w:rsidR="00FF4D81" w:rsidRDefault="0030392A" w:rsidP="00FF4D81">
      <w:pPr>
        <w:pStyle w:val="ListParagraph"/>
        <w:numPr>
          <w:ilvl w:val="0"/>
          <w:numId w:val="71"/>
        </w:numPr>
      </w:pPr>
      <w:r w:rsidRPr="0030392A">
        <w:t xml:space="preserve">Include a WBL placement aligned to the student’s IGP career </w:t>
      </w:r>
      <w:proofErr w:type="gramStart"/>
      <w:r w:rsidRPr="0030392A">
        <w:t>goal;</w:t>
      </w:r>
      <w:proofErr w:type="gramEnd"/>
      <w:r w:rsidRPr="0030392A">
        <w:t xml:space="preserve"> </w:t>
      </w:r>
    </w:p>
    <w:p w14:paraId="3D89D4ED" w14:textId="5C85379C" w:rsidR="00FF4D81" w:rsidRDefault="0030392A" w:rsidP="00FF4D81">
      <w:pPr>
        <w:pStyle w:val="ListParagraph"/>
        <w:numPr>
          <w:ilvl w:val="0"/>
          <w:numId w:val="71"/>
        </w:numPr>
      </w:pPr>
      <w:r w:rsidRPr="0030392A">
        <w:t>Include an</w:t>
      </w:r>
      <w:r w:rsidR="00FF4D81">
        <w:t xml:space="preserve"> </w:t>
      </w:r>
      <w:hyperlink r:id="rId32" w:history="1">
        <w:r w:rsidR="00FF4D81">
          <w:rPr>
            <w:rStyle w:val="Hyperlink"/>
          </w:rPr>
          <w:t>Industry Evaluation Plan</w:t>
        </w:r>
      </w:hyperlink>
      <w:r w:rsidRPr="0030392A">
        <w:t xml:space="preserve">  that is created from the training agreement, which includes the world-class skills from the Profile of the South Carolina Graduate; and </w:t>
      </w:r>
    </w:p>
    <w:p w14:paraId="62BB9377" w14:textId="630C86BD" w:rsidR="00FF4D81" w:rsidRDefault="0030392A" w:rsidP="00FF4D81">
      <w:pPr>
        <w:pStyle w:val="ListParagraph"/>
        <w:numPr>
          <w:ilvl w:val="0"/>
          <w:numId w:val="71"/>
        </w:numPr>
      </w:pPr>
      <w:r w:rsidRPr="0030392A">
        <w:t xml:space="preserve">The student must have earned a minimum of one unit in the pathway related to the </w:t>
      </w:r>
      <w:r w:rsidR="00FF4D81" w:rsidRPr="0030392A">
        <w:t>work-based</w:t>
      </w:r>
      <w:r w:rsidRPr="0030392A">
        <w:t xml:space="preserve"> placement or completed a personal pathway of study. </w:t>
      </w:r>
    </w:p>
    <w:p w14:paraId="1468A647" w14:textId="5F28E97F" w:rsidR="00FF4D81" w:rsidRDefault="00FF4D81" w:rsidP="00FF4D81">
      <w:pPr>
        <w:ind w:left="720"/>
      </w:pPr>
      <w:r>
        <w:t xml:space="preserve">           </w:t>
      </w:r>
    </w:p>
    <w:p w14:paraId="4FC87588" w14:textId="71DEAC09" w:rsidR="00FF4D81" w:rsidRDefault="00FF4D81" w:rsidP="0EE0F1A8">
      <w:r>
        <w:t xml:space="preserve">NOTE: Career Ready Work-Based Learning </w:t>
      </w:r>
      <w:r w:rsidR="007035E1">
        <w:t>Qualifiers</w:t>
      </w:r>
      <w:r>
        <w:t xml:space="preserve"> include</w:t>
      </w:r>
      <w:r w:rsidR="59E6C7C0">
        <w:t xml:space="preserve">: </w:t>
      </w:r>
    </w:p>
    <w:p w14:paraId="0FB99851" w14:textId="07E0B746" w:rsidR="00FF4D81" w:rsidRDefault="00FF4D81" w:rsidP="0EE0F1A8">
      <w:pPr>
        <w:pStyle w:val="ListParagraph"/>
        <w:numPr>
          <w:ilvl w:val="0"/>
          <w:numId w:val="15"/>
        </w:numPr>
        <w:rPr>
          <w:szCs w:val="24"/>
        </w:rPr>
      </w:pPr>
      <w:r>
        <w:t>Internship</w:t>
      </w:r>
    </w:p>
    <w:p w14:paraId="6F38F352" w14:textId="4DCC5CC7" w:rsidR="00FF4D81" w:rsidRDefault="00FF4D81" w:rsidP="0EE0F1A8">
      <w:pPr>
        <w:pStyle w:val="ListParagraph"/>
        <w:numPr>
          <w:ilvl w:val="0"/>
          <w:numId w:val="15"/>
        </w:numPr>
        <w:rPr>
          <w:szCs w:val="24"/>
        </w:rPr>
      </w:pPr>
      <w:r>
        <w:t>Co-Op</w:t>
      </w:r>
    </w:p>
    <w:p w14:paraId="29BC4BC2" w14:textId="15472AA4" w:rsidR="00FF4D81" w:rsidRDefault="00FF4D81" w:rsidP="0EE0F1A8">
      <w:pPr>
        <w:pStyle w:val="ListParagraph"/>
        <w:numPr>
          <w:ilvl w:val="0"/>
          <w:numId w:val="15"/>
        </w:numPr>
        <w:rPr>
          <w:szCs w:val="24"/>
        </w:rPr>
      </w:pPr>
      <w:r>
        <w:t>Registered Apprenticeship</w:t>
      </w:r>
    </w:p>
    <w:p w14:paraId="75C95A0A" w14:textId="6D42B358" w:rsidR="00FF4D81" w:rsidRDefault="00FF4D81" w:rsidP="0EE0F1A8">
      <w:pPr>
        <w:pStyle w:val="ListParagraph"/>
        <w:numPr>
          <w:ilvl w:val="0"/>
          <w:numId w:val="15"/>
        </w:numPr>
        <w:rPr>
          <w:szCs w:val="24"/>
        </w:rPr>
      </w:pPr>
      <w:r>
        <w:t>Youth Apprenticeship</w:t>
      </w:r>
    </w:p>
    <w:p w14:paraId="334407F5" w14:textId="77777777" w:rsidR="00FF4D81" w:rsidRDefault="00FF4D81" w:rsidP="00FF4D81">
      <w:pPr>
        <w:pStyle w:val="ListParagraph"/>
        <w:ind w:left="1080"/>
      </w:pPr>
    </w:p>
    <w:p w14:paraId="42D0317F" w14:textId="77777777" w:rsidR="00FF4D81" w:rsidRDefault="0030392A" w:rsidP="00FF4D81">
      <w:pPr>
        <w:pStyle w:val="ListParagraph"/>
        <w:numPr>
          <w:ilvl w:val="0"/>
          <w:numId w:val="70"/>
        </w:numPr>
      </w:pPr>
      <w:r w:rsidRPr="0030392A">
        <w:t>Is identified as a student with a disability who successfully completes the South Carolina High School Employability Credential (</w:t>
      </w:r>
      <w:hyperlink r:id="rId33" w:history="1">
        <w:r w:rsidR="00FF4D81" w:rsidRPr="00F673C9">
          <w:rPr>
            <w:rStyle w:val="Hyperlink"/>
          </w:rPr>
          <w:t>https://ed.sc.gov/districts-schools/special-educationservices/programs-and-initiatives-p-i/sc-employability-credential/</w:t>
        </w:r>
      </w:hyperlink>
      <w:r w:rsidRPr="0030392A">
        <w:t xml:space="preserve"> according </w:t>
      </w:r>
      <w:r w:rsidR="00FF4D81">
        <w:t xml:space="preserve">to their </w:t>
      </w:r>
      <w:r w:rsidRPr="0030392A">
        <w:t xml:space="preserve">Individualized Education Plan (IEP). </w:t>
      </w:r>
    </w:p>
    <w:p w14:paraId="1FA7077D" w14:textId="77777777" w:rsidR="00434A37" w:rsidRDefault="00434A37" w:rsidP="00434A37"/>
    <w:p w14:paraId="07B8378A" w14:textId="77777777" w:rsidR="00434A37" w:rsidRDefault="00434A37" w:rsidP="00434A37"/>
    <w:p w14:paraId="23FA3914" w14:textId="5C7D0CEE" w:rsidR="0030392A" w:rsidRPr="00434A37" w:rsidRDefault="00434A37" w:rsidP="0EE0F1A8">
      <w:r w:rsidRPr="0EE0F1A8">
        <w:t xml:space="preserve">Note: </w:t>
      </w:r>
      <w:r w:rsidR="70276E99" w:rsidRPr="0EE0F1A8">
        <w:t>Although a student in the graduation cohort contributes equally toward the school’s rating for this indicator whether they meet one or multiple criteria, it remains essential to maintain accurate records for all students on each criterion. Each will be reported separately on the school report card under College and Career Readiness (CCR) Details.</w:t>
      </w:r>
    </w:p>
    <w:p w14:paraId="6BC03844" w14:textId="77777777" w:rsidR="000B29C3" w:rsidRDefault="000B29C3" w:rsidP="0032749B"/>
    <w:p w14:paraId="4D28DFDF" w14:textId="55BDE0E6" w:rsidR="000B29C3" w:rsidRDefault="000B29C3" w:rsidP="000B29C3">
      <w:pPr>
        <w:pStyle w:val="Heading2"/>
      </w:pPr>
      <w:bookmarkStart w:id="18" w:name="_Toc207873441"/>
      <w:r>
        <w:t>Required Documentation of Evidence for WBL Career Ready Qualifier</w:t>
      </w:r>
      <w:bookmarkEnd w:id="18"/>
    </w:p>
    <w:p w14:paraId="35D67B42" w14:textId="1842F81D" w:rsidR="00FE18B3" w:rsidRDefault="000B29C3" w:rsidP="000B29C3">
      <w:r w:rsidRPr="000B29C3">
        <w:t xml:space="preserve">The </w:t>
      </w:r>
      <w:r>
        <w:t xml:space="preserve">district, </w:t>
      </w:r>
      <w:r w:rsidRPr="000B29C3">
        <w:t xml:space="preserve">school </w:t>
      </w:r>
      <w:r>
        <w:t xml:space="preserve">and/ </w:t>
      </w:r>
      <w:r w:rsidRPr="000B29C3">
        <w:t xml:space="preserve">or career center must maintain all documentation to verify the </w:t>
      </w:r>
      <w:r>
        <w:t>reported WBL career ready qualifier.</w:t>
      </w:r>
      <w:r w:rsidRPr="000B29C3">
        <w:t xml:space="preserve"> The </w:t>
      </w:r>
      <w:r>
        <w:t xml:space="preserve">district, </w:t>
      </w:r>
      <w:r w:rsidRPr="000B29C3">
        <w:t xml:space="preserve">school </w:t>
      </w:r>
      <w:r>
        <w:t>and/</w:t>
      </w:r>
      <w:r w:rsidRPr="000B29C3">
        <w:t>or career center should maintain documentation for at least two years after the student graduates from high school</w:t>
      </w:r>
      <w:r w:rsidR="00FE18B3">
        <w:t xml:space="preserve"> </w:t>
      </w:r>
      <w:r w:rsidR="007035E1">
        <w:t>for</w:t>
      </w:r>
      <w:r w:rsidR="00FE18B3">
        <w:t xml:space="preserve"> auditing purposes. </w:t>
      </w:r>
    </w:p>
    <w:p w14:paraId="2A4AB1B7" w14:textId="14E52559" w:rsidR="000B29C3" w:rsidRDefault="000B29C3" w:rsidP="000B29C3">
      <w:r w:rsidRPr="000B29C3">
        <w:lastRenderedPageBreak/>
        <w:t xml:space="preserve">WBL </w:t>
      </w:r>
      <w:r>
        <w:t>c</w:t>
      </w:r>
      <w:r w:rsidRPr="000B29C3">
        <w:t xml:space="preserve">areer </w:t>
      </w:r>
      <w:r>
        <w:t>r</w:t>
      </w:r>
      <w:r w:rsidRPr="000B29C3">
        <w:t xml:space="preserve">eady qualifier documentation of evidence includes the </w:t>
      </w:r>
      <w:r>
        <w:t xml:space="preserve">following: </w:t>
      </w:r>
    </w:p>
    <w:p w14:paraId="5BCC7E52" w14:textId="77777777" w:rsidR="000B29C3" w:rsidRDefault="000B29C3" w:rsidP="000B29C3"/>
    <w:p w14:paraId="46FD7E73" w14:textId="6D56763E" w:rsidR="000B29C3" w:rsidRDefault="00FE18B3" w:rsidP="000B29C3">
      <w:pPr>
        <w:pStyle w:val="ListParagraph"/>
        <w:numPr>
          <w:ilvl w:val="0"/>
          <w:numId w:val="67"/>
        </w:numPr>
      </w:pPr>
      <w:r>
        <w:t>S</w:t>
      </w:r>
      <w:r w:rsidR="000B29C3" w:rsidRPr="000B29C3">
        <w:t>tudent’s Individual Graduation Plan (IGP) at the time of the WBL placement</w:t>
      </w:r>
      <w:r w:rsidR="008C6700">
        <w:t xml:space="preserve">. </w:t>
      </w:r>
    </w:p>
    <w:p w14:paraId="23A46BE6" w14:textId="4E54A22D" w:rsidR="000B29C3" w:rsidRDefault="00FE18B3" w:rsidP="000B29C3">
      <w:pPr>
        <w:pStyle w:val="ListParagraph"/>
        <w:numPr>
          <w:ilvl w:val="0"/>
          <w:numId w:val="67"/>
        </w:numPr>
      </w:pPr>
      <w:r>
        <w:t>S</w:t>
      </w:r>
      <w:r w:rsidR="000B29C3">
        <w:t xml:space="preserve">tudent’s </w:t>
      </w:r>
      <w:r w:rsidR="000B29C3" w:rsidRPr="000B29C3">
        <w:t>completed</w:t>
      </w:r>
      <w:r w:rsidR="000B29C3">
        <w:t xml:space="preserve"> </w:t>
      </w:r>
      <w:r w:rsidR="000B29C3" w:rsidRPr="000B29C3">
        <w:t xml:space="preserve"> </w:t>
      </w:r>
      <w:hyperlink r:id="rId34" w:history="1">
        <w:r w:rsidR="000B29C3">
          <w:rPr>
            <w:rStyle w:val="Hyperlink"/>
          </w:rPr>
          <w:t>SC Work-Based Learning Career Ready Training Agreement/ Evaluation Plan</w:t>
        </w:r>
      </w:hyperlink>
      <w:r w:rsidR="000B29C3">
        <w:t xml:space="preserve"> </w:t>
      </w:r>
      <w:r w:rsidR="000B29C3" w:rsidRPr="000B29C3">
        <w:t>providing proof of successful completion of the WBL placement in its entirety</w:t>
      </w:r>
      <w:r>
        <w:t xml:space="preserve">, </w:t>
      </w:r>
      <w:r w:rsidR="000B29C3">
        <w:t>qualifying evaluation score</w:t>
      </w:r>
      <w:r w:rsidR="00415C79">
        <w:t xml:space="preserve"> and feedback comments</w:t>
      </w:r>
      <w:r w:rsidR="000B29C3">
        <w:t xml:space="preserve"> from the worksite supervisor</w:t>
      </w:r>
      <w:r>
        <w:t>, and alignment to their career goal at the time of placement</w:t>
      </w:r>
      <w:r w:rsidR="000B29C3">
        <w:t xml:space="preserve">. </w:t>
      </w:r>
    </w:p>
    <w:p w14:paraId="3BD0BA12" w14:textId="3528B0CB" w:rsidR="000B29C3" w:rsidRDefault="000B29C3" w:rsidP="000B29C3">
      <w:pPr>
        <w:pStyle w:val="ListParagraph"/>
        <w:numPr>
          <w:ilvl w:val="0"/>
          <w:numId w:val="67"/>
        </w:numPr>
      </w:pPr>
      <w:r>
        <w:t>Student’s transcript</w:t>
      </w:r>
      <w:r w:rsidR="00FE18B3">
        <w:t xml:space="preserve">- transcript serves as evidence the student obtained at least </w:t>
      </w:r>
      <w:r w:rsidR="008C6700">
        <w:t>one</w:t>
      </w:r>
      <w:r w:rsidR="00FE18B3">
        <w:t xml:space="preserve"> unit of credit in a course that directly related to the WBL career ready placement prior to the placement. </w:t>
      </w:r>
    </w:p>
    <w:p w14:paraId="60F3E8A4" w14:textId="632F9EE9" w:rsidR="00FE18B3" w:rsidRDefault="00FE18B3" w:rsidP="00FE18B3">
      <w:pPr>
        <w:pStyle w:val="Heading1"/>
      </w:pPr>
      <w:bookmarkStart w:id="19" w:name="_Toc207873442"/>
      <w:r>
        <w:t>Reporting Work-Based Learning Experiences in PowerSchool</w:t>
      </w:r>
      <w:bookmarkEnd w:id="19"/>
    </w:p>
    <w:p w14:paraId="72957BA4" w14:textId="56BA16FE" w:rsidR="00FE18B3" w:rsidRDefault="00FE18B3" w:rsidP="00FE18B3">
      <w:r>
        <w:t xml:space="preserve">To ensure compliance </w:t>
      </w:r>
      <w:r w:rsidR="002F681C">
        <w:t>with</w:t>
      </w:r>
      <w:r>
        <w:t xml:space="preserve"> the </w:t>
      </w:r>
      <w:r w:rsidR="6EF4963C">
        <w:t>state and federal requirements</w:t>
      </w:r>
      <w:r>
        <w:t xml:space="preserve">, all districts and school/career centers are required to report all qualifying WBL experiences for accountability in the Student Information Management System (PowerSchool) on the WBL Page. </w:t>
      </w:r>
    </w:p>
    <w:p w14:paraId="2CD3B5B3" w14:textId="217CF4EF" w:rsidR="00FE18B3" w:rsidRDefault="00FE18B3" w:rsidP="00FE18B3"/>
    <w:p w14:paraId="581F4962" w14:textId="69360D22" w:rsidR="00FE18B3" w:rsidRDefault="00FE18B3" w:rsidP="00FE18B3">
      <w:r>
        <w:t xml:space="preserve">In accordance with the South Carolina EEDA of 2005, data must be collected and reported for </w:t>
      </w:r>
      <w:r w:rsidR="002F681C">
        <w:t>a</w:t>
      </w:r>
      <w:r w:rsidR="0079464C">
        <w:t>ll</w:t>
      </w:r>
      <w:r>
        <w:t xml:space="preserve"> student</w:t>
      </w:r>
      <w:r w:rsidR="0079464C">
        <w:t xml:space="preserve">s, K-12, </w:t>
      </w:r>
      <w:r w:rsidR="00C85403">
        <w:t>completing a</w:t>
      </w:r>
      <w:r>
        <w:t xml:space="preserve"> WBL experience. </w:t>
      </w:r>
      <w:r w:rsidR="69A453B0">
        <w:t>Approved WBL experiences include:</w:t>
      </w:r>
    </w:p>
    <w:p w14:paraId="3F5B813D" w14:textId="4FF89631" w:rsidR="00FE18B3" w:rsidRDefault="69A453B0" w:rsidP="0EE0F1A8">
      <w:pPr>
        <w:pStyle w:val="ListParagraph"/>
        <w:numPr>
          <w:ilvl w:val="0"/>
          <w:numId w:val="14"/>
        </w:numPr>
        <w:rPr>
          <w:szCs w:val="24"/>
        </w:rPr>
      </w:pPr>
      <w:r>
        <w:t>Apprenticeships (registered and youth)</w:t>
      </w:r>
    </w:p>
    <w:p w14:paraId="2651C7EA" w14:textId="5719E8A3" w:rsidR="00FE18B3" w:rsidRDefault="69A453B0" w:rsidP="0EE0F1A8">
      <w:pPr>
        <w:pStyle w:val="ListParagraph"/>
        <w:numPr>
          <w:ilvl w:val="0"/>
          <w:numId w:val="14"/>
        </w:numPr>
        <w:rPr>
          <w:szCs w:val="24"/>
        </w:rPr>
      </w:pPr>
      <w:r>
        <w:t>Cooperative Education (Co-Op)</w:t>
      </w:r>
    </w:p>
    <w:p w14:paraId="455AEAAF" w14:textId="502F54ED" w:rsidR="00FE18B3" w:rsidRDefault="69A453B0" w:rsidP="0EE0F1A8">
      <w:pPr>
        <w:pStyle w:val="ListParagraph"/>
        <w:numPr>
          <w:ilvl w:val="0"/>
          <w:numId w:val="14"/>
        </w:numPr>
        <w:rPr>
          <w:szCs w:val="24"/>
        </w:rPr>
      </w:pPr>
      <w:r>
        <w:t>Internships (including CTE credit-bearing internships)</w:t>
      </w:r>
    </w:p>
    <w:p w14:paraId="2C81B813" w14:textId="4A5F8267" w:rsidR="00FE18B3" w:rsidRDefault="69A453B0" w:rsidP="0EE0F1A8">
      <w:pPr>
        <w:pStyle w:val="ListParagraph"/>
        <w:numPr>
          <w:ilvl w:val="0"/>
          <w:numId w:val="14"/>
        </w:numPr>
        <w:rPr>
          <w:szCs w:val="24"/>
        </w:rPr>
      </w:pPr>
      <w:r>
        <w:t>Job Shadowing (on-site and virtual)</w:t>
      </w:r>
    </w:p>
    <w:p w14:paraId="6489B92A" w14:textId="63FE89FB" w:rsidR="00FE18B3" w:rsidRDefault="69A453B0" w:rsidP="0EE0F1A8">
      <w:pPr>
        <w:pStyle w:val="ListParagraph"/>
        <w:numPr>
          <w:ilvl w:val="0"/>
          <w:numId w:val="14"/>
        </w:numPr>
        <w:rPr>
          <w:szCs w:val="24"/>
        </w:rPr>
      </w:pPr>
      <w:r>
        <w:t>School-Based Enterprise</w:t>
      </w:r>
    </w:p>
    <w:p w14:paraId="452C699B" w14:textId="21E31402" w:rsidR="00FE18B3" w:rsidRDefault="69A453B0" w:rsidP="0EE0F1A8">
      <w:pPr>
        <w:pStyle w:val="ListParagraph"/>
        <w:numPr>
          <w:ilvl w:val="0"/>
          <w:numId w:val="14"/>
        </w:numPr>
        <w:rPr>
          <w:szCs w:val="24"/>
        </w:rPr>
      </w:pPr>
      <w:r>
        <w:t>Service Learning</w:t>
      </w:r>
    </w:p>
    <w:p w14:paraId="0D68D735" w14:textId="00522DC0" w:rsidR="00FE18B3" w:rsidRDefault="69A453B0" w:rsidP="0EE0F1A8">
      <w:pPr>
        <w:pStyle w:val="ListParagraph"/>
        <w:numPr>
          <w:ilvl w:val="0"/>
          <w:numId w:val="14"/>
        </w:numPr>
        <w:rPr>
          <w:szCs w:val="24"/>
        </w:rPr>
      </w:pPr>
      <w:r>
        <w:t>Mentoring</w:t>
      </w:r>
    </w:p>
    <w:p w14:paraId="7811CE38" w14:textId="5C827627" w:rsidR="00FE18B3" w:rsidRDefault="69A453B0" w:rsidP="0EE0F1A8">
      <w:pPr>
        <w:pStyle w:val="ListParagraph"/>
        <w:numPr>
          <w:ilvl w:val="0"/>
          <w:numId w:val="14"/>
        </w:numPr>
        <w:rPr>
          <w:szCs w:val="24"/>
        </w:rPr>
      </w:pPr>
      <w:r>
        <w:t xml:space="preserve">Structured Field Study </w:t>
      </w:r>
    </w:p>
    <w:p w14:paraId="58273CB5" w14:textId="0DAEE5E8" w:rsidR="00FE18B3" w:rsidRDefault="00FE18B3" w:rsidP="0EE0F1A8">
      <w:pPr>
        <w:pStyle w:val="ListParagraph"/>
        <w:rPr>
          <w:szCs w:val="24"/>
        </w:rPr>
      </w:pPr>
    </w:p>
    <w:p w14:paraId="710B4278" w14:textId="4306089E" w:rsidR="00FE18B3" w:rsidRDefault="69A453B0" w:rsidP="00FE18B3">
      <w:r>
        <w:t xml:space="preserve">Each field on the WBL page in PowerSchool is designed to capture the required information for reporting. Only fully completed WBL experiences should be entered and must be reported during the school year in which they occur. Timely entry ensures accuracy and allows District IT Administrators to upload data for the Quarterly Data Collection 4 (QDC4) report. </w:t>
      </w:r>
    </w:p>
    <w:p w14:paraId="69B8B74D" w14:textId="18A2305F" w:rsidR="00FE18B3" w:rsidRDefault="00FE18B3" w:rsidP="00FE18B3"/>
    <w:p w14:paraId="7D0B6AE8" w14:textId="0BB4B764" w:rsidR="00FE18B3" w:rsidRDefault="69A453B0" w:rsidP="00FE18B3">
      <w:r>
        <w:t>Schools and districts should establish a clear, consistent process to guarantee that all qualifying experiences are documented. Career centers and their feeder schools must coordinate reporting procedures to ensure that career center-sponsored WBL experiences are accurately captured for every student.</w:t>
      </w:r>
    </w:p>
    <w:p w14:paraId="7640E0C7" w14:textId="17C1D61B" w:rsidR="00FE18B3" w:rsidRDefault="00FE18B3" w:rsidP="00FE18B3"/>
    <w:p w14:paraId="7CA90812" w14:textId="53A00646" w:rsidR="00FE18B3" w:rsidRDefault="69A453B0" w:rsidP="00FE18B3">
      <w:r>
        <w:t>Step-by-step instructions and field entry definitions are available in the</w:t>
      </w:r>
      <w:r w:rsidR="00FE18B3">
        <w:t xml:space="preserve"> </w:t>
      </w:r>
      <w:hyperlink r:id="rId35">
        <w:r w:rsidR="00FE18B3" w:rsidRPr="0EE0F1A8">
          <w:rPr>
            <w:rStyle w:val="Hyperlink"/>
          </w:rPr>
          <w:t>SC Student Information System Data Entry Manual</w:t>
        </w:r>
      </w:hyperlink>
      <w:r w:rsidR="00FE18B3">
        <w:t>.</w:t>
      </w:r>
    </w:p>
    <w:p w14:paraId="7E8067C2" w14:textId="77777777" w:rsidR="002F681C" w:rsidRDefault="002F681C" w:rsidP="00FE18B3"/>
    <w:p w14:paraId="2EC97B9D" w14:textId="1345FEE2" w:rsidR="002F681C" w:rsidRDefault="002F681C" w:rsidP="002F681C">
      <w:pPr>
        <w:pStyle w:val="Heading2"/>
      </w:pPr>
      <w:bookmarkStart w:id="20" w:name="_Toc207873443"/>
      <w:r>
        <w:t>Reporting the Work-Based Learning Career Ready Qualifier</w:t>
      </w:r>
      <w:bookmarkEnd w:id="20"/>
    </w:p>
    <w:p w14:paraId="4774233E" w14:textId="75D7487A" w:rsidR="65C7C482" w:rsidRDefault="65C7C482">
      <w:r>
        <w:t>The Career Ready (CCR) qualifier fields are located at the top of the Work-Based Learning (WBL) page in PowerSchool in the designated red box.</w:t>
      </w:r>
    </w:p>
    <w:p w14:paraId="00E57F03" w14:textId="1EB2FC45" w:rsidR="65C7C482" w:rsidRDefault="65C7C482" w:rsidP="0EE0F1A8">
      <w:pPr>
        <w:pStyle w:val="ListParagraph"/>
        <w:numPr>
          <w:ilvl w:val="0"/>
          <w:numId w:val="13"/>
        </w:numPr>
        <w:rPr>
          <w:szCs w:val="24"/>
        </w:rPr>
      </w:pPr>
      <w:r>
        <w:t>Only one CCR qualifier—Registered Apprenticeship, Youth Apprenticeship, Cooperative Education (Co-Op), or Internship—should be reported in this field.</w:t>
      </w:r>
    </w:p>
    <w:p w14:paraId="35FC2A97" w14:textId="5750894A" w:rsidR="65C7C482" w:rsidRDefault="65C7C482" w:rsidP="0EE0F1A8">
      <w:pPr>
        <w:pStyle w:val="ListParagraph"/>
        <w:numPr>
          <w:ilvl w:val="0"/>
          <w:numId w:val="13"/>
        </w:numPr>
        <w:rPr>
          <w:szCs w:val="24"/>
        </w:rPr>
      </w:pPr>
      <w:r>
        <w:t>Once the CCR qualifier is entered, it will be captured for the Career Ready accountability measure by grade 12 (9GR).</w:t>
      </w:r>
    </w:p>
    <w:p w14:paraId="0DA30831" w14:textId="2C7C1DA1" w:rsidR="65C7C482" w:rsidRDefault="65C7C482" w:rsidP="0EE0F1A8">
      <w:pPr>
        <w:pStyle w:val="ListParagraph"/>
        <w:numPr>
          <w:ilvl w:val="0"/>
          <w:numId w:val="13"/>
        </w:numPr>
        <w:rPr>
          <w:szCs w:val="24"/>
        </w:rPr>
      </w:pPr>
      <w:r>
        <w:t>Any additional qualifying WBL experiences may also be reported, but these should be entered below the CCR field in the designated WBL fields.</w:t>
      </w:r>
    </w:p>
    <w:p w14:paraId="418370A2" w14:textId="77777777" w:rsidR="00C85403" w:rsidRDefault="00C85403" w:rsidP="002F681C"/>
    <w:p w14:paraId="06942D77" w14:textId="7FD66174" w:rsidR="00C85403" w:rsidRDefault="00C85403" w:rsidP="00C85403">
      <w:pPr>
        <w:pStyle w:val="Heading2"/>
      </w:pPr>
      <w:bookmarkStart w:id="21" w:name="_Toc207873444"/>
      <w:r>
        <w:t>Deadline to Report all WBL Experiences in PowerSchool</w:t>
      </w:r>
      <w:bookmarkEnd w:id="21"/>
    </w:p>
    <w:p w14:paraId="05FDBB7D" w14:textId="77777777" w:rsidR="001A4DC5" w:rsidRDefault="00C85403" w:rsidP="00C85403">
      <w:r w:rsidRPr="00C85403">
        <w:t>Deadline date for all WBL experiences, including the WBL Career Ready qualifier, to be entered on the WBL page in PowerSchool for the 202</w:t>
      </w:r>
      <w:r>
        <w:t>5</w:t>
      </w:r>
      <w:r w:rsidRPr="00C85403">
        <w:t>–2</w:t>
      </w:r>
      <w:r>
        <w:t>6</w:t>
      </w:r>
      <w:r w:rsidRPr="00C85403">
        <w:t xml:space="preserve"> academic year is by </w:t>
      </w:r>
    </w:p>
    <w:p w14:paraId="1A437D53" w14:textId="27E826F1" w:rsidR="00CD5107" w:rsidRDefault="00C85403" w:rsidP="0EE0F1A8">
      <w:pPr>
        <w:rPr>
          <w:b/>
          <w:bCs/>
        </w:rPr>
      </w:pPr>
      <w:r w:rsidRPr="0EE0F1A8">
        <w:rPr>
          <w:b/>
          <w:bCs/>
        </w:rPr>
        <w:t xml:space="preserve">Friday, May </w:t>
      </w:r>
      <w:r w:rsidR="00CD5107" w:rsidRPr="0EE0F1A8">
        <w:rPr>
          <w:b/>
          <w:bCs/>
        </w:rPr>
        <w:t>29</w:t>
      </w:r>
      <w:r w:rsidRPr="0EE0F1A8">
        <w:rPr>
          <w:b/>
          <w:bCs/>
        </w:rPr>
        <w:t>, 202</w:t>
      </w:r>
      <w:r w:rsidR="00CD5107" w:rsidRPr="0EE0F1A8">
        <w:rPr>
          <w:b/>
          <w:bCs/>
        </w:rPr>
        <w:t>6</w:t>
      </w:r>
      <w:r w:rsidRPr="0EE0F1A8">
        <w:rPr>
          <w:b/>
          <w:bCs/>
        </w:rPr>
        <w:t>.</w:t>
      </w:r>
    </w:p>
    <w:p w14:paraId="67AFC0C4" w14:textId="251FDA9B" w:rsidR="00CD5107" w:rsidRDefault="00CD5107" w:rsidP="00CD5107">
      <w:pPr>
        <w:pStyle w:val="Heading1"/>
      </w:pPr>
      <w:bookmarkStart w:id="22" w:name="_Toc207873445"/>
      <w:r>
        <w:t>Liability, Safety, and Consent Forms</w:t>
      </w:r>
      <w:bookmarkEnd w:id="22"/>
    </w:p>
    <w:p w14:paraId="0FE4124D" w14:textId="56AC2EBB" w:rsidR="00CD5107" w:rsidRDefault="00CD5107" w:rsidP="00CD5107">
      <w:r>
        <w:t>WBL</w:t>
      </w:r>
      <w:r w:rsidR="18E9D7A0">
        <w:t xml:space="preserve"> involves students actively engaged in workplace environments. Because of age-related limitations on work roles, liability can be a concern for sponsoring worksites.</w:t>
      </w:r>
      <w:r>
        <w:t xml:space="preserve"> </w:t>
      </w:r>
    </w:p>
    <w:p w14:paraId="0D99DC5B" w14:textId="0679C559" w:rsidR="00CD5107" w:rsidRDefault="00CD5107" w:rsidP="00CD5107"/>
    <w:p w14:paraId="34BA6656" w14:textId="4D1265AC" w:rsidR="00CD5107" w:rsidRDefault="47455B3B" w:rsidP="0EE0F1A8">
      <w:pPr>
        <w:pStyle w:val="ListParagraph"/>
        <w:numPr>
          <w:ilvl w:val="0"/>
          <w:numId w:val="12"/>
        </w:numPr>
        <w:rPr>
          <w:szCs w:val="24"/>
        </w:rPr>
      </w:pPr>
      <w:r>
        <w:t>For South Carolina public secondary schools, liability thresholds are determined at the district level. Each district should review its policies and limitations with the sponsoring business/industry supervisor, the student, the parent/legal guardian, and the school representative when coordinating WBL experiences.</w:t>
      </w:r>
    </w:p>
    <w:p w14:paraId="52F82243" w14:textId="16F3A6A0" w:rsidR="00CD5107" w:rsidRDefault="47455B3B" w:rsidP="0EE0F1A8">
      <w:pPr>
        <w:pStyle w:val="ListParagraph"/>
        <w:numPr>
          <w:ilvl w:val="0"/>
          <w:numId w:val="12"/>
        </w:numPr>
        <w:rPr>
          <w:szCs w:val="24"/>
        </w:rPr>
      </w:pPr>
      <w:r>
        <w:t xml:space="preserve">It is recommended that the sponsoring school representative review the district’s certificate of insurance coverage with the district’s legal team. The district’s certificate of insurance should be provided to the sponsoring worksite upon request. </w:t>
      </w:r>
    </w:p>
    <w:p w14:paraId="171371BB" w14:textId="7CCD9A20" w:rsidR="00CD5107" w:rsidRDefault="00CD5107" w:rsidP="0EE0F1A8">
      <w:pPr>
        <w:pStyle w:val="ListParagraph"/>
        <w:rPr>
          <w:szCs w:val="24"/>
        </w:rPr>
      </w:pPr>
    </w:p>
    <w:p w14:paraId="12C80E3A" w14:textId="12EBCAD4" w:rsidR="00CD5107" w:rsidRDefault="07CB47A7" w:rsidP="0EE0F1A8">
      <w:pPr>
        <w:rPr>
          <w:b/>
          <w:bCs/>
        </w:rPr>
      </w:pPr>
      <w:r w:rsidRPr="0EE0F1A8">
        <w:rPr>
          <w:b/>
          <w:bCs/>
        </w:rPr>
        <w:t>Safety and Compliance</w:t>
      </w:r>
    </w:p>
    <w:p w14:paraId="493D553A" w14:textId="700BF2B3" w:rsidR="00CD5107" w:rsidRDefault="47455B3B" w:rsidP="0EE0F1A8">
      <w:pPr>
        <w:pStyle w:val="ListParagraph"/>
        <w:numPr>
          <w:ilvl w:val="0"/>
          <w:numId w:val="11"/>
        </w:numPr>
      </w:pPr>
      <w:r>
        <w:t>All parties are encouraged to review the</w:t>
      </w:r>
      <w:r w:rsidR="00CD5107">
        <w:t xml:space="preserve"> </w:t>
      </w:r>
      <w:hyperlink r:id="rId36">
        <w:r w:rsidR="00CD5107" w:rsidRPr="0EE0F1A8">
          <w:rPr>
            <w:rStyle w:val="Hyperlink"/>
          </w:rPr>
          <w:t>US Department of Labor- Youth Rules</w:t>
        </w:r>
      </w:hyperlink>
      <w:r w:rsidR="00CD5107">
        <w:t xml:space="preserve"> providing guidance </w:t>
      </w:r>
      <w:r w:rsidR="741BB05A">
        <w:t>for Child</w:t>
      </w:r>
      <w:r w:rsidR="00CD5107">
        <w:t xml:space="preserve"> Labor Laws and Young Workers regulations to ensure compliance and safety for each participating student. </w:t>
      </w:r>
    </w:p>
    <w:p w14:paraId="602653EC" w14:textId="773BE9D2" w:rsidR="00CD5107" w:rsidRDefault="48E64CD7" w:rsidP="0EE0F1A8">
      <w:pPr>
        <w:pStyle w:val="ListParagraph"/>
        <w:numPr>
          <w:ilvl w:val="0"/>
          <w:numId w:val="11"/>
        </w:numPr>
      </w:pPr>
      <w:r>
        <w:t>Schools must work with local businesses to ensure:</w:t>
      </w:r>
    </w:p>
    <w:p w14:paraId="555C69A5" w14:textId="69023E7C" w:rsidR="00CD5107" w:rsidRDefault="48E64CD7" w:rsidP="0EE0F1A8">
      <w:pPr>
        <w:pStyle w:val="ListParagraph"/>
        <w:numPr>
          <w:ilvl w:val="1"/>
          <w:numId w:val="11"/>
        </w:numPr>
      </w:pPr>
      <w:r>
        <w:t>Safety protocols are in place, and</w:t>
      </w:r>
    </w:p>
    <w:p w14:paraId="5AEA957B" w14:textId="0257936E" w:rsidR="00CD5107" w:rsidRDefault="48E64CD7" w:rsidP="0EE0F1A8">
      <w:pPr>
        <w:pStyle w:val="ListParagraph"/>
        <w:numPr>
          <w:ilvl w:val="1"/>
          <w:numId w:val="11"/>
        </w:numPr>
        <w:rPr>
          <w:szCs w:val="24"/>
        </w:rPr>
      </w:pPr>
      <w:r>
        <w:t>Students are trained in all required safety precautions prior to beginning a WBL placement.</w:t>
      </w:r>
    </w:p>
    <w:p w14:paraId="74183AD3" w14:textId="0FAB5729" w:rsidR="00CD5107" w:rsidRDefault="48E64CD7" w:rsidP="0EE0F1A8">
      <w:pPr>
        <w:pStyle w:val="ListParagraph"/>
        <w:numPr>
          <w:ilvl w:val="0"/>
          <w:numId w:val="11"/>
        </w:numPr>
        <w:rPr>
          <w:szCs w:val="24"/>
        </w:rPr>
      </w:pPr>
      <w:r>
        <w:t>The sponsoring worksite supervisor must provide students with all worksite policies and procedures.</w:t>
      </w:r>
    </w:p>
    <w:p w14:paraId="50BA7365" w14:textId="57362C52" w:rsidR="00CD5107" w:rsidRDefault="00CD5107" w:rsidP="0EE0F1A8">
      <w:pPr>
        <w:rPr>
          <w:b/>
          <w:bCs/>
        </w:rPr>
      </w:pPr>
    </w:p>
    <w:p w14:paraId="0875A712" w14:textId="77777777" w:rsidR="00BE6D99" w:rsidRDefault="00BE6D99" w:rsidP="0EE0F1A8">
      <w:pPr>
        <w:rPr>
          <w:b/>
          <w:bCs/>
        </w:rPr>
      </w:pPr>
    </w:p>
    <w:p w14:paraId="5312B103" w14:textId="77777777" w:rsidR="00BE6D99" w:rsidRDefault="00BE6D99" w:rsidP="0EE0F1A8">
      <w:pPr>
        <w:rPr>
          <w:b/>
          <w:bCs/>
        </w:rPr>
      </w:pPr>
    </w:p>
    <w:p w14:paraId="67718D58" w14:textId="24971523" w:rsidR="00CD5107" w:rsidRDefault="48E64CD7" w:rsidP="0EE0F1A8">
      <w:pPr>
        <w:rPr>
          <w:b/>
          <w:bCs/>
        </w:rPr>
      </w:pPr>
      <w:r w:rsidRPr="0EE0F1A8">
        <w:rPr>
          <w:b/>
          <w:bCs/>
        </w:rPr>
        <w:t>School Responsibilities</w:t>
      </w:r>
    </w:p>
    <w:p w14:paraId="1182F484" w14:textId="00F48382" w:rsidR="00CD5107" w:rsidRDefault="48E64CD7" w:rsidP="0EE0F1A8">
      <w:pPr>
        <w:pStyle w:val="ListParagraph"/>
        <w:numPr>
          <w:ilvl w:val="0"/>
          <w:numId w:val="10"/>
        </w:numPr>
        <w:rPr>
          <w:szCs w:val="24"/>
        </w:rPr>
      </w:pPr>
      <w:r>
        <w:t>School representatives must identify and comply with any visitation or access guidelines required by the worksite that could impact monitoring or evaluation site visits.</w:t>
      </w:r>
    </w:p>
    <w:p w14:paraId="26C1DFAA" w14:textId="27887CEA" w:rsidR="00CD5107" w:rsidRDefault="48E64CD7" w:rsidP="0EE0F1A8">
      <w:pPr>
        <w:pStyle w:val="ListParagraph"/>
        <w:numPr>
          <w:ilvl w:val="0"/>
          <w:numId w:val="10"/>
        </w:numPr>
        <w:rPr>
          <w:szCs w:val="24"/>
        </w:rPr>
      </w:pPr>
      <w:r>
        <w:t>Schools should develop and use forms and agreements that outline requirements and expectations for both the student and the worksite sponsor/employer.</w:t>
      </w:r>
    </w:p>
    <w:p w14:paraId="5FB62304" w14:textId="33C3B597" w:rsidR="00CD5107" w:rsidRDefault="48E64CD7" w:rsidP="0EE0F1A8">
      <w:pPr>
        <w:pStyle w:val="ListParagraph"/>
        <w:numPr>
          <w:ilvl w:val="0"/>
          <w:numId w:val="10"/>
        </w:numPr>
        <w:rPr>
          <w:szCs w:val="24"/>
        </w:rPr>
      </w:pPr>
      <w:r>
        <w:t>Policies and procedures should ensure the safety of students and community members who interact with them during the WBL placement.</w:t>
      </w:r>
    </w:p>
    <w:p w14:paraId="3B47B0EC" w14:textId="29001E17" w:rsidR="00CD5107" w:rsidRDefault="00CD5107" w:rsidP="0EE0F1A8">
      <w:pPr>
        <w:pStyle w:val="ListParagraph"/>
        <w:rPr>
          <w:szCs w:val="24"/>
        </w:rPr>
      </w:pPr>
    </w:p>
    <w:p w14:paraId="3641B6D8" w14:textId="2B600079" w:rsidR="00CD5107" w:rsidRDefault="48E64CD7" w:rsidP="0EE0F1A8">
      <w:pPr>
        <w:rPr>
          <w:b/>
          <w:bCs/>
        </w:rPr>
      </w:pPr>
      <w:r w:rsidRPr="0EE0F1A8">
        <w:rPr>
          <w:b/>
          <w:bCs/>
        </w:rPr>
        <w:t>Consent and Emergency Information</w:t>
      </w:r>
    </w:p>
    <w:p w14:paraId="1A64BB53" w14:textId="7AB058A3" w:rsidR="00CD5107" w:rsidRDefault="48E64CD7" w:rsidP="0EE0F1A8">
      <w:r>
        <w:t>All required participation forms—including consent agreements, emergency contact information, and other documentation—are school- or district-specific. These forms should be completed, reviewed, and on file prior to the start of any WBL experience.</w:t>
      </w:r>
    </w:p>
    <w:p w14:paraId="4EC60C4F" w14:textId="5FCC9861" w:rsidR="00CD5107" w:rsidRDefault="00C312C3" w:rsidP="00CD5107">
      <w:pPr>
        <w:pStyle w:val="Heading1"/>
      </w:pPr>
      <w:bookmarkStart w:id="23" w:name="_Toc207873446"/>
      <w:r>
        <w:t>Employer Engagement and Implementation</w:t>
      </w:r>
      <w:bookmarkEnd w:id="23"/>
      <w:r>
        <w:tab/>
      </w:r>
    </w:p>
    <w:p w14:paraId="348F364C" w14:textId="28335E0A" w:rsidR="00CD5107" w:rsidRDefault="4E52330D" w:rsidP="00CD5107">
      <w:r>
        <w:t>Employers are vital partners in building and sustaining high-quality work-based learning (WBL) programs. Their engagement ensures students gain authentic experiences while helping schools align education with workforce needs. By offering flexible WBL opportunities, businesses can increase participation, contribute to curriculum alignment, and build a pipeline of future talent.</w:t>
      </w:r>
    </w:p>
    <w:p w14:paraId="7058537B" w14:textId="0C8D6200" w:rsidR="00CD5107" w:rsidRDefault="4E52330D" w:rsidP="0EE0F1A8">
      <w:r>
        <w:t>Employer partnerships provide critical benefits by:</w:t>
      </w:r>
    </w:p>
    <w:p w14:paraId="195100F3" w14:textId="271F2F22" w:rsidR="00CD5107" w:rsidRDefault="4E52330D" w:rsidP="0EE0F1A8">
      <w:pPr>
        <w:pStyle w:val="ListParagraph"/>
        <w:numPr>
          <w:ilvl w:val="0"/>
          <w:numId w:val="9"/>
        </w:numPr>
        <w:rPr>
          <w:szCs w:val="24"/>
        </w:rPr>
      </w:pPr>
      <w:r>
        <w:t>Designing meaningful WBL opportunities that connect classroom learning to the workplace.</w:t>
      </w:r>
    </w:p>
    <w:p w14:paraId="1D9D504B" w14:textId="162678A0" w:rsidR="00CD5107" w:rsidRDefault="4E52330D" w:rsidP="0EE0F1A8">
      <w:pPr>
        <w:pStyle w:val="ListParagraph"/>
        <w:numPr>
          <w:ilvl w:val="0"/>
          <w:numId w:val="9"/>
        </w:numPr>
        <w:rPr>
          <w:szCs w:val="24"/>
        </w:rPr>
      </w:pPr>
      <w:r>
        <w:t>Contributing insights on labor market trends, workforce demand, and job outlook.</w:t>
      </w:r>
    </w:p>
    <w:p w14:paraId="2638F858" w14:textId="0CA90B93" w:rsidR="00CD5107" w:rsidRDefault="4E52330D" w:rsidP="0EE0F1A8">
      <w:pPr>
        <w:pStyle w:val="ListParagraph"/>
        <w:numPr>
          <w:ilvl w:val="0"/>
          <w:numId w:val="9"/>
        </w:numPr>
        <w:rPr>
          <w:szCs w:val="24"/>
        </w:rPr>
      </w:pPr>
      <w:r>
        <w:t>Assisting in curriculum development to align instruction with current and emerging industry needs.</w:t>
      </w:r>
    </w:p>
    <w:p w14:paraId="321B9B16" w14:textId="28D0F489" w:rsidR="00CD5107" w:rsidRDefault="4E52330D" w:rsidP="0EE0F1A8">
      <w:pPr>
        <w:pStyle w:val="ListParagraph"/>
        <w:numPr>
          <w:ilvl w:val="0"/>
          <w:numId w:val="9"/>
        </w:numPr>
        <w:rPr>
          <w:szCs w:val="24"/>
        </w:rPr>
      </w:pPr>
      <w:r>
        <w:t>Identifying workforce gaps and collaborating with schools to close them.</w:t>
      </w:r>
      <w:r w:rsidR="00CD5107">
        <w:t xml:space="preserve"> </w:t>
      </w:r>
    </w:p>
    <w:p w14:paraId="343935C7" w14:textId="77777777" w:rsidR="00C312C3" w:rsidRDefault="00C312C3" w:rsidP="00CD5107"/>
    <w:p w14:paraId="49C69F98" w14:textId="22577F16" w:rsidR="00C312C3" w:rsidRDefault="00C312C3" w:rsidP="00C312C3">
      <w:pPr>
        <w:pStyle w:val="Heading2"/>
      </w:pPr>
      <w:bookmarkStart w:id="24" w:name="_Toc207873447"/>
      <w:r>
        <w:t>Implementation Strategies</w:t>
      </w:r>
      <w:bookmarkEnd w:id="24"/>
    </w:p>
    <w:p w14:paraId="762E1BDE" w14:textId="3124BCB0" w:rsidR="070E7433" w:rsidRDefault="070E7433">
      <w:r>
        <w:t>Districts and schools can increase WBL opportunities by implementing the following strategies:</w:t>
      </w:r>
    </w:p>
    <w:p w14:paraId="29ADA7E5" w14:textId="130E63C8" w:rsidR="070E7433" w:rsidRDefault="070E7433" w:rsidP="0EE0F1A8">
      <w:pPr>
        <w:pStyle w:val="ListParagraph"/>
        <w:numPr>
          <w:ilvl w:val="0"/>
          <w:numId w:val="8"/>
        </w:numPr>
        <w:rPr>
          <w:szCs w:val="24"/>
        </w:rPr>
      </w:pPr>
      <w:r>
        <w:t>Flexible Scheduling: Coordinate WBL experiences outside of the normal school day, if permitted by legal advisement, to give students extended opportunities to explore careers without disrupting other commitments.</w:t>
      </w:r>
    </w:p>
    <w:p w14:paraId="62900D33" w14:textId="5C125121" w:rsidR="070E7433" w:rsidRDefault="070E7433" w:rsidP="0EE0F1A8">
      <w:pPr>
        <w:pStyle w:val="ListParagraph"/>
        <w:numPr>
          <w:ilvl w:val="0"/>
          <w:numId w:val="8"/>
        </w:numPr>
        <w:rPr>
          <w:szCs w:val="24"/>
        </w:rPr>
      </w:pPr>
      <w:r>
        <w:t>Local Board-Approved Internship Courses: Develop internship courses approved by the local school board that award credit. This approach ties GPA impact to meaningful workplace experience.</w:t>
      </w:r>
    </w:p>
    <w:p w14:paraId="015ED9EB" w14:textId="3E8E6964" w:rsidR="070E7433" w:rsidRDefault="070E7433" w:rsidP="0EE0F1A8">
      <w:pPr>
        <w:pStyle w:val="ListParagraph"/>
        <w:numPr>
          <w:ilvl w:val="0"/>
          <w:numId w:val="8"/>
        </w:numPr>
        <w:rPr>
          <w:szCs w:val="24"/>
        </w:rPr>
      </w:pPr>
      <w:r>
        <w:t>Utilize Internal District Resources: Leverage district-level and in-school placements as WBL opportunities. Examples include:</w:t>
      </w:r>
    </w:p>
    <w:p w14:paraId="6C2C71D5" w14:textId="7305FEF1" w:rsidR="070E7433" w:rsidRDefault="070E7433" w:rsidP="0EE0F1A8">
      <w:pPr>
        <w:pStyle w:val="ListParagraph"/>
        <w:numPr>
          <w:ilvl w:val="1"/>
          <w:numId w:val="8"/>
        </w:numPr>
        <w:rPr>
          <w:szCs w:val="24"/>
        </w:rPr>
      </w:pPr>
      <w:r>
        <w:lastRenderedPageBreak/>
        <w:t xml:space="preserve">Multimedia students </w:t>
      </w:r>
      <w:proofErr w:type="gramStart"/>
      <w:r>
        <w:t>supporting</w:t>
      </w:r>
      <w:proofErr w:type="gramEnd"/>
      <w:r>
        <w:t xml:space="preserve"> digital signage and video production.</w:t>
      </w:r>
    </w:p>
    <w:p w14:paraId="607C4DBA" w14:textId="1F1E7AD3" w:rsidR="070E7433" w:rsidRDefault="070E7433" w:rsidP="0EE0F1A8">
      <w:pPr>
        <w:pStyle w:val="ListParagraph"/>
        <w:numPr>
          <w:ilvl w:val="1"/>
          <w:numId w:val="8"/>
        </w:numPr>
        <w:rPr>
          <w:szCs w:val="24"/>
        </w:rPr>
      </w:pPr>
      <w:r>
        <w:t xml:space="preserve">Public speaking students </w:t>
      </w:r>
      <w:proofErr w:type="gramStart"/>
      <w:r>
        <w:t>serving</w:t>
      </w:r>
      <w:proofErr w:type="gramEnd"/>
      <w:r>
        <w:t xml:space="preserve"> as announcers for school or district events.</w:t>
      </w:r>
    </w:p>
    <w:p w14:paraId="75B0BA50" w14:textId="0812C368" w:rsidR="070E7433" w:rsidRDefault="070E7433" w:rsidP="0EE0F1A8">
      <w:pPr>
        <w:pStyle w:val="ListParagraph"/>
        <w:numPr>
          <w:ilvl w:val="1"/>
          <w:numId w:val="8"/>
        </w:numPr>
        <w:rPr>
          <w:szCs w:val="24"/>
        </w:rPr>
      </w:pPr>
      <w:r>
        <w:t>Accounting students assisting district finance staff.</w:t>
      </w:r>
    </w:p>
    <w:p w14:paraId="0ECDA3F8" w14:textId="7AA6BC0C" w:rsidR="070E7433" w:rsidRDefault="070E7433" w:rsidP="0EE0F1A8">
      <w:pPr>
        <w:pStyle w:val="ListParagraph"/>
        <w:numPr>
          <w:ilvl w:val="1"/>
          <w:numId w:val="8"/>
        </w:numPr>
        <w:rPr>
          <w:szCs w:val="24"/>
        </w:rPr>
      </w:pPr>
      <w:r>
        <w:t>Business administration students interning with the superintendent’s office.</w:t>
      </w:r>
    </w:p>
    <w:p w14:paraId="38016F2F" w14:textId="7C9B1616" w:rsidR="070E7433" w:rsidRDefault="070E7433" w:rsidP="0EE0F1A8">
      <w:pPr>
        <w:pStyle w:val="ListParagraph"/>
        <w:numPr>
          <w:ilvl w:val="1"/>
          <w:numId w:val="8"/>
        </w:numPr>
        <w:rPr>
          <w:szCs w:val="24"/>
        </w:rPr>
      </w:pPr>
      <w:r>
        <w:t>Automotive technology students working in district transportation departments.</w:t>
      </w:r>
      <w:r>
        <w:br/>
      </w:r>
      <w:r w:rsidRPr="0EE0F1A8">
        <w:rPr>
          <w:i/>
          <w:iCs/>
        </w:rPr>
        <w:t xml:space="preserve"> Note: When using internal placements, ensure confidentiality policies and role responsibilities are clear while maintaining the credibility of the experience.</w:t>
      </w:r>
    </w:p>
    <w:p w14:paraId="723B726A" w14:textId="4BCBC250" w:rsidR="070E7433" w:rsidRDefault="070E7433" w:rsidP="0EE0F1A8">
      <w:pPr>
        <w:pStyle w:val="ListParagraph"/>
        <w:numPr>
          <w:ilvl w:val="0"/>
          <w:numId w:val="8"/>
        </w:numPr>
        <w:rPr>
          <w:szCs w:val="24"/>
        </w:rPr>
      </w:pPr>
      <w:r>
        <w:t>Engage School Boards: Partner with school boards for placements in social media management, meeting logistics, administrative support, and video production. The school system itself can serve as a “city of careers.”</w:t>
      </w:r>
    </w:p>
    <w:p w14:paraId="3794B454" w14:textId="28CEF2E4" w:rsidR="55151D73" w:rsidRDefault="55151D73" w:rsidP="0EE0F1A8">
      <w:pPr>
        <w:pStyle w:val="ListParagraph"/>
        <w:numPr>
          <w:ilvl w:val="0"/>
          <w:numId w:val="8"/>
        </w:numPr>
        <w:rPr>
          <w:szCs w:val="24"/>
        </w:rPr>
      </w:pPr>
      <w:r>
        <w:t xml:space="preserve">Virtual Job Shadowing: Use state-approved platforms like Microburst Learning’s </w:t>
      </w:r>
      <w:hyperlink r:id="rId37">
        <w:proofErr w:type="spellStart"/>
        <w:r w:rsidRPr="0EE0F1A8">
          <w:rPr>
            <w:rStyle w:val="Hyperlink"/>
          </w:rPr>
          <w:t>MicroCareerBursts</w:t>
        </w:r>
        <w:proofErr w:type="spellEnd"/>
      </w:hyperlink>
      <w:r>
        <w:t>, available free to all SC students and educators.</w:t>
      </w:r>
    </w:p>
    <w:p w14:paraId="7C5FAC4E" w14:textId="55D88985" w:rsidR="55151D73" w:rsidRDefault="55151D73" w:rsidP="0EE0F1A8">
      <w:pPr>
        <w:pStyle w:val="ListParagraph"/>
        <w:numPr>
          <w:ilvl w:val="1"/>
          <w:numId w:val="8"/>
        </w:numPr>
        <w:rPr>
          <w:szCs w:val="24"/>
        </w:rPr>
      </w:pPr>
      <w:r>
        <w:t>Student login: Username: SC2020 | Password: gr8tcareers</w:t>
      </w:r>
    </w:p>
    <w:p w14:paraId="7F936E0D" w14:textId="0B69C8EC" w:rsidR="55151D73" w:rsidRDefault="55151D73" w:rsidP="0EE0F1A8">
      <w:pPr>
        <w:pStyle w:val="ListParagraph"/>
        <w:numPr>
          <w:ilvl w:val="1"/>
          <w:numId w:val="8"/>
        </w:numPr>
        <w:rPr>
          <w:szCs w:val="24"/>
        </w:rPr>
      </w:pPr>
      <w:r>
        <w:t xml:space="preserve">Teacher/Lesson Plan login: Username: </w:t>
      </w:r>
      <w:proofErr w:type="spellStart"/>
      <w:r>
        <w:t>SCteachcareers</w:t>
      </w:r>
      <w:proofErr w:type="spellEnd"/>
      <w:r>
        <w:t xml:space="preserve"> | Password: </w:t>
      </w:r>
      <w:proofErr w:type="spellStart"/>
      <w:r>
        <w:t>studentSuccess</w:t>
      </w:r>
      <w:proofErr w:type="spellEnd"/>
    </w:p>
    <w:p w14:paraId="506C80AA" w14:textId="207E6686" w:rsidR="00C66685" w:rsidRDefault="707B6EE3" w:rsidP="0EE0F1A8">
      <w:pPr>
        <w:pStyle w:val="ListParagraph"/>
        <w:numPr>
          <w:ilvl w:val="0"/>
          <w:numId w:val="8"/>
        </w:numPr>
        <w:rPr>
          <w:szCs w:val="24"/>
        </w:rPr>
      </w:pPr>
      <w:r>
        <w:t>Remote Apprenticeships and Internships: Collaborate with local businesses to explore opportunities for remote placements.</w:t>
      </w:r>
    </w:p>
    <w:p w14:paraId="08383B94" w14:textId="4DD5FC4A" w:rsidR="00C66685" w:rsidRDefault="707B6EE3" w:rsidP="0EE0F1A8">
      <w:pPr>
        <w:pStyle w:val="ListParagraph"/>
        <w:numPr>
          <w:ilvl w:val="0"/>
          <w:numId w:val="8"/>
        </w:numPr>
        <w:rPr>
          <w:szCs w:val="24"/>
        </w:rPr>
      </w:pPr>
      <w:r>
        <w:t>Virtual Mentorship: Host business mentors via web-based platforms (Microsoft Teams, Zoom, Google Meet, etc.) for recurring discussions on employability skills, job trends, soft skills, and workforce realities.</w:t>
      </w:r>
    </w:p>
    <w:p w14:paraId="4E7B4E64" w14:textId="24474ED2" w:rsidR="00C66685" w:rsidRDefault="707B6EE3" w:rsidP="0EE0F1A8">
      <w:pPr>
        <w:pStyle w:val="ListParagraph"/>
        <w:numPr>
          <w:ilvl w:val="0"/>
          <w:numId w:val="8"/>
        </w:numPr>
        <w:rPr>
          <w:szCs w:val="24"/>
        </w:rPr>
      </w:pPr>
      <w:r>
        <w:t xml:space="preserve">Virtual Field Studies: Implement virtual field studies through providers like </w:t>
      </w:r>
      <w:hyperlink r:id="rId38">
        <w:r w:rsidRPr="0EE0F1A8">
          <w:rPr>
            <w:rStyle w:val="Hyperlink"/>
          </w:rPr>
          <w:t>Discovery Education Virtual Field Studies</w:t>
        </w:r>
      </w:hyperlink>
      <w:r>
        <w:t xml:space="preserve"> to expose students to a variety of workplaces without logistical barriers.</w:t>
      </w:r>
    </w:p>
    <w:p w14:paraId="0108480B" w14:textId="507B2DBF" w:rsidR="00C66685" w:rsidRDefault="707B6EE3" w:rsidP="0EE0F1A8">
      <w:pPr>
        <w:pStyle w:val="ListParagraph"/>
        <w:numPr>
          <w:ilvl w:val="0"/>
          <w:numId w:val="8"/>
        </w:numPr>
        <w:rPr>
          <w:szCs w:val="24"/>
        </w:rPr>
      </w:pPr>
      <w:r>
        <w:t>Community Partnerships: Connect with chambers of commerce, Rotary clubs, and nonprofit organizations to expand WBL opportunities and networks.</w:t>
      </w:r>
    </w:p>
    <w:p w14:paraId="16F55396" w14:textId="1041DE69" w:rsidR="00C66685" w:rsidRDefault="00C312C3" w:rsidP="00CD5107">
      <w:r>
        <w:t xml:space="preserve"> </w:t>
      </w:r>
    </w:p>
    <w:p w14:paraId="02C578C3" w14:textId="5A4C1EFF" w:rsidR="00C66685" w:rsidRDefault="00C66685" w:rsidP="00C66685">
      <w:pPr>
        <w:pStyle w:val="Heading2"/>
      </w:pPr>
      <w:bookmarkStart w:id="25" w:name="_Toc207873448"/>
      <w:r>
        <w:t>Best Practices</w:t>
      </w:r>
      <w:bookmarkEnd w:id="25"/>
    </w:p>
    <w:p w14:paraId="455E320F" w14:textId="130B04EA" w:rsidR="00C66685" w:rsidRDefault="00C66685" w:rsidP="00C66685">
      <w:r>
        <w:t>B</w:t>
      </w:r>
      <w:r w:rsidRPr="00C66685">
        <w:t xml:space="preserve">elow are examples of a few of the work-based learning experience categories to assist </w:t>
      </w:r>
      <w:r w:rsidR="0079464C">
        <w:t xml:space="preserve">in the </w:t>
      </w:r>
      <w:r w:rsidRPr="00C66685">
        <w:t xml:space="preserve">development </w:t>
      </w:r>
      <w:r w:rsidR="0079464C">
        <w:t xml:space="preserve">of </w:t>
      </w:r>
      <w:r w:rsidRPr="00C66685">
        <w:t>quality WBL program</w:t>
      </w:r>
      <w:r w:rsidR="0079464C">
        <w:t>s</w:t>
      </w:r>
      <w:r w:rsidRPr="00C66685">
        <w:t xml:space="preserve"> with best practice implementation. </w:t>
      </w:r>
    </w:p>
    <w:p w14:paraId="7FC141AD" w14:textId="77777777" w:rsidR="00C66685" w:rsidRDefault="00C66685" w:rsidP="00C66685"/>
    <w:p w14:paraId="6CFC93C6" w14:textId="75445CF3" w:rsidR="00C66685" w:rsidRDefault="00C66685" w:rsidP="00C66685">
      <w:r w:rsidRPr="0EE0F1A8">
        <w:rPr>
          <w:b/>
          <w:bCs/>
        </w:rPr>
        <w:t>Internship</w:t>
      </w:r>
    </w:p>
    <w:p w14:paraId="39927255" w14:textId="605AADBC" w:rsidR="00C66685" w:rsidRDefault="00C66685" w:rsidP="00C66685">
      <w:hyperlink r:id="rId39">
        <w:r w:rsidRPr="0EE0F1A8">
          <w:rPr>
            <w:rStyle w:val="Hyperlink"/>
          </w:rPr>
          <w:t>Michelin Internship Program</w:t>
        </w:r>
      </w:hyperlink>
      <w:r>
        <w:t xml:space="preserve"> is designed for students to grow beyond the classroom as each </w:t>
      </w:r>
      <w:proofErr w:type="gramStart"/>
      <w:r>
        <w:t>prepare</w:t>
      </w:r>
      <w:proofErr w:type="gramEnd"/>
      <w:r>
        <w:t xml:space="preserve"> for their career pathway. Michelin matches students with projects that align with their level of study and area of expertise. Internship placement includes manufacturing areas, corporate pathways, and research and development. Michelin works directly with </w:t>
      </w:r>
      <w:r w:rsidR="0079464C">
        <w:t>the school</w:t>
      </w:r>
      <w:r>
        <w:t xml:space="preserve"> district to ensure training agreement, evaluation tool, student/district/company specific forms are in place. The </w:t>
      </w:r>
      <w:hyperlink r:id="rId40">
        <w:r w:rsidRPr="0EE0F1A8">
          <w:rPr>
            <w:rStyle w:val="Hyperlink"/>
          </w:rPr>
          <w:t>Michelin Maintenance Early Scholars</w:t>
        </w:r>
      </w:hyperlink>
      <w:r>
        <w:t xml:space="preserve"> offers opportunities for select SC students to acquire job-related education in </w:t>
      </w:r>
      <w:r>
        <w:lastRenderedPageBreak/>
        <w:t>advance</w:t>
      </w:r>
      <w:r w:rsidR="0079464C">
        <w:t>d</w:t>
      </w:r>
      <w:r>
        <w:t xml:space="preserve"> manufacturing while gaining hands on experience through a paid apprenticeship model. </w:t>
      </w:r>
    </w:p>
    <w:p w14:paraId="2F9AEDBA" w14:textId="6A8AE5A7" w:rsidR="0EE0F1A8" w:rsidRDefault="0EE0F1A8" w:rsidP="0EE0F1A8">
      <w:pPr>
        <w:rPr>
          <w:b/>
          <w:bCs/>
        </w:rPr>
      </w:pPr>
    </w:p>
    <w:p w14:paraId="7E1CEBD4" w14:textId="77777777" w:rsidR="00BE6D99" w:rsidRDefault="00BE6D99" w:rsidP="00C66685">
      <w:pPr>
        <w:rPr>
          <w:b/>
          <w:bCs/>
        </w:rPr>
      </w:pPr>
    </w:p>
    <w:p w14:paraId="52308494" w14:textId="36901442" w:rsidR="00C66685" w:rsidRDefault="00C66685" w:rsidP="00C66685">
      <w:r w:rsidRPr="0EE0F1A8">
        <w:rPr>
          <w:b/>
          <w:bCs/>
        </w:rPr>
        <w:t>On-Site Job Shadowing</w:t>
      </w:r>
    </w:p>
    <w:p w14:paraId="032D0917" w14:textId="47277D63" w:rsidR="00C66685" w:rsidRDefault="00C66685" w:rsidP="00C66685">
      <w:r>
        <w:t xml:space="preserve">W.P. Law Irrigation Systems hosts students with an interest in construction by providing a day to on-site job shadow with an employee to learn about the wide variety of jobs within the company infrastructure. Careers explored include system design, irrigation installation, and the process top to bottom of all job roles involved to complete a project. Great exposure to understanding the full cycle of administrative, construction, and support roles needed that represent all career cluster pathways. </w:t>
      </w:r>
    </w:p>
    <w:p w14:paraId="45B94382" w14:textId="1523C00F" w:rsidR="0EE0F1A8" w:rsidRDefault="0EE0F1A8" w:rsidP="0EE0F1A8">
      <w:pPr>
        <w:rPr>
          <w:b/>
          <w:bCs/>
        </w:rPr>
      </w:pPr>
    </w:p>
    <w:p w14:paraId="47165181" w14:textId="71A288BB" w:rsidR="00677590" w:rsidRDefault="00C66685" w:rsidP="00C66685">
      <w:r w:rsidRPr="0EE0F1A8">
        <w:rPr>
          <w:b/>
          <w:bCs/>
        </w:rPr>
        <w:t>Virtual Job Shadowing</w:t>
      </w:r>
    </w:p>
    <w:p w14:paraId="20C5173D" w14:textId="635AF5E0" w:rsidR="00677590" w:rsidRDefault="00C66685" w:rsidP="00C66685">
      <w:r>
        <w:t xml:space="preserve">Elementary level students participate in “Groundhog Job Shadow Day” through the </w:t>
      </w:r>
      <w:hyperlink r:id="rId41">
        <w:proofErr w:type="spellStart"/>
        <w:r w:rsidR="00677590" w:rsidRPr="0EE0F1A8">
          <w:rPr>
            <w:rStyle w:val="Hyperlink"/>
          </w:rPr>
          <w:t>MicroCareerBursts</w:t>
        </w:r>
        <w:proofErr w:type="spellEnd"/>
      </w:hyperlink>
      <w:r w:rsidR="00677590">
        <w:t xml:space="preserve"> </w:t>
      </w:r>
      <w:r>
        <w:t xml:space="preserve">interactive on-line job shadow platform. Each </w:t>
      </w:r>
      <w:r w:rsidR="008C6700">
        <w:t>fifth-grade</w:t>
      </w:r>
      <w:r>
        <w:t xml:space="preserve"> teacher carved out time during homeroom providing universal login for access (see pg.1</w:t>
      </w:r>
      <w:r w:rsidR="00024FE0">
        <w:t>2</w:t>
      </w:r>
      <w:r>
        <w:t xml:space="preserve"> for student and teacher login credentials). Each student identified career interests, completed the job shadow videos, questions, and assignments. Free to all SC students and educators. </w:t>
      </w:r>
    </w:p>
    <w:p w14:paraId="1DB53E6D" w14:textId="797D159F" w:rsidR="0EE0F1A8" w:rsidRDefault="0EE0F1A8" w:rsidP="0EE0F1A8">
      <w:pPr>
        <w:rPr>
          <w:b/>
          <w:bCs/>
        </w:rPr>
      </w:pPr>
    </w:p>
    <w:p w14:paraId="6B9CCE38" w14:textId="78613DC7" w:rsidR="00CD5107" w:rsidRDefault="00C66685" w:rsidP="00CD5107">
      <w:r w:rsidRPr="0EE0F1A8">
        <w:rPr>
          <w:b/>
          <w:bCs/>
        </w:rPr>
        <w:t>Mentoring</w:t>
      </w:r>
    </w:p>
    <w:p w14:paraId="18B83031" w14:textId="704481DB" w:rsidR="00CD5107" w:rsidRDefault="00677590" w:rsidP="00CD5107">
      <w:hyperlink r:id="rId42">
        <w:r w:rsidRPr="0EE0F1A8">
          <w:rPr>
            <w:rStyle w:val="Hyperlink"/>
          </w:rPr>
          <w:t>Adopt-A-Class</w:t>
        </w:r>
      </w:hyperlink>
      <w:r>
        <w:t xml:space="preserve"> </w:t>
      </w:r>
      <w:r w:rsidR="00C66685">
        <w:t xml:space="preserve">Mentors consists of over 4,000 mentors representing over 200 business and civic groups based in Greater Cincinnati and Northern Kentucky serving 10,000 students. </w:t>
      </w:r>
      <w:r>
        <w:t xml:space="preserve">The </w:t>
      </w:r>
      <w:hyperlink r:id="rId43">
        <w:r w:rsidRPr="0EE0F1A8">
          <w:rPr>
            <w:rStyle w:val="Hyperlink"/>
          </w:rPr>
          <w:t>Program Model</w:t>
        </w:r>
      </w:hyperlink>
      <w:r>
        <w:t xml:space="preserve"> allows</w:t>
      </w:r>
      <w:r w:rsidR="00C66685">
        <w:t xml:space="preserve"> students to experience business connection through company mentors providing a wide variety of activities and innovative methods exposing each to career pathways and workforce demand. Mentors connect with their adopted class monthly, </w:t>
      </w:r>
      <w:r w:rsidR="008C6700">
        <w:t>virtual,</w:t>
      </w:r>
      <w:r w:rsidR="00C66685">
        <w:t xml:space="preserve"> or face-to-face. Mentors incorporate class projects aligned with company need to have students ‘solve’ and generate solutions. Great program for ideas for SC business engagement and involvement. </w:t>
      </w:r>
    </w:p>
    <w:p w14:paraId="4865AC0E" w14:textId="360CA49B" w:rsidR="0EE0F1A8" w:rsidRDefault="0EE0F1A8" w:rsidP="0EE0F1A8">
      <w:pPr>
        <w:rPr>
          <w:b/>
          <w:bCs/>
        </w:rPr>
      </w:pPr>
    </w:p>
    <w:p w14:paraId="3784639E" w14:textId="4123BA67" w:rsidR="00CD5107" w:rsidRDefault="00677590" w:rsidP="00CD5107">
      <w:r w:rsidRPr="0EE0F1A8">
        <w:rPr>
          <w:b/>
          <w:bCs/>
        </w:rPr>
        <w:t>Service Learning</w:t>
      </w:r>
    </w:p>
    <w:p w14:paraId="7E3F50B5" w14:textId="18F4F9BB" w:rsidR="00CD5107" w:rsidRDefault="00677590" w:rsidP="00CD5107">
      <w:hyperlink r:id="rId44">
        <w:r w:rsidRPr="0EE0F1A8">
          <w:rPr>
            <w:rStyle w:val="Hyperlink"/>
          </w:rPr>
          <w:t>Chick-Fil-A Leader Academy</w:t>
        </w:r>
      </w:hyperlink>
      <w:r>
        <w:t xml:space="preserve"> provides Leader Lab curriculum, typically a year- long engagement, with company mentors in partnering and identifying community-based needs with participating school. Each encompasses service-oriented projects, mentorship, and impact action items with preparation, action, reflection, and celebration. </w:t>
      </w:r>
    </w:p>
    <w:p w14:paraId="7A503692" w14:textId="52989BD1" w:rsidR="00CD5107" w:rsidRDefault="00CD5107" w:rsidP="0EE0F1A8">
      <w:pPr>
        <w:rPr>
          <w:b/>
          <w:bCs/>
        </w:rPr>
      </w:pPr>
    </w:p>
    <w:p w14:paraId="1701BE92" w14:textId="7D236264" w:rsidR="00CD5107" w:rsidRDefault="00677590" w:rsidP="00CD5107">
      <w:r w:rsidRPr="0EE0F1A8">
        <w:rPr>
          <w:b/>
          <w:bCs/>
        </w:rPr>
        <w:t>Structured Field Study</w:t>
      </w:r>
    </w:p>
    <w:p w14:paraId="21428B1F" w14:textId="493C56FC" w:rsidR="00CD5107" w:rsidRDefault="00677590" w:rsidP="00CD5107">
      <w:hyperlink r:id="rId45" w:anchor="visit">
        <w:proofErr w:type="spellStart"/>
        <w:r w:rsidRPr="0EE0F1A8">
          <w:rPr>
            <w:rStyle w:val="Hyperlink"/>
          </w:rPr>
          <w:t>EdVenture</w:t>
        </w:r>
        <w:proofErr w:type="spellEnd"/>
        <w:r w:rsidRPr="0EE0F1A8">
          <w:rPr>
            <w:rStyle w:val="Hyperlink"/>
          </w:rPr>
          <w:t xml:space="preserve"> Children's Museum</w:t>
        </w:r>
      </w:hyperlink>
      <w:r w:rsidR="7EE89B86">
        <w:t xml:space="preserve"> </w:t>
      </w:r>
      <w:r>
        <w:t xml:space="preserve">hosts all level students and educators providing an in- depth, behind-the-scenes tour exposing each to the variety of careers needed to carry out the operations of the museum. It is an excellent complement to curriculum while integrating the necessary skills required for each level job. Students learn about administrative, support, curator, legal, logistics, shipping/receiving of displays, </w:t>
      </w:r>
      <w:r w:rsidR="00AA5629">
        <w:t>etc.</w:t>
      </w:r>
      <w:r>
        <w:t xml:space="preserve">, just to name a few. </w:t>
      </w:r>
    </w:p>
    <w:p w14:paraId="34A97548" w14:textId="4D54CB75" w:rsidR="00CD5107" w:rsidRDefault="00677590" w:rsidP="00677590">
      <w:pPr>
        <w:pStyle w:val="Heading1"/>
      </w:pPr>
      <w:bookmarkStart w:id="26" w:name="_Toc207873449"/>
      <w:r>
        <w:lastRenderedPageBreak/>
        <w:t>Benefits of Work-Based Learning</w:t>
      </w:r>
      <w:bookmarkEnd w:id="26"/>
    </w:p>
    <w:p w14:paraId="42B4D703" w14:textId="77777777" w:rsidR="007845A1" w:rsidRDefault="00677590" w:rsidP="00677590">
      <w:r>
        <w:t>T</w:t>
      </w:r>
      <w:r w:rsidRPr="00677590">
        <w:t xml:space="preserve">he following benefits of a WBL experience should be stressed to potential business/industry worksite sponsors, as well as to administrators, parents, students, steering committees, and other school personnel: </w:t>
      </w:r>
    </w:p>
    <w:p w14:paraId="2FB3CAF5" w14:textId="77777777" w:rsidR="007845A1" w:rsidRDefault="007845A1" w:rsidP="00677590">
      <w:pPr>
        <w:rPr>
          <w:rStyle w:val="Heading2Char"/>
        </w:rPr>
      </w:pPr>
      <w:r w:rsidRPr="007845A1">
        <w:rPr>
          <w:rStyle w:val="Heading2Char"/>
        </w:rPr>
        <w:t xml:space="preserve"> </w:t>
      </w:r>
    </w:p>
    <w:p w14:paraId="575CD33B" w14:textId="19A37B09" w:rsidR="007845A1" w:rsidRDefault="00677590" w:rsidP="00677590">
      <w:bookmarkStart w:id="27" w:name="_Toc207873450"/>
      <w:r w:rsidRPr="007845A1">
        <w:rPr>
          <w:rStyle w:val="Heading2Char"/>
        </w:rPr>
        <w:t>For the Student Learner</w:t>
      </w:r>
      <w:bookmarkEnd w:id="27"/>
      <w:r w:rsidRPr="00677590">
        <w:t xml:space="preserve"> </w:t>
      </w:r>
    </w:p>
    <w:p w14:paraId="6E59BE67" w14:textId="152C3946" w:rsidR="00677590" w:rsidRDefault="00677590" w:rsidP="0EE0F1A8">
      <w:pPr>
        <w:pStyle w:val="ListParagraph"/>
        <w:numPr>
          <w:ilvl w:val="0"/>
          <w:numId w:val="7"/>
        </w:numPr>
      </w:pPr>
      <w:r>
        <w:t xml:space="preserve">The student is </w:t>
      </w:r>
      <w:proofErr w:type="gramStart"/>
      <w:r>
        <w:t>provided</w:t>
      </w:r>
      <w:proofErr w:type="gramEnd"/>
      <w:r>
        <w:t xml:space="preserve"> supervised training in the specific area that he or she has chosen as a career objective or goal. </w:t>
      </w:r>
    </w:p>
    <w:p w14:paraId="45F54B2F" w14:textId="36AEAF82" w:rsidR="00677590" w:rsidRDefault="00677590" w:rsidP="0EE0F1A8">
      <w:pPr>
        <w:pStyle w:val="ListParagraph"/>
        <w:numPr>
          <w:ilvl w:val="0"/>
          <w:numId w:val="7"/>
        </w:numPr>
      </w:pPr>
      <w:r>
        <w:t>The student can learn useful employability skills through observation while experiencing actual workplace conditions.</w:t>
      </w:r>
    </w:p>
    <w:p w14:paraId="4DEF8314" w14:textId="02C0E49A" w:rsidR="00677590" w:rsidRDefault="00677590" w:rsidP="0EE0F1A8">
      <w:pPr>
        <w:pStyle w:val="ListParagraph"/>
        <w:numPr>
          <w:ilvl w:val="0"/>
          <w:numId w:val="7"/>
        </w:numPr>
      </w:pPr>
      <w:r>
        <w:t xml:space="preserve">Interest in classroom work is stimulated by the application of academic and job-related learning to workplace situations. </w:t>
      </w:r>
    </w:p>
    <w:p w14:paraId="6E061166" w14:textId="55D382A4" w:rsidR="00677590" w:rsidRDefault="00677590" w:rsidP="0EE0F1A8">
      <w:pPr>
        <w:pStyle w:val="ListParagraph"/>
        <w:numPr>
          <w:ilvl w:val="0"/>
          <w:numId w:val="7"/>
        </w:numPr>
      </w:pPr>
      <w:r>
        <w:t xml:space="preserve">The student develops understanding, appreciation, and respect for work and workers. </w:t>
      </w:r>
    </w:p>
    <w:p w14:paraId="341601A5" w14:textId="6F180330" w:rsidR="00677590" w:rsidRDefault="00677590" w:rsidP="0EE0F1A8">
      <w:pPr>
        <w:pStyle w:val="ListParagraph"/>
        <w:numPr>
          <w:ilvl w:val="0"/>
          <w:numId w:val="7"/>
        </w:numPr>
      </w:pPr>
      <w:r>
        <w:t xml:space="preserve">The experience of getting and holding a job helps the student to develop a mature and realistic concept of self and to make mature decisions. </w:t>
      </w:r>
    </w:p>
    <w:p w14:paraId="2429FCE9" w14:textId="54FBC637" w:rsidR="00677590" w:rsidRDefault="00677590" w:rsidP="0EE0F1A8">
      <w:pPr>
        <w:pStyle w:val="ListParagraph"/>
        <w:numPr>
          <w:ilvl w:val="0"/>
          <w:numId w:val="7"/>
        </w:numPr>
      </w:pPr>
      <w:r>
        <w:t xml:space="preserve">Receiving compensation helps the student build self-esteem and contributes to his and her economic independence. </w:t>
      </w:r>
    </w:p>
    <w:p w14:paraId="1C6EA359" w14:textId="7F77D8F7" w:rsidR="00677590" w:rsidRDefault="00677590" w:rsidP="0EE0F1A8">
      <w:pPr>
        <w:pStyle w:val="ListParagraph"/>
        <w:numPr>
          <w:ilvl w:val="0"/>
          <w:numId w:val="7"/>
        </w:numPr>
      </w:pPr>
      <w:r>
        <w:t xml:space="preserve">The student’s transition from school to work becomes seamless. </w:t>
      </w:r>
    </w:p>
    <w:p w14:paraId="3D8F653D" w14:textId="1889838F" w:rsidR="00677590" w:rsidRDefault="00677590" w:rsidP="0EE0F1A8">
      <w:pPr>
        <w:pStyle w:val="ListParagraph"/>
        <w:numPr>
          <w:ilvl w:val="0"/>
          <w:numId w:val="7"/>
        </w:numPr>
      </w:pPr>
      <w:r>
        <w:t xml:space="preserve">The ability of the student to develop a post-high school plan for employment and/or continuing to </w:t>
      </w:r>
      <w:r w:rsidR="0079464C">
        <w:t xml:space="preserve">post-secondary </w:t>
      </w:r>
      <w:r>
        <w:t>education is enhanced.</w:t>
      </w:r>
    </w:p>
    <w:p w14:paraId="3BE5F0A5" w14:textId="77777777" w:rsidR="007845A1" w:rsidRDefault="007845A1" w:rsidP="00677590"/>
    <w:p w14:paraId="63853689" w14:textId="34E3D425" w:rsidR="007845A1" w:rsidRDefault="007845A1" w:rsidP="007845A1">
      <w:pPr>
        <w:pStyle w:val="Heading2"/>
      </w:pPr>
      <w:bookmarkStart w:id="28" w:name="_Toc207873451"/>
      <w:r>
        <w:t>For the School</w:t>
      </w:r>
      <w:bookmarkEnd w:id="28"/>
    </w:p>
    <w:p w14:paraId="3957E808" w14:textId="56B90C14" w:rsidR="007845A1" w:rsidRDefault="007845A1" w:rsidP="0EE0F1A8">
      <w:pPr>
        <w:pStyle w:val="ListParagraph"/>
        <w:numPr>
          <w:ilvl w:val="0"/>
          <w:numId w:val="6"/>
        </w:numPr>
      </w:pPr>
      <w:r>
        <w:t xml:space="preserve">The school can extend educational and school involvement opportunities beyond its own physical and financial resources. </w:t>
      </w:r>
    </w:p>
    <w:p w14:paraId="620A77B2" w14:textId="3080FDC2" w:rsidR="007845A1" w:rsidRDefault="007845A1" w:rsidP="0EE0F1A8">
      <w:pPr>
        <w:pStyle w:val="ListParagraph"/>
        <w:numPr>
          <w:ilvl w:val="0"/>
          <w:numId w:val="6"/>
        </w:numPr>
      </w:pPr>
      <w:r>
        <w:t xml:space="preserve">Interaction with work professionals outside the school environment is provided for the school in the training of young people. </w:t>
      </w:r>
    </w:p>
    <w:p w14:paraId="77BEDADE" w14:textId="7CFB9BFA" w:rsidR="007845A1" w:rsidRDefault="007845A1" w:rsidP="0EE0F1A8">
      <w:pPr>
        <w:pStyle w:val="ListParagraph"/>
        <w:numPr>
          <w:ilvl w:val="0"/>
          <w:numId w:val="6"/>
        </w:numPr>
      </w:pPr>
      <w:r>
        <w:t xml:space="preserve">Parental involvement increases as many become involved as worksite sponsors. </w:t>
      </w:r>
    </w:p>
    <w:p w14:paraId="27F32A0D" w14:textId="194BB91C" w:rsidR="007845A1" w:rsidRDefault="007845A1" w:rsidP="0EE0F1A8">
      <w:pPr>
        <w:pStyle w:val="ListParagraph"/>
        <w:numPr>
          <w:ilvl w:val="0"/>
          <w:numId w:val="6"/>
        </w:numPr>
      </w:pPr>
      <w:r>
        <w:t xml:space="preserve">School personnel receive expanded opportunities to keep up to date with changing employment conditions and future workforce demands. </w:t>
      </w:r>
    </w:p>
    <w:p w14:paraId="0F77DFDF" w14:textId="337C87A5" w:rsidR="007845A1" w:rsidRDefault="007845A1" w:rsidP="0EE0F1A8">
      <w:pPr>
        <w:pStyle w:val="ListParagraph"/>
        <w:numPr>
          <w:ilvl w:val="0"/>
          <w:numId w:val="6"/>
        </w:numPr>
        <w:rPr>
          <w:szCs w:val="24"/>
        </w:rPr>
      </w:pPr>
      <w:r>
        <w:t>The concept that education is indeed a community-wide partnership is demonstrated.</w:t>
      </w:r>
    </w:p>
    <w:p w14:paraId="7C432AE6" w14:textId="77777777" w:rsidR="007845A1" w:rsidRDefault="007845A1" w:rsidP="007845A1"/>
    <w:p w14:paraId="013DD6EB" w14:textId="051F9760" w:rsidR="007845A1" w:rsidRDefault="007845A1" w:rsidP="007845A1">
      <w:pPr>
        <w:pStyle w:val="Heading2"/>
      </w:pPr>
      <w:bookmarkStart w:id="29" w:name="_Toc207873452"/>
      <w:r>
        <w:t>For the Worksite Sponsor</w:t>
      </w:r>
      <w:bookmarkEnd w:id="29"/>
    </w:p>
    <w:p w14:paraId="5BE99FCC" w14:textId="1AD99BCA" w:rsidR="007845A1" w:rsidRDefault="007845A1" w:rsidP="0EE0F1A8">
      <w:pPr>
        <w:pStyle w:val="ListParagraph"/>
        <w:numPr>
          <w:ilvl w:val="0"/>
          <w:numId w:val="5"/>
        </w:numPr>
      </w:pPr>
      <w:r>
        <w:t xml:space="preserve">The sponsor receives assistance from a coordinator in analyzing jobs, developing training plans, and consulting on training needs. </w:t>
      </w:r>
    </w:p>
    <w:p w14:paraId="723EA80D" w14:textId="71D06D92" w:rsidR="007845A1" w:rsidRDefault="007845A1" w:rsidP="0EE0F1A8">
      <w:pPr>
        <w:pStyle w:val="ListParagraph"/>
        <w:numPr>
          <w:ilvl w:val="0"/>
          <w:numId w:val="5"/>
        </w:numPr>
      </w:pPr>
      <w:r>
        <w:t xml:space="preserve">The sponsor has an opportunity to influence school curricula to closely align with workforce demand. </w:t>
      </w:r>
    </w:p>
    <w:p w14:paraId="5628B089" w14:textId="3F8E4A95" w:rsidR="007845A1" w:rsidRDefault="007845A1" w:rsidP="0EE0F1A8">
      <w:pPr>
        <w:pStyle w:val="ListParagraph"/>
        <w:numPr>
          <w:ilvl w:val="0"/>
          <w:numId w:val="5"/>
        </w:numPr>
      </w:pPr>
      <w:r>
        <w:lastRenderedPageBreak/>
        <w:t xml:space="preserve">The sponsor takes an active role in the education and career preparation of students in the local community. </w:t>
      </w:r>
    </w:p>
    <w:p w14:paraId="504D1174" w14:textId="5A1775DD" w:rsidR="007845A1" w:rsidRDefault="007845A1" w:rsidP="0EE0F1A8">
      <w:pPr>
        <w:pStyle w:val="ListParagraph"/>
        <w:numPr>
          <w:ilvl w:val="0"/>
          <w:numId w:val="5"/>
        </w:numPr>
      </w:pPr>
      <w:r>
        <w:t xml:space="preserve">The sponsor has an opportunity to develop future employees over an extended “trial” period without any obligation for long-term and/or full-time employment. </w:t>
      </w:r>
    </w:p>
    <w:p w14:paraId="32D2965B" w14:textId="3086ED89" w:rsidR="007845A1" w:rsidRDefault="007845A1" w:rsidP="0EE0F1A8">
      <w:pPr>
        <w:pStyle w:val="ListParagraph"/>
        <w:numPr>
          <w:ilvl w:val="0"/>
          <w:numId w:val="5"/>
        </w:numPr>
        <w:rPr>
          <w:szCs w:val="24"/>
        </w:rPr>
      </w:pPr>
      <w:r>
        <w:t>The sponsor receives a student-learner who already possesses some of the job-related knowledge and skills needed to be a productive worker.</w:t>
      </w:r>
    </w:p>
    <w:p w14:paraId="2327A3CD" w14:textId="77777777" w:rsidR="007845A1" w:rsidRDefault="007845A1" w:rsidP="007845A1"/>
    <w:p w14:paraId="6951734A" w14:textId="74E6A687" w:rsidR="007845A1" w:rsidRDefault="007845A1" w:rsidP="007845A1">
      <w:pPr>
        <w:pStyle w:val="Heading2"/>
      </w:pPr>
      <w:bookmarkStart w:id="30" w:name="_Toc207873453"/>
      <w:r>
        <w:t>For the Community</w:t>
      </w:r>
      <w:bookmarkEnd w:id="30"/>
    </w:p>
    <w:p w14:paraId="11B640CC" w14:textId="457C5A4F" w:rsidR="007845A1" w:rsidRPr="007845A1" w:rsidRDefault="007845A1" w:rsidP="0EE0F1A8">
      <w:pPr>
        <w:pStyle w:val="ListParagraph"/>
        <w:numPr>
          <w:ilvl w:val="0"/>
          <w:numId w:val="4"/>
        </w:numPr>
      </w:pPr>
      <w:r>
        <w:t xml:space="preserve">The number of young people making a successful transition from school to work </w:t>
      </w:r>
      <w:bookmarkStart w:id="31" w:name="_Int_dDOvk3ud"/>
      <w:r>
        <w:t>is</w:t>
      </w:r>
      <w:bookmarkEnd w:id="31"/>
      <w:r>
        <w:t xml:space="preserve"> increased, thereby adding to the number of workplace-ready individuals who become economically productive members of society. </w:t>
      </w:r>
    </w:p>
    <w:p w14:paraId="5A02AD34" w14:textId="4CB0652B" w:rsidR="007845A1" w:rsidRPr="007845A1" w:rsidRDefault="007845A1" w:rsidP="0EE0F1A8">
      <w:pPr>
        <w:pStyle w:val="ListParagraph"/>
        <w:numPr>
          <w:ilvl w:val="0"/>
          <w:numId w:val="4"/>
        </w:numPr>
      </w:pPr>
      <w:r>
        <w:t xml:space="preserve">A continuing partnership of school and community businesses and other organizations is developed. </w:t>
      </w:r>
    </w:p>
    <w:p w14:paraId="7A839B1B" w14:textId="26AB2F60" w:rsidR="007845A1" w:rsidRPr="007845A1" w:rsidRDefault="007845A1" w:rsidP="0EE0F1A8">
      <w:pPr>
        <w:pStyle w:val="ListParagraph"/>
        <w:numPr>
          <w:ilvl w:val="0"/>
          <w:numId w:val="4"/>
        </w:numPr>
        <w:rPr>
          <w:szCs w:val="24"/>
        </w:rPr>
      </w:pPr>
      <w:r>
        <w:t xml:space="preserve">The community’s workforce and economic stability are improved by enhancing local students’ employability </w:t>
      </w:r>
      <w:proofErr w:type="gramStart"/>
      <w:r>
        <w:t>skill</w:t>
      </w:r>
      <w:proofErr w:type="gramEnd"/>
      <w:r>
        <w:t xml:space="preserve"> sets.</w:t>
      </w:r>
    </w:p>
    <w:p w14:paraId="7228637B" w14:textId="34802E98" w:rsidR="00CD5107" w:rsidRDefault="007845A1" w:rsidP="007845A1">
      <w:pPr>
        <w:pStyle w:val="Heading1"/>
      </w:pPr>
      <w:bookmarkStart w:id="32" w:name="_Toc207873454"/>
      <w:r>
        <w:t>Promoting Your W</w:t>
      </w:r>
      <w:r w:rsidR="00AA5629">
        <w:t xml:space="preserve">ork-Based </w:t>
      </w:r>
      <w:r>
        <w:t>L</w:t>
      </w:r>
      <w:r w:rsidR="00AA5629">
        <w:t>earning</w:t>
      </w:r>
      <w:r>
        <w:t xml:space="preserve"> Program</w:t>
      </w:r>
      <w:bookmarkEnd w:id="32"/>
    </w:p>
    <w:p w14:paraId="2E249236" w14:textId="1EFAEBF6" w:rsidR="007845A1" w:rsidRDefault="007845A1" w:rsidP="0EE0F1A8">
      <w:pPr>
        <w:pStyle w:val="ListParagraph"/>
        <w:numPr>
          <w:ilvl w:val="0"/>
          <w:numId w:val="3"/>
        </w:numPr>
      </w:pPr>
      <w:r w:rsidRPr="0EE0F1A8">
        <w:rPr>
          <w:b/>
          <w:bCs/>
        </w:rPr>
        <w:t>Prepare an academic and career plan.</w:t>
      </w:r>
      <w:r>
        <w:t xml:space="preserve"> Develop a publication that explains course offerings in the program/cluster, and the course sequence required for students considering a career in that area. The WBL coordinator should collaborate with middle and high school level school counselors and career specialists to support the sequence of courses offered, discuss career opportunities in those fields, while providing business/industry contacts to enhance academic integration with workforce needs. This activity should be </w:t>
      </w:r>
      <w:r w:rsidR="008C6700">
        <w:t>conducted</w:t>
      </w:r>
      <w:r>
        <w:t xml:space="preserve"> each year.</w:t>
      </w:r>
    </w:p>
    <w:p w14:paraId="29E210AA" w14:textId="3AC9FB61" w:rsidR="007845A1" w:rsidRDefault="007845A1" w:rsidP="0EE0F1A8">
      <w:pPr>
        <w:pStyle w:val="ListParagraph"/>
      </w:pPr>
    </w:p>
    <w:p w14:paraId="406A9A00" w14:textId="4BDD8266" w:rsidR="007845A1" w:rsidRDefault="007845A1" w:rsidP="0EE0F1A8">
      <w:pPr>
        <w:pStyle w:val="ListParagraph"/>
        <w:numPr>
          <w:ilvl w:val="0"/>
          <w:numId w:val="3"/>
        </w:numPr>
      </w:pPr>
      <w:r w:rsidRPr="0EE0F1A8">
        <w:rPr>
          <w:b/>
          <w:bCs/>
        </w:rPr>
        <w:t xml:space="preserve">Invite school counselors/career specialists to regularly </w:t>
      </w:r>
      <w:proofErr w:type="gramStart"/>
      <w:r w:rsidRPr="0EE0F1A8">
        <w:rPr>
          <w:b/>
          <w:bCs/>
        </w:rPr>
        <w:t>schedule</w:t>
      </w:r>
      <w:r w:rsidR="0079464C" w:rsidRPr="0EE0F1A8">
        <w:rPr>
          <w:b/>
          <w:bCs/>
        </w:rPr>
        <w:t>d</w:t>
      </w:r>
      <w:proofErr w:type="gramEnd"/>
      <w:r w:rsidRPr="0EE0F1A8">
        <w:rPr>
          <w:b/>
          <w:bCs/>
        </w:rPr>
        <w:t xml:space="preserve"> departmental meetings.</w:t>
      </w:r>
      <w:r>
        <w:t xml:space="preserve"> The coordinator should strive to </w:t>
      </w:r>
      <w:r w:rsidR="008C6700">
        <w:t>collaborate</w:t>
      </w:r>
      <w:r>
        <w:t xml:space="preserve"> with school counselors and career specialists at both the middle and high school levels to receive their assistance in the recruitment of students. The school counselor who understands the purpose and design of programs that use WBL methods can assist students who have expressed an interest in or shown an aptitude for a particular career with the academic plan to move forward. Professional colleagues must thoroughly understand programs that use WBL methods so they can refer prospective students to the coordinator. </w:t>
      </w:r>
    </w:p>
    <w:p w14:paraId="7C786363" w14:textId="77777777" w:rsidR="007845A1" w:rsidRDefault="007845A1" w:rsidP="007845A1"/>
    <w:p w14:paraId="3084A124" w14:textId="211CEEC8" w:rsidR="007845A1" w:rsidRDefault="007845A1" w:rsidP="0EE0F1A8">
      <w:pPr>
        <w:pStyle w:val="ListParagraph"/>
        <w:numPr>
          <w:ilvl w:val="0"/>
          <w:numId w:val="3"/>
        </w:numPr>
        <w:rPr>
          <w:szCs w:val="24"/>
        </w:rPr>
      </w:pPr>
      <w:r w:rsidRPr="0EE0F1A8">
        <w:rPr>
          <w:b/>
          <w:bCs/>
        </w:rPr>
        <w:t>Prepare a WBL brochure.</w:t>
      </w:r>
      <w:r>
        <w:t xml:space="preserve"> The brochure should explain WBL and its benefits for the school, students, training sponsors, and community. It should describe WBL in general and the various methods available, state the advantages of each method, outline application procedures for students, and benefits for training sponsors. </w:t>
      </w:r>
    </w:p>
    <w:p w14:paraId="43EDA71E" w14:textId="77777777" w:rsidR="007845A1" w:rsidRDefault="007845A1" w:rsidP="007845A1"/>
    <w:p w14:paraId="66F3351F" w14:textId="7841EF31" w:rsidR="007845A1" w:rsidRDefault="007845A1" w:rsidP="0EE0F1A8">
      <w:pPr>
        <w:pStyle w:val="ListParagraph"/>
        <w:numPr>
          <w:ilvl w:val="0"/>
          <w:numId w:val="3"/>
        </w:numPr>
        <w:rPr>
          <w:szCs w:val="24"/>
        </w:rPr>
      </w:pPr>
      <w:r w:rsidRPr="0EE0F1A8">
        <w:rPr>
          <w:b/>
          <w:bCs/>
        </w:rPr>
        <w:lastRenderedPageBreak/>
        <w:t>Present WBL at a faculty meeting.</w:t>
      </w:r>
      <w:r>
        <w:t xml:space="preserve"> Explain to the faculty the available WBL methods. Enumerate the types of training stations in which students may be placed. Answer questions and suggest how other faculty members can assist. Explain the use of coordination time with respect to student success in WBL experiences. </w:t>
      </w:r>
    </w:p>
    <w:p w14:paraId="7C240005" w14:textId="77777777" w:rsidR="007845A1" w:rsidRDefault="007845A1" w:rsidP="007845A1"/>
    <w:p w14:paraId="071DC291" w14:textId="3C4061F6" w:rsidR="007845A1" w:rsidRDefault="007845A1" w:rsidP="0EE0F1A8">
      <w:pPr>
        <w:pStyle w:val="ListParagraph"/>
        <w:numPr>
          <w:ilvl w:val="0"/>
          <w:numId w:val="3"/>
        </w:numPr>
        <w:rPr>
          <w:szCs w:val="24"/>
        </w:rPr>
      </w:pPr>
      <w:r w:rsidRPr="0EE0F1A8">
        <w:rPr>
          <w:b/>
          <w:bCs/>
        </w:rPr>
        <w:t>Prepare an annual performance report.</w:t>
      </w:r>
      <w:r>
        <w:t xml:space="preserve"> This report, containing performance indicators, goals for continuous improvement, and celebrating success, should be distributed to administrators, faculty, district level personnel, school board trustees, and business/industry stakeholders at the conclusion of each academic year. </w:t>
      </w:r>
    </w:p>
    <w:p w14:paraId="5DD3A51C" w14:textId="77777777" w:rsidR="007845A1" w:rsidRDefault="007845A1" w:rsidP="007845A1"/>
    <w:p w14:paraId="7EFB8E25" w14:textId="54DB253A" w:rsidR="007845A1" w:rsidRDefault="007845A1" w:rsidP="0EE0F1A8">
      <w:pPr>
        <w:pStyle w:val="ListParagraph"/>
        <w:numPr>
          <w:ilvl w:val="0"/>
          <w:numId w:val="3"/>
        </w:numPr>
        <w:rPr>
          <w:szCs w:val="24"/>
        </w:rPr>
      </w:pPr>
      <w:r w:rsidRPr="0EE0F1A8">
        <w:rPr>
          <w:b/>
          <w:bCs/>
        </w:rPr>
        <w:t xml:space="preserve">Arrange informal functions. </w:t>
      </w:r>
      <w:r>
        <w:t xml:space="preserve">One example is a gathering such as a coffee chat for administrators, career specialists, school counselors, teachers, district-level personnel, and business/industry representatives. This could allow for open discussion about WBL experiences in general as well as highlighting the achievements of students in particular experiences. Consider sponsorships of such functions by career and technical student organizations and catered by CTE students (for example: culinary arts). Showcase their talents! </w:t>
      </w:r>
    </w:p>
    <w:p w14:paraId="10A59434" w14:textId="77777777" w:rsidR="007845A1" w:rsidRDefault="007845A1" w:rsidP="007845A1"/>
    <w:p w14:paraId="3A156FD8" w14:textId="49279360" w:rsidR="007845A1" w:rsidRDefault="007845A1" w:rsidP="0EE0F1A8">
      <w:pPr>
        <w:pStyle w:val="ListParagraph"/>
        <w:numPr>
          <w:ilvl w:val="0"/>
          <w:numId w:val="3"/>
        </w:numPr>
        <w:rPr>
          <w:szCs w:val="24"/>
        </w:rPr>
      </w:pPr>
      <w:r w:rsidRPr="0EE0F1A8">
        <w:rPr>
          <w:b/>
          <w:bCs/>
        </w:rPr>
        <w:t>Present an assembly program to explain programs of study that use WBL methods and the benefits to students.</w:t>
      </w:r>
      <w:r>
        <w:t xml:space="preserve"> Enlist the help of current students to talk about their successful WBL experiences. Provide a business and student panel for discussion. Great offering as students </w:t>
      </w:r>
      <w:proofErr w:type="gramStart"/>
      <w:r>
        <w:t>prepare</w:t>
      </w:r>
      <w:proofErr w:type="gramEnd"/>
      <w:r>
        <w:t xml:space="preserve"> for their Individual Graduation Plan (IGP).</w:t>
      </w:r>
    </w:p>
    <w:p w14:paraId="6FF0839E" w14:textId="77777777" w:rsidR="007845A1" w:rsidRDefault="007845A1" w:rsidP="007845A1"/>
    <w:p w14:paraId="472D10C1" w14:textId="1734DB5E" w:rsidR="000735FA" w:rsidRDefault="007845A1" w:rsidP="0EE0F1A8">
      <w:pPr>
        <w:pStyle w:val="ListParagraph"/>
        <w:numPr>
          <w:ilvl w:val="0"/>
          <w:numId w:val="3"/>
        </w:numPr>
        <w:rPr>
          <w:szCs w:val="24"/>
        </w:rPr>
      </w:pPr>
      <w:r>
        <w:t xml:space="preserve"> </w:t>
      </w:r>
      <w:r w:rsidRPr="0EE0F1A8">
        <w:rPr>
          <w:b/>
          <w:bCs/>
        </w:rPr>
        <w:t>Distribute student-interest surveys in classes.</w:t>
      </w:r>
      <w:r>
        <w:t xml:space="preserve"> Talk individually with students interested in exploring the various WBL methods to determine whether WBL would offer what they need for career preparation in their related field of interest and to answer their questions. </w:t>
      </w:r>
    </w:p>
    <w:p w14:paraId="1481459D" w14:textId="46F48256" w:rsidR="0EE0F1A8" w:rsidRDefault="0EE0F1A8" w:rsidP="0EE0F1A8">
      <w:pPr>
        <w:pStyle w:val="ListParagraph"/>
        <w:rPr>
          <w:szCs w:val="24"/>
        </w:rPr>
      </w:pPr>
    </w:p>
    <w:p w14:paraId="3AA593A4" w14:textId="0EB9898A" w:rsidR="000735FA" w:rsidRDefault="007845A1" w:rsidP="0EE0F1A8">
      <w:pPr>
        <w:pStyle w:val="ListParagraph"/>
        <w:numPr>
          <w:ilvl w:val="0"/>
          <w:numId w:val="3"/>
        </w:numPr>
        <w:rPr>
          <w:szCs w:val="24"/>
        </w:rPr>
      </w:pPr>
      <w:r>
        <w:t xml:space="preserve"> </w:t>
      </w:r>
      <w:proofErr w:type="gramStart"/>
      <w:r w:rsidRPr="0EE0F1A8">
        <w:rPr>
          <w:b/>
          <w:bCs/>
        </w:rPr>
        <w:t>Have</w:t>
      </w:r>
      <w:proofErr w:type="gramEnd"/>
      <w:r w:rsidRPr="0EE0F1A8">
        <w:rPr>
          <w:b/>
          <w:bCs/>
        </w:rPr>
        <w:t xml:space="preserve"> students participating in work-based learning prepare a brochure to be presented to elementary, </w:t>
      </w:r>
      <w:r w:rsidR="008C6700" w:rsidRPr="0EE0F1A8">
        <w:rPr>
          <w:b/>
          <w:bCs/>
        </w:rPr>
        <w:t>middle,</w:t>
      </w:r>
      <w:r w:rsidRPr="0EE0F1A8">
        <w:rPr>
          <w:b/>
          <w:bCs/>
        </w:rPr>
        <w:t xml:space="preserve"> or high school students.</w:t>
      </w:r>
      <w:r>
        <w:t xml:space="preserve"> Brochures can tell their story to their peers showcasing their experience and learned lessons. </w:t>
      </w:r>
      <w:r w:rsidR="000735FA">
        <w:t xml:space="preserve">Share the student success </w:t>
      </w:r>
      <w:r w:rsidR="00AA5629">
        <w:t>stories.</w:t>
      </w:r>
      <w:r w:rsidR="000735FA">
        <w:t xml:space="preserve"> </w:t>
      </w:r>
    </w:p>
    <w:p w14:paraId="7920A46F" w14:textId="77777777" w:rsidR="000735FA" w:rsidRDefault="000735FA" w:rsidP="007845A1"/>
    <w:p w14:paraId="67920E39" w14:textId="08CE1622" w:rsidR="000735FA" w:rsidRDefault="007845A1" w:rsidP="0EE0F1A8">
      <w:pPr>
        <w:pStyle w:val="ListParagraph"/>
        <w:numPr>
          <w:ilvl w:val="0"/>
          <w:numId w:val="3"/>
        </w:numPr>
        <w:rPr>
          <w:szCs w:val="24"/>
        </w:rPr>
      </w:pPr>
      <w:r w:rsidRPr="0EE0F1A8">
        <w:rPr>
          <w:b/>
          <w:bCs/>
        </w:rPr>
        <w:t>Assist students participating in work-based learning in preparing exhibits illustrating aspects of WBL experiences and encouraging students to apply.</w:t>
      </w:r>
      <w:r>
        <w:t xml:space="preserve"> Always take advantage of space that is available in the schools, such as main hallways, bulletin boards, front office area, etc. to promote WBL. </w:t>
      </w:r>
    </w:p>
    <w:p w14:paraId="3A3D3671" w14:textId="77777777" w:rsidR="000735FA" w:rsidRDefault="000735FA" w:rsidP="007845A1"/>
    <w:p w14:paraId="51E20D1B" w14:textId="72A30F27" w:rsidR="000735FA" w:rsidRDefault="007845A1" w:rsidP="0EE0F1A8">
      <w:pPr>
        <w:pStyle w:val="ListParagraph"/>
        <w:numPr>
          <w:ilvl w:val="0"/>
          <w:numId w:val="3"/>
        </w:numPr>
        <w:rPr>
          <w:szCs w:val="24"/>
        </w:rPr>
      </w:pPr>
      <w:r w:rsidRPr="0EE0F1A8">
        <w:rPr>
          <w:b/>
          <w:bCs/>
        </w:rPr>
        <w:lastRenderedPageBreak/>
        <w:t>Supervise students participating in work-based learning in preparing a monthly newsletter to be distributed to all students.</w:t>
      </w:r>
      <w:r>
        <w:t xml:space="preserve"> Use interesting stories about students participating in WBL experiences</w:t>
      </w:r>
      <w:r w:rsidR="000735FA">
        <w:t>; i</w:t>
      </w:r>
      <w:r>
        <w:t xml:space="preserve">nclude pictures and materials explaining the benefits from the viewpoint of students and the worksite sponsors. </w:t>
      </w:r>
    </w:p>
    <w:p w14:paraId="56A37236" w14:textId="77777777" w:rsidR="000735FA" w:rsidRDefault="000735FA" w:rsidP="007845A1"/>
    <w:p w14:paraId="451E968D" w14:textId="3C73C89D" w:rsidR="000735FA" w:rsidRDefault="007845A1" w:rsidP="0EE0F1A8">
      <w:pPr>
        <w:pStyle w:val="ListParagraph"/>
        <w:numPr>
          <w:ilvl w:val="0"/>
          <w:numId w:val="3"/>
        </w:numPr>
        <w:rPr>
          <w:szCs w:val="24"/>
        </w:rPr>
      </w:pPr>
      <w:r w:rsidRPr="0EE0F1A8">
        <w:rPr>
          <w:b/>
          <w:bCs/>
        </w:rPr>
        <w:t>Encourage high school students participating in work-based learning to visit elementary and middle schools to discuss WBL experiences and answer questions regarding the courses needed to prepare for such an experience.</w:t>
      </w:r>
      <w:r>
        <w:t xml:space="preserve"> </w:t>
      </w:r>
      <w:r w:rsidR="000735FA">
        <w:t>S</w:t>
      </w:r>
      <w:r>
        <w:t>tudents prepare statements on what WBL has done for them, make sure they point out the important aspects of WBL. Presentations should reach every student level, if possible. Visits may be scheduled for homeroom or activity periods.</w:t>
      </w:r>
    </w:p>
    <w:p w14:paraId="44CA33BA" w14:textId="77777777" w:rsidR="000735FA" w:rsidRDefault="000735FA" w:rsidP="007845A1"/>
    <w:p w14:paraId="5BCC8D8E" w14:textId="14D83D80" w:rsidR="000735FA" w:rsidRDefault="007845A1" w:rsidP="0EE0F1A8">
      <w:pPr>
        <w:pStyle w:val="ListParagraph"/>
        <w:numPr>
          <w:ilvl w:val="0"/>
          <w:numId w:val="3"/>
        </w:numPr>
        <w:rPr>
          <w:szCs w:val="24"/>
        </w:rPr>
      </w:pPr>
      <w:r>
        <w:t xml:space="preserve"> </w:t>
      </w:r>
      <w:r w:rsidRPr="0EE0F1A8">
        <w:rPr>
          <w:b/>
          <w:bCs/>
        </w:rPr>
        <w:t>Invite interested middle school students to visit high school classes that use WBL methods</w:t>
      </w:r>
      <w:r>
        <w:t xml:space="preserve">. </w:t>
      </w:r>
    </w:p>
    <w:p w14:paraId="568F260E" w14:textId="77777777" w:rsidR="000735FA" w:rsidRDefault="000735FA" w:rsidP="007845A1"/>
    <w:p w14:paraId="29923807" w14:textId="19C56A7A" w:rsidR="000735FA" w:rsidRDefault="007845A1" w:rsidP="0EE0F1A8">
      <w:pPr>
        <w:pStyle w:val="ListParagraph"/>
        <w:numPr>
          <w:ilvl w:val="0"/>
          <w:numId w:val="3"/>
        </w:numPr>
        <w:rPr>
          <w:szCs w:val="24"/>
        </w:rPr>
      </w:pPr>
      <w:r w:rsidRPr="0EE0F1A8">
        <w:rPr>
          <w:b/>
          <w:bCs/>
        </w:rPr>
        <w:t xml:space="preserve">Submit articles and pictures to the </w:t>
      </w:r>
      <w:proofErr w:type="gramStart"/>
      <w:r w:rsidRPr="0EE0F1A8">
        <w:rPr>
          <w:b/>
          <w:bCs/>
        </w:rPr>
        <w:t>local or</w:t>
      </w:r>
      <w:proofErr w:type="gramEnd"/>
      <w:r w:rsidRPr="0EE0F1A8">
        <w:rPr>
          <w:b/>
          <w:bCs/>
        </w:rPr>
        <w:t xml:space="preserve"> school newspaper or school magazine to publicize the programs and activities of students participating in WBL.</w:t>
      </w:r>
      <w:r>
        <w:t xml:space="preserve"> </w:t>
      </w:r>
    </w:p>
    <w:p w14:paraId="5A5036DD" w14:textId="77777777" w:rsidR="000735FA" w:rsidRDefault="000735FA" w:rsidP="007845A1"/>
    <w:p w14:paraId="3B69B8E6" w14:textId="73B942BC" w:rsidR="000735FA" w:rsidRDefault="007845A1" w:rsidP="0EE0F1A8">
      <w:pPr>
        <w:pStyle w:val="ListParagraph"/>
        <w:numPr>
          <w:ilvl w:val="0"/>
          <w:numId w:val="3"/>
        </w:numPr>
        <w:rPr>
          <w:szCs w:val="24"/>
        </w:rPr>
      </w:pPr>
      <w:r w:rsidRPr="0EE0F1A8">
        <w:rPr>
          <w:b/>
          <w:bCs/>
        </w:rPr>
        <w:t>Arrange for students who are not participating in work-based learning to visit businesses that provide WBL experiences.</w:t>
      </w:r>
      <w:r>
        <w:t xml:space="preserve"> Excellent opportunity for structured field study. </w:t>
      </w:r>
    </w:p>
    <w:p w14:paraId="78CD8028" w14:textId="77777777" w:rsidR="000735FA" w:rsidRDefault="000735FA" w:rsidP="007845A1"/>
    <w:p w14:paraId="54D8F5D1" w14:textId="28DD2CC3" w:rsidR="000735FA" w:rsidRDefault="007845A1" w:rsidP="0EE0F1A8">
      <w:pPr>
        <w:pStyle w:val="ListParagraph"/>
        <w:numPr>
          <w:ilvl w:val="0"/>
          <w:numId w:val="3"/>
        </w:numPr>
        <w:rPr>
          <w:szCs w:val="24"/>
        </w:rPr>
      </w:pPr>
      <w:r w:rsidRPr="0EE0F1A8">
        <w:rPr>
          <w:b/>
          <w:bCs/>
        </w:rPr>
        <w:t>Invite WBL worksite sponsors to explain job opportunities in their businesses to students during Career Day.</w:t>
      </w:r>
      <w:r>
        <w:t xml:space="preserve"> </w:t>
      </w:r>
    </w:p>
    <w:p w14:paraId="20DC5557" w14:textId="77777777" w:rsidR="000735FA" w:rsidRDefault="000735FA" w:rsidP="007845A1"/>
    <w:p w14:paraId="2ABB4055" w14:textId="3148C5C8" w:rsidR="000735FA" w:rsidRDefault="007845A1" w:rsidP="0EE0F1A8">
      <w:pPr>
        <w:pStyle w:val="ListParagraph"/>
        <w:numPr>
          <w:ilvl w:val="0"/>
          <w:numId w:val="3"/>
        </w:numPr>
        <w:rPr>
          <w:szCs w:val="24"/>
        </w:rPr>
      </w:pPr>
      <w:r w:rsidRPr="0EE0F1A8">
        <w:rPr>
          <w:b/>
          <w:bCs/>
        </w:rPr>
        <w:t>Host an open house</w:t>
      </w:r>
      <w:r>
        <w:t xml:space="preserve"> during National Career Development Week and/or Career and Technical Education Month for all worksite sponsors, business/industry partners, community leaders, Career and Technical Advisory Committee members, school faculty, parents, and students to attend. </w:t>
      </w:r>
    </w:p>
    <w:p w14:paraId="4A8FE76E" w14:textId="77777777" w:rsidR="000735FA" w:rsidRDefault="000735FA" w:rsidP="007845A1"/>
    <w:p w14:paraId="7160457C" w14:textId="451F4D77" w:rsidR="000735FA" w:rsidRDefault="007845A1" w:rsidP="0EE0F1A8">
      <w:pPr>
        <w:pStyle w:val="ListParagraph"/>
        <w:numPr>
          <w:ilvl w:val="0"/>
          <w:numId w:val="3"/>
        </w:numPr>
        <w:rPr>
          <w:szCs w:val="24"/>
        </w:rPr>
      </w:pPr>
      <w:r w:rsidRPr="0EE0F1A8">
        <w:rPr>
          <w:b/>
          <w:bCs/>
        </w:rPr>
        <w:t>Recruit students</w:t>
      </w:r>
      <w:r>
        <w:t xml:space="preserve"> participating in work-based learning and recent graduates as guest speakers in classes and at appreciation luncheons/banquets, assembly programs, and career and technical student organization meetings. Presentations may include their experience at the worksite, transition to entry-level employment opportunities, job qualifications, and industry credentials earned in high school. </w:t>
      </w:r>
    </w:p>
    <w:p w14:paraId="38E6EEFB" w14:textId="77777777" w:rsidR="000735FA" w:rsidRDefault="000735FA" w:rsidP="007845A1"/>
    <w:p w14:paraId="238D2A40" w14:textId="68323762" w:rsidR="000735FA" w:rsidRDefault="007845A1" w:rsidP="0EE0F1A8">
      <w:pPr>
        <w:pStyle w:val="ListParagraph"/>
        <w:numPr>
          <w:ilvl w:val="0"/>
          <w:numId w:val="3"/>
        </w:numPr>
        <w:rPr>
          <w:szCs w:val="24"/>
        </w:rPr>
      </w:pPr>
      <w:r w:rsidRPr="0EE0F1A8">
        <w:rPr>
          <w:b/>
          <w:bCs/>
        </w:rPr>
        <w:t>Set up displays</w:t>
      </w:r>
      <w:r>
        <w:t xml:space="preserve"> during Career and Technical Education Month, Back-to-School Night, College Night, Open House, in the cafeteria</w:t>
      </w:r>
      <w:r w:rsidR="000735FA">
        <w:t>, hallways, etc.</w:t>
      </w:r>
      <w:r>
        <w:t xml:space="preserve"> throughout the school year. </w:t>
      </w:r>
    </w:p>
    <w:p w14:paraId="393DCB6F" w14:textId="77777777" w:rsidR="000735FA" w:rsidRDefault="000735FA" w:rsidP="007845A1"/>
    <w:p w14:paraId="579DAE12" w14:textId="5FB6BDF9" w:rsidR="000735FA" w:rsidRDefault="007845A1" w:rsidP="0EE0F1A8">
      <w:pPr>
        <w:pStyle w:val="ListParagraph"/>
        <w:numPr>
          <w:ilvl w:val="0"/>
          <w:numId w:val="3"/>
        </w:numPr>
        <w:rPr>
          <w:szCs w:val="24"/>
        </w:rPr>
      </w:pPr>
      <w:r w:rsidRPr="0EE0F1A8">
        <w:rPr>
          <w:b/>
          <w:bCs/>
        </w:rPr>
        <w:lastRenderedPageBreak/>
        <w:t>Use the school’s public address system</w:t>
      </w:r>
      <w:r>
        <w:t xml:space="preserve"> to recognize student achievements and keep students informed about WBL activities. </w:t>
      </w:r>
    </w:p>
    <w:p w14:paraId="46CC7DE4" w14:textId="77777777" w:rsidR="000735FA" w:rsidRDefault="000735FA" w:rsidP="007845A1"/>
    <w:p w14:paraId="5977B393" w14:textId="48440715" w:rsidR="000735FA" w:rsidRDefault="007845A1" w:rsidP="0EE0F1A8">
      <w:pPr>
        <w:pStyle w:val="ListParagraph"/>
        <w:numPr>
          <w:ilvl w:val="0"/>
          <w:numId w:val="3"/>
        </w:numPr>
        <w:rPr>
          <w:szCs w:val="24"/>
        </w:rPr>
      </w:pPr>
      <w:r w:rsidRPr="0EE0F1A8">
        <w:rPr>
          <w:b/>
          <w:bCs/>
        </w:rPr>
        <w:t>Make a sustained effort to help</w:t>
      </w:r>
      <w:r>
        <w:t xml:space="preserve"> your students participating in work-based learning succeed in the classroom and in their training experiences. Students who are successful are the best advertisements for promoting WBL experiences. A</w:t>
      </w:r>
      <w:r w:rsidR="000735FA">
        <w:t>dditionally</w:t>
      </w:r>
      <w:r>
        <w:t xml:space="preserve">, share student successes with their </w:t>
      </w:r>
      <w:r w:rsidR="000735FA">
        <w:t>district and school-wide, school board members, and community</w:t>
      </w:r>
      <w:r>
        <w:t xml:space="preserve">. </w:t>
      </w:r>
    </w:p>
    <w:p w14:paraId="53B13180" w14:textId="77777777" w:rsidR="000735FA" w:rsidRDefault="000735FA" w:rsidP="007845A1"/>
    <w:p w14:paraId="7E5FCF16" w14:textId="439B2AA5" w:rsidR="007845A1" w:rsidRDefault="007845A1" w:rsidP="007845A1">
      <w:r w:rsidRPr="007845A1">
        <w:t xml:space="preserve">The above list of suggestions for successful promotion of WBL is not meant to be exhaustive but should serve as a springboard to stimulate additional ideas. Successful coordinators use these and many other ideas to make certain that all students in the school are aware of the opportunities and benefits available through participation in WBL. </w:t>
      </w:r>
      <w:r w:rsidR="00AA5629" w:rsidRPr="007845A1">
        <w:t>Talking</w:t>
      </w:r>
      <w:r w:rsidRPr="007845A1">
        <w:t xml:space="preserve"> with experienced </w:t>
      </w:r>
      <w:r w:rsidR="00AA5629" w:rsidRPr="007845A1">
        <w:t xml:space="preserve">coordinators, </w:t>
      </w:r>
      <w:r w:rsidRPr="007845A1">
        <w:t>they are eager to share ideas with you.</w:t>
      </w:r>
    </w:p>
    <w:p w14:paraId="4C87044C" w14:textId="77777777" w:rsidR="000735FA" w:rsidRDefault="000735FA" w:rsidP="007845A1"/>
    <w:p w14:paraId="615A5B67" w14:textId="6498B5F9" w:rsidR="000735FA" w:rsidRDefault="000735FA" w:rsidP="0EE0F1A8">
      <w:pPr>
        <w:pStyle w:val="Heading1"/>
      </w:pPr>
      <w:bookmarkStart w:id="33" w:name="_Toc207873455"/>
      <w:r>
        <w:t>Parental Involvement</w:t>
      </w:r>
      <w:bookmarkEnd w:id="33"/>
    </w:p>
    <w:p w14:paraId="3D475AA9" w14:textId="77777777" w:rsidR="000735FA" w:rsidRDefault="000735FA" w:rsidP="000735FA">
      <w:r w:rsidRPr="000735FA">
        <w:t xml:space="preserve">A favorable attitude cultivated by parents fosters the development of a professional student attitude. Moreover, parents themselves may potentially offer worksite experiences for students. Some suggested activities for helping parents become aware of WBL methods of instruction are as follows: </w:t>
      </w:r>
    </w:p>
    <w:p w14:paraId="112888D8" w14:textId="77777777" w:rsidR="000735FA" w:rsidRDefault="000735FA" w:rsidP="000735FA"/>
    <w:p w14:paraId="0B9E2491" w14:textId="43A80C10" w:rsidR="000735FA" w:rsidRDefault="000735FA" w:rsidP="0EE0F1A8">
      <w:pPr>
        <w:pStyle w:val="ListParagraph"/>
        <w:numPr>
          <w:ilvl w:val="0"/>
          <w:numId w:val="2"/>
        </w:numPr>
        <w:rPr>
          <w:szCs w:val="24"/>
        </w:rPr>
      </w:pPr>
      <w:r w:rsidRPr="0EE0F1A8">
        <w:rPr>
          <w:b/>
          <w:bCs/>
        </w:rPr>
        <w:t>Send a letter</w:t>
      </w:r>
      <w:r>
        <w:t xml:space="preserve"> to parents, explaining WBL methods and asking for their support or permission for their </w:t>
      </w:r>
      <w:r w:rsidR="008C6700">
        <w:t>child</w:t>
      </w:r>
      <w:r>
        <w:t xml:space="preserve"> to be enrolled in the WBL program. </w:t>
      </w:r>
    </w:p>
    <w:p w14:paraId="50FCC8F0" w14:textId="77777777" w:rsidR="000735FA" w:rsidRDefault="000735FA" w:rsidP="000735FA"/>
    <w:p w14:paraId="2CA5688A" w14:textId="71EBD243" w:rsidR="000735FA" w:rsidRDefault="000735FA" w:rsidP="0EE0F1A8">
      <w:pPr>
        <w:pStyle w:val="ListParagraph"/>
        <w:numPr>
          <w:ilvl w:val="0"/>
          <w:numId w:val="2"/>
        </w:numPr>
        <w:rPr>
          <w:szCs w:val="24"/>
        </w:rPr>
      </w:pPr>
      <w:r w:rsidRPr="0EE0F1A8">
        <w:rPr>
          <w:b/>
          <w:bCs/>
        </w:rPr>
        <w:t>Send a student</w:t>
      </w:r>
      <w:r>
        <w:t xml:space="preserve"> prepared WBL newsletter to parents. </w:t>
      </w:r>
    </w:p>
    <w:p w14:paraId="316A73A7" w14:textId="77777777" w:rsidR="000735FA" w:rsidRDefault="000735FA" w:rsidP="000735FA"/>
    <w:p w14:paraId="43D2639C" w14:textId="793A13B7" w:rsidR="000735FA" w:rsidRDefault="000735FA" w:rsidP="0EE0F1A8">
      <w:pPr>
        <w:pStyle w:val="ListParagraph"/>
        <w:numPr>
          <w:ilvl w:val="0"/>
          <w:numId w:val="2"/>
        </w:numPr>
        <w:rPr>
          <w:szCs w:val="24"/>
        </w:rPr>
      </w:pPr>
      <w:r w:rsidRPr="0EE0F1A8">
        <w:rPr>
          <w:b/>
          <w:bCs/>
        </w:rPr>
        <w:t>Hold an open house</w:t>
      </w:r>
      <w:r>
        <w:t xml:space="preserve"> for parents. Encourage them to ask questions about the WBL method in which their child wishes to become involved. Solicit their support. </w:t>
      </w:r>
    </w:p>
    <w:p w14:paraId="49E12C9B" w14:textId="77777777" w:rsidR="000735FA" w:rsidRDefault="000735FA" w:rsidP="000735FA"/>
    <w:p w14:paraId="637EE9B8" w14:textId="3F5FA649" w:rsidR="000735FA" w:rsidRDefault="000735FA" w:rsidP="0EE0F1A8">
      <w:pPr>
        <w:pStyle w:val="ListParagraph"/>
        <w:numPr>
          <w:ilvl w:val="0"/>
          <w:numId w:val="2"/>
        </w:numPr>
        <w:rPr>
          <w:szCs w:val="24"/>
        </w:rPr>
      </w:pPr>
      <w:r w:rsidRPr="0EE0F1A8">
        <w:rPr>
          <w:b/>
          <w:bCs/>
        </w:rPr>
        <w:t>Present a multimedia program to parents</w:t>
      </w:r>
      <w:r>
        <w:t xml:space="preserve">. Give explanations of WBL methods and describe the benefits to students. Include graduates of WBL experiences in a panel discussion. </w:t>
      </w:r>
    </w:p>
    <w:p w14:paraId="23345978" w14:textId="77777777" w:rsidR="000735FA" w:rsidRDefault="000735FA" w:rsidP="000735FA"/>
    <w:p w14:paraId="366ADC47" w14:textId="56A19080" w:rsidR="000735FA" w:rsidRDefault="000735FA" w:rsidP="0EE0F1A8">
      <w:pPr>
        <w:pStyle w:val="ListParagraph"/>
        <w:numPr>
          <w:ilvl w:val="0"/>
          <w:numId w:val="2"/>
        </w:numPr>
        <w:rPr>
          <w:szCs w:val="24"/>
        </w:rPr>
      </w:pPr>
      <w:r w:rsidRPr="0EE0F1A8">
        <w:rPr>
          <w:b/>
          <w:bCs/>
        </w:rPr>
        <w:t>Hold personal conferences with parents</w:t>
      </w:r>
      <w:r>
        <w:t xml:space="preserve"> educating each on the importance of WBL experiences preparing their student for the workforce while providing regional workforce </w:t>
      </w:r>
      <w:proofErr w:type="gramStart"/>
      <w:r>
        <w:t>snapshot</w:t>
      </w:r>
      <w:proofErr w:type="gramEnd"/>
      <w:r>
        <w:t xml:space="preserve"> of labor market demand. </w:t>
      </w:r>
    </w:p>
    <w:p w14:paraId="30520BC0" w14:textId="77777777" w:rsidR="000735FA" w:rsidRDefault="000735FA" w:rsidP="000735FA"/>
    <w:p w14:paraId="70AF2F5D" w14:textId="313A1F2C" w:rsidR="000735FA" w:rsidRDefault="000735FA" w:rsidP="0EE0F1A8">
      <w:pPr>
        <w:pStyle w:val="ListParagraph"/>
        <w:numPr>
          <w:ilvl w:val="0"/>
          <w:numId w:val="2"/>
        </w:numPr>
        <w:rPr>
          <w:szCs w:val="24"/>
        </w:rPr>
      </w:pPr>
      <w:r w:rsidRPr="0EE0F1A8">
        <w:rPr>
          <w:b/>
          <w:bCs/>
        </w:rPr>
        <w:t>Make presentations about WBL</w:t>
      </w:r>
      <w:r>
        <w:t xml:space="preserve"> methods at parent organization or school improvement council meetings. </w:t>
      </w:r>
    </w:p>
    <w:p w14:paraId="52196813" w14:textId="77777777" w:rsidR="000735FA" w:rsidRDefault="000735FA" w:rsidP="000735FA"/>
    <w:p w14:paraId="1606258D" w14:textId="36376237" w:rsidR="000735FA" w:rsidRDefault="000735FA" w:rsidP="0EE0F1A8">
      <w:pPr>
        <w:pStyle w:val="ListParagraph"/>
        <w:numPr>
          <w:ilvl w:val="0"/>
          <w:numId w:val="2"/>
        </w:numPr>
        <w:rPr>
          <w:szCs w:val="24"/>
        </w:rPr>
      </w:pPr>
      <w:r>
        <w:lastRenderedPageBreak/>
        <w:t xml:space="preserve"> Suggest </w:t>
      </w:r>
      <w:r w:rsidRPr="0EE0F1A8">
        <w:rPr>
          <w:b/>
          <w:bCs/>
        </w:rPr>
        <w:t>coverage by local media</w:t>
      </w:r>
      <w:r>
        <w:t xml:space="preserve"> to explain the types of WBL experiences available through classes/programs, special projects undertaken by students participating in work</w:t>
      </w:r>
      <w:r w:rsidR="00AA5629">
        <w:t>-based</w:t>
      </w:r>
      <w:r>
        <w:t xml:space="preserve"> learning, and accomplishments of students participating in WBL experiences. </w:t>
      </w:r>
    </w:p>
    <w:p w14:paraId="69AC259B" w14:textId="77777777" w:rsidR="000735FA" w:rsidRDefault="000735FA" w:rsidP="000735FA"/>
    <w:p w14:paraId="332B1871" w14:textId="1379E877" w:rsidR="000735FA" w:rsidRDefault="000735FA" w:rsidP="0EE0F1A8">
      <w:pPr>
        <w:pStyle w:val="ListParagraph"/>
        <w:numPr>
          <w:ilvl w:val="0"/>
          <w:numId w:val="2"/>
        </w:numPr>
        <w:rPr>
          <w:szCs w:val="24"/>
        </w:rPr>
      </w:pPr>
      <w:r w:rsidRPr="0EE0F1A8">
        <w:rPr>
          <w:b/>
          <w:bCs/>
        </w:rPr>
        <w:t>Involve parents</w:t>
      </w:r>
      <w:r>
        <w:t xml:space="preserve"> as resource speakers and WBL training sponsors.</w:t>
      </w:r>
    </w:p>
    <w:p w14:paraId="048DB0E0" w14:textId="77777777" w:rsidR="00516DF9" w:rsidRDefault="00516DF9" w:rsidP="000735FA"/>
    <w:p w14:paraId="2DBD52BF" w14:textId="5FA87103" w:rsidR="00516DF9" w:rsidRDefault="00516DF9" w:rsidP="00516DF9">
      <w:pPr>
        <w:pStyle w:val="Heading1"/>
      </w:pPr>
      <w:bookmarkStart w:id="34" w:name="_Toc207873456"/>
      <w:r>
        <w:t>Business/Industry Involvement</w:t>
      </w:r>
      <w:bookmarkEnd w:id="34"/>
    </w:p>
    <w:p w14:paraId="30FA4E9B" w14:textId="77777777" w:rsidR="00516DF9" w:rsidRDefault="00516DF9" w:rsidP="00516DF9">
      <w:r w:rsidRPr="00516DF9">
        <w:t xml:space="preserve">In addition to understanding the educational values of WBL methods and experiences, business/industry representatives frequently need to be “sold” on the idea of being partners. Business/ industry personnel serve a vital role in assisting schools in training student- learners. This collaboration maximizes the opportunities and benefits of participation in WBL. Some suggested activities for publicizing WBL to the business/industry community are as follows: </w:t>
      </w:r>
    </w:p>
    <w:p w14:paraId="40469363" w14:textId="77777777" w:rsidR="00516DF9" w:rsidRDefault="00516DF9" w:rsidP="00516DF9"/>
    <w:p w14:paraId="20A335EF" w14:textId="475E457D" w:rsidR="00516DF9" w:rsidRDefault="00516DF9" w:rsidP="0EE0F1A8">
      <w:pPr>
        <w:pStyle w:val="ListParagraph"/>
        <w:numPr>
          <w:ilvl w:val="0"/>
          <w:numId w:val="1"/>
        </w:numPr>
        <w:rPr>
          <w:szCs w:val="24"/>
        </w:rPr>
      </w:pPr>
      <w:r w:rsidRPr="0EE0F1A8">
        <w:rPr>
          <w:b/>
          <w:bCs/>
        </w:rPr>
        <w:t>Use the local news media</w:t>
      </w:r>
      <w:r>
        <w:t xml:space="preserve">, newspapers, radio, television, and Internet for news releases about WBL. Before newsworthy events occur, follow district media policy and procedure for public releases and /or statements. </w:t>
      </w:r>
    </w:p>
    <w:p w14:paraId="59A9E03A" w14:textId="77777777" w:rsidR="00516DF9" w:rsidRDefault="00516DF9" w:rsidP="00516DF9"/>
    <w:p w14:paraId="54A020FC" w14:textId="2258FF92" w:rsidR="00516DF9" w:rsidRDefault="00516DF9" w:rsidP="0EE0F1A8">
      <w:pPr>
        <w:pStyle w:val="ListParagraph"/>
        <w:numPr>
          <w:ilvl w:val="0"/>
          <w:numId w:val="1"/>
        </w:numPr>
        <w:rPr>
          <w:szCs w:val="24"/>
        </w:rPr>
      </w:pPr>
      <w:r w:rsidRPr="0EE0F1A8">
        <w:rPr>
          <w:b/>
          <w:bCs/>
        </w:rPr>
        <w:t>Make presentations to civic organizations</w:t>
      </w:r>
      <w:r>
        <w:t xml:space="preserve"> such as the local Chamber of Commerce and Rotary Clubs</w:t>
      </w:r>
      <w:r w:rsidR="008C6700">
        <w:t xml:space="preserve">. </w:t>
      </w:r>
    </w:p>
    <w:p w14:paraId="0995EB99" w14:textId="77777777" w:rsidR="00516DF9" w:rsidRDefault="00516DF9" w:rsidP="00516DF9"/>
    <w:p w14:paraId="49F2FE71" w14:textId="7E27B999" w:rsidR="00516DF9" w:rsidRDefault="00516DF9" w:rsidP="0EE0F1A8">
      <w:pPr>
        <w:pStyle w:val="ListParagraph"/>
        <w:numPr>
          <w:ilvl w:val="0"/>
          <w:numId w:val="1"/>
        </w:numPr>
        <w:rPr>
          <w:szCs w:val="24"/>
        </w:rPr>
      </w:pPr>
      <w:r w:rsidRPr="0EE0F1A8">
        <w:rPr>
          <w:b/>
          <w:bCs/>
        </w:rPr>
        <w:t>Consider joining community and professional organizations</w:t>
      </w:r>
      <w:r>
        <w:t xml:space="preserve"> and attending meetings to form personal contact with community leaders and business representatives that will allow for individual discussions with potential training. </w:t>
      </w:r>
    </w:p>
    <w:p w14:paraId="584DAF02" w14:textId="77777777" w:rsidR="00516DF9" w:rsidRDefault="00516DF9" w:rsidP="00516DF9"/>
    <w:p w14:paraId="23401B88" w14:textId="0C457FFC" w:rsidR="00516DF9" w:rsidRDefault="00516DF9" w:rsidP="0EE0F1A8">
      <w:pPr>
        <w:pStyle w:val="ListParagraph"/>
        <w:numPr>
          <w:ilvl w:val="0"/>
          <w:numId w:val="1"/>
        </w:numPr>
        <w:rPr>
          <w:szCs w:val="24"/>
        </w:rPr>
      </w:pPr>
      <w:r w:rsidRPr="0EE0F1A8">
        <w:rPr>
          <w:b/>
          <w:bCs/>
        </w:rPr>
        <w:t>Write feature stories</w:t>
      </w:r>
      <w:r>
        <w:t xml:space="preserve"> periodically throughout the year. These may be offered as “exclusives” to selected media. They may include stories of successful graduates. </w:t>
      </w:r>
    </w:p>
    <w:p w14:paraId="06523C8F" w14:textId="77777777" w:rsidR="00516DF9" w:rsidRDefault="00516DF9" w:rsidP="00516DF9"/>
    <w:p w14:paraId="7B2BDEE6" w14:textId="3102980B" w:rsidR="00516DF9" w:rsidRDefault="00516DF9" w:rsidP="0EE0F1A8">
      <w:pPr>
        <w:pStyle w:val="ListParagraph"/>
        <w:numPr>
          <w:ilvl w:val="0"/>
          <w:numId w:val="1"/>
        </w:numPr>
        <w:rPr>
          <w:szCs w:val="24"/>
        </w:rPr>
      </w:pPr>
      <w:r w:rsidRPr="0EE0F1A8">
        <w:rPr>
          <w:b/>
          <w:bCs/>
        </w:rPr>
        <w:t>Feature WBL success stories</w:t>
      </w:r>
      <w:r>
        <w:t xml:space="preserve"> and WBL student achievements on the school’s webpage and social media outlets. </w:t>
      </w:r>
    </w:p>
    <w:p w14:paraId="42FBDB1E" w14:textId="77777777" w:rsidR="00516DF9" w:rsidRDefault="00516DF9" w:rsidP="00516DF9"/>
    <w:p w14:paraId="71B4A6AA" w14:textId="79FD2789" w:rsidR="00516DF9" w:rsidRDefault="00516DF9" w:rsidP="0EE0F1A8">
      <w:pPr>
        <w:pStyle w:val="ListParagraph"/>
        <w:numPr>
          <w:ilvl w:val="0"/>
          <w:numId w:val="1"/>
        </w:numPr>
        <w:rPr>
          <w:szCs w:val="24"/>
        </w:rPr>
      </w:pPr>
      <w:r w:rsidRPr="0EE0F1A8">
        <w:rPr>
          <w:b/>
          <w:bCs/>
        </w:rPr>
        <w:t>Form an alumni group</w:t>
      </w:r>
      <w:r>
        <w:t xml:space="preserve"> of former students to help promote WBL. Many alumni are employed in local businesses and may become worksite sponsors for current students. </w:t>
      </w:r>
    </w:p>
    <w:p w14:paraId="2C5267E1" w14:textId="77777777" w:rsidR="00516DF9" w:rsidRDefault="00516DF9" w:rsidP="00516DF9"/>
    <w:p w14:paraId="5D57CDB5" w14:textId="5F84D058" w:rsidR="00516DF9" w:rsidRDefault="00516DF9" w:rsidP="0EE0F1A8">
      <w:pPr>
        <w:pStyle w:val="ListParagraph"/>
        <w:numPr>
          <w:ilvl w:val="0"/>
          <w:numId w:val="1"/>
        </w:numPr>
        <w:rPr>
          <w:szCs w:val="24"/>
        </w:rPr>
      </w:pPr>
      <w:r w:rsidRPr="0EE0F1A8">
        <w:rPr>
          <w:b/>
          <w:bCs/>
        </w:rPr>
        <w:t>Conduct at least one worksite sponsor appreciation</w:t>
      </w:r>
      <w:r>
        <w:t xml:space="preserve"> function annually. A coffee and chat, open house, breakfast, luncheon, or banquet are possibilities. </w:t>
      </w:r>
    </w:p>
    <w:p w14:paraId="4A0921BA" w14:textId="55A19494" w:rsidR="0EE0F1A8" w:rsidRDefault="0EE0F1A8" w:rsidP="0EE0F1A8">
      <w:pPr>
        <w:pStyle w:val="ListParagraph"/>
        <w:rPr>
          <w:szCs w:val="24"/>
        </w:rPr>
      </w:pPr>
    </w:p>
    <w:p w14:paraId="1D268818" w14:textId="0D766E6B" w:rsidR="00516DF9" w:rsidRDefault="00516DF9" w:rsidP="0EE0F1A8">
      <w:pPr>
        <w:pStyle w:val="ListParagraph"/>
        <w:numPr>
          <w:ilvl w:val="0"/>
          <w:numId w:val="1"/>
        </w:numPr>
        <w:rPr>
          <w:szCs w:val="24"/>
        </w:rPr>
      </w:pPr>
      <w:r w:rsidRPr="0EE0F1A8">
        <w:rPr>
          <w:b/>
          <w:bCs/>
        </w:rPr>
        <w:lastRenderedPageBreak/>
        <w:t>Present certificates of appreciation</w:t>
      </w:r>
      <w:r>
        <w:t xml:space="preserve"> or recognition awards to participating worksite sponsors. </w:t>
      </w:r>
    </w:p>
    <w:p w14:paraId="6C3C0B97" w14:textId="5B56A9FD" w:rsidR="0EE0F1A8" w:rsidRDefault="0EE0F1A8" w:rsidP="0EE0F1A8">
      <w:pPr>
        <w:pStyle w:val="ListParagraph"/>
        <w:rPr>
          <w:szCs w:val="24"/>
        </w:rPr>
      </w:pPr>
    </w:p>
    <w:p w14:paraId="7AD3A1B3" w14:textId="04134BAC" w:rsidR="00516DF9" w:rsidRPr="00516DF9" w:rsidRDefault="00516DF9" w:rsidP="0EE0F1A8">
      <w:pPr>
        <w:pStyle w:val="ListParagraph"/>
        <w:numPr>
          <w:ilvl w:val="0"/>
          <w:numId w:val="1"/>
        </w:numPr>
        <w:rPr>
          <w:szCs w:val="24"/>
        </w:rPr>
      </w:pPr>
      <w:r>
        <w:t xml:space="preserve"> </w:t>
      </w:r>
      <w:r w:rsidRPr="0EE0F1A8">
        <w:rPr>
          <w:b/>
          <w:bCs/>
        </w:rPr>
        <w:t>Issue a special invitation</w:t>
      </w:r>
      <w:r>
        <w:t xml:space="preserve"> to worksite sponsors to “job shadow a class</w:t>
      </w:r>
      <w:r w:rsidR="008C6700">
        <w:t>.”</w:t>
      </w:r>
    </w:p>
    <w:p w14:paraId="7DC7E727" w14:textId="77777777" w:rsidR="000735FA" w:rsidRDefault="000735FA" w:rsidP="000735FA"/>
    <w:p w14:paraId="6D12CA3A" w14:textId="3180D6EC" w:rsidR="000735FA" w:rsidRDefault="00516DF9" w:rsidP="00516DF9">
      <w:pPr>
        <w:pStyle w:val="Heading1"/>
      </w:pPr>
      <w:bookmarkStart w:id="35" w:name="_Toc207873457"/>
      <w:r>
        <w:t>Work-Based Learning Resource Links</w:t>
      </w:r>
      <w:bookmarkEnd w:id="35"/>
    </w:p>
    <w:p w14:paraId="290F0973" w14:textId="2F437805" w:rsidR="00CB635A" w:rsidRDefault="00CB635A" w:rsidP="00516DF9">
      <w:hyperlink r:id="rId46" w:history="1">
        <w:r>
          <w:rPr>
            <w:rStyle w:val="Hyperlink"/>
          </w:rPr>
          <w:t>SC Work-Based Learning Website</w:t>
        </w:r>
      </w:hyperlink>
      <w:r>
        <w:tab/>
      </w:r>
    </w:p>
    <w:p w14:paraId="493082FF" w14:textId="7DCFD443" w:rsidR="00516DF9" w:rsidRDefault="005F43B3" w:rsidP="00516DF9">
      <w:hyperlink r:id="rId47" w:history="1">
        <w:r>
          <w:rPr>
            <w:rStyle w:val="Hyperlink"/>
          </w:rPr>
          <w:t>SC Work-Based Learning Padlet</w:t>
        </w:r>
      </w:hyperlink>
      <w:r w:rsidR="00516DF9">
        <w:tab/>
      </w:r>
    </w:p>
    <w:p w14:paraId="0892DE76" w14:textId="77777777" w:rsidR="00B63E66" w:rsidRDefault="00CB635A" w:rsidP="00516DF9">
      <w:hyperlink r:id="rId48" w:history="1">
        <w:r>
          <w:rPr>
            <w:rStyle w:val="Hyperlink"/>
          </w:rPr>
          <w:t xml:space="preserve">Join the SC School Counseling and Career Guidance </w:t>
        </w:r>
        <w:proofErr w:type="spellStart"/>
        <w:r>
          <w:rPr>
            <w:rStyle w:val="Hyperlink"/>
          </w:rPr>
          <w:t>ListServ</w:t>
        </w:r>
        <w:proofErr w:type="spellEnd"/>
      </w:hyperlink>
    </w:p>
    <w:p w14:paraId="355212B4" w14:textId="36DB5B2F" w:rsidR="00CB635A" w:rsidRDefault="00B63E66" w:rsidP="00516DF9">
      <w:hyperlink r:id="rId49" w:history="1">
        <w:r>
          <w:rPr>
            <w:rStyle w:val="Hyperlink"/>
          </w:rPr>
          <w:t>SC Work-Based Learning Career Ready Road Map</w:t>
        </w:r>
      </w:hyperlink>
      <w:r>
        <w:tab/>
      </w:r>
      <w:r w:rsidR="00CB635A">
        <w:tab/>
      </w:r>
    </w:p>
    <w:p w14:paraId="3043D705" w14:textId="4452BE0F" w:rsidR="005F43B3" w:rsidRDefault="005F43B3" w:rsidP="00516DF9">
      <w:hyperlink r:id="rId50" w:history="1">
        <w:r>
          <w:rPr>
            <w:rStyle w:val="Hyperlink"/>
          </w:rPr>
          <w:t>SC Career Guidance and Work-Based Learning Virtual Toolkit</w:t>
        </w:r>
      </w:hyperlink>
    </w:p>
    <w:p w14:paraId="21DBD700" w14:textId="77777777" w:rsidR="005F43B3" w:rsidRDefault="005F43B3" w:rsidP="00516DF9">
      <w:hyperlink r:id="rId51" w:history="1">
        <w:r>
          <w:rPr>
            <w:rStyle w:val="Hyperlink"/>
          </w:rPr>
          <w:t>SC Regional Career Specialist Team Contact Listing</w:t>
        </w:r>
      </w:hyperlink>
    </w:p>
    <w:p w14:paraId="3658FB02" w14:textId="77777777" w:rsidR="005F43B3" w:rsidRDefault="005F43B3" w:rsidP="00516DF9">
      <w:hyperlink r:id="rId52" w:history="1">
        <w:r>
          <w:rPr>
            <w:rStyle w:val="Hyperlink"/>
          </w:rPr>
          <w:t>SC Discus Career Resources</w:t>
        </w:r>
      </w:hyperlink>
    </w:p>
    <w:p w14:paraId="589ACEF0" w14:textId="77777777" w:rsidR="005F43B3" w:rsidRDefault="005F43B3" w:rsidP="00516DF9">
      <w:hyperlink r:id="rId53" w:history="1">
        <w:r>
          <w:rPr>
            <w:rStyle w:val="Hyperlink"/>
          </w:rPr>
          <w:t>SC Occupational Information System (SCOIS)</w:t>
        </w:r>
      </w:hyperlink>
    </w:p>
    <w:p w14:paraId="1F96BCD3" w14:textId="77777777" w:rsidR="005F43B3" w:rsidRDefault="005F43B3" w:rsidP="00516DF9">
      <w:hyperlink r:id="rId54" w:history="1">
        <w:r>
          <w:rPr>
            <w:rStyle w:val="Hyperlink"/>
          </w:rPr>
          <w:t>Microburst Learning- soft skills credential</w:t>
        </w:r>
      </w:hyperlink>
    </w:p>
    <w:p w14:paraId="39F2CE1A" w14:textId="77777777" w:rsidR="005F43B3" w:rsidRDefault="005F43B3" w:rsidP="00516DF9">
      <w:hyperlink r:id="rId55" w:history="1">
        <w:r>
          <w:rPr>
            <w:rStyle w:val="Hyperlink"/>
          </w:rPr>
          <w:t>Profile of the SC Graduate Competency Framework</w:t>
        </w:r>
      </w:hyperlink>
    </w:p>
    <w:p w14:paraId="2123C445" w14:textId="77777777" w:rsidR="005F43B3" w:rsidRDefault="005F43B3" w:rsidP="00516DF9">
      <w:hyperlink r:id="rId56" w:history="1">
        <w:r>
          <w:rPr>
            <w:rStyle w:val="Hyperlink"/>
          </w:rPr>
          <w:t>NCAA Eligibility Center for Student-Athletes</w:t>
        </w:r>
      </w:hyperlink>
    </w:p>
    <w:p w14:paraId="527BAEB9" w14:textId="77777777" w:rsidR="005F43B3" w:rsidRDefault="005F43B3" w:rsidP="00516DF9">
      <w:hyperlink r:id="rId57" w:history="1">
        <w:r>
          <w:rPr>
            <w:rStyle w:val="Hyperlink"/>
          </w:rPr>
          <w:t>SC High School Credential for Special Education Services</w:t>
        </w:r>
      </w:hyperlink>
    </w:p>
    <w:p w14:paraId="7D43EFD7" w14:textId="77777777" w:rsidR="005F43B3" w:rsidRDefault="005F43B3" w:rsidP="00516DF9">
      <w:hyperlink r:id="rId58" w:history="1">
        <w:r w:rsidRPr="005F43B3">
          <w:rPr>
            <w:color w:val="0000FF"/>
            <w:u w:val="single"/>
          </w:rPr>
          <w:t>Data Dashboard | SC Department of Employment and Workforce</w:t>
        </w:r>
      </w:hyperlink>
    </w:p>
    <w:p w14:paraId="1FD72D12" w14:textId="77777777" w:rsidR="00CB635A" w:rsidRDefault="00CB635A" w:rsidP="002F681C">
      <w:hyperlink r:id="rId59" w:history="1">
        <w:r>
          <w:rPr>
            <w:rStyle w:val="Hyperlink"/>
          </w:rPr>
          <w:t xml:space="preserve">National Youth Leadership Council- Service Learning </w:t>
        </w:r>
      </w:hyperlink>
    </w:p>
    <w:p w14:paraId="694E5997" w14:textId="77777777" w:rsidR="00CB635A" w:rsidRDefault="00CB635A" w:rsidP="002F681C">
      <w:hyperlink r:id="rId60" w:history="1">
        <w:r>
          <w:rPr>
            <w:rStyle w:val="Hyperlink"/>
          </w:rPr>
          <w:t>SC Career and Technical Education</w:t>
        </w:r>
      </w:hyperlink>
    </w:p>
    <w:p w14:paraId="578F734B" w14:textId="77777777" w:rsidR="00CB635A" w:rsidRDefault="00CB635A" w:rsidP="002F681C">
      <w:hyperlink r:id="rId61" w:history="1">
        <w:r>
          <w:rPr>
            <w:rStyle w:val="Hyperlink"/>
          </w:rPr>
          <w:t>SC Report Cards Site</w:t>
        </w:r>
      </w:hyperlink>
    </w:p>
    <w:p w14:paraId="289E64D4" w14:textId="77777777" w:rsidR="00CB635A" w:rsidRDefault="00CB635A" w:rsidP="002F681C">
      <w:hyperlink r:id="rId62" w:history="1">
        <w:r>
          <w:rPr>
            <w:rStyle w:val="Hyperlink"/>
          </w:rPr>
          <w:t>SC PowerSchool- Student Information System Data Entry Manual</w:t>
        </w:r>
      </w:hyperlink>
    </w:p>
    <w:p w14:paraId="2EFF8DF6" w14:textId="29024CB1" w:rsidR="00CB635A" w:rsidRDefault="00CB635A" w:rsidP="002F681C">
      <w:hyperlink r:id="rId63" w:history="1">
        <w:r>
          <w:rPr>
            <w:rStyle w:val="Hyperlink"/>
          </w:rPr>
          <w:t>US Department of Labor- Youth Rules</w:t>
        </w:r>
      </w:hyperlink>
    </w:p>
    <w:p w14:paraId="19460EC9" w14:textId="77777777" w:rsidR="00B63E66" w:rsidRDefault="00CB635A" w:rsidP="002F681C">
      <w:hyperlink r:id="rId64" w:history="1">
        <w:r>
          <w:rPr>
            <w:rStyle w:val="Hyperlink"/>
          </w:rPr>
          <w:t>CTE Work-Based Learning Toolkit</w:t>
        </w:r>
      </w:hyperlink>
    </w:p>
    <w:p w14:paraId="59FFB4C9" w14:textId="77777777" w:rsidR="004215CB" w:rsidRDefault="00B63E66" w:rsidP="002F681C">
      <w:hyperlink r:id="rId65" w:history="1">
        <w:r>
          <w:rPr>
            <w:rStyle w:val="Hyperlink"/>
          </w:rPr>
          <w:t>SC Education Oversight Committee Accountability Website</w:t>
        </w:r>
      </w:hyperlink>
    </w:p>
    <w:p w14:paraId="6947A5B9" w14:textId="1787FA5F" w:rsidR="00CB635A" w:rsidRDefault="00954E87" w:rsidP="002F681C">
      <w:hyperlink r:id="rId66" w:history="1">
        <w:r>
          <w:rPr>
            <w:rStyle w:val="Hyperlink"/>
          </w:rPr>
          <w:t>SC CTE Student Reporting and Procedures Guide</w:t>
        </w:r>
      </w:hyperlink>
      <w:r>
        <w:tab/>
      </w:r>
      <w:r w:rsidR="00B63E66">
        <w:tab/>
      </w:r>
      <w:r w:rsidR="00CB635A">
        <w:tab/>
      </w:r>
    </w:p>
    <w:p w14:paraId="4F77407F" w14:textId="77777777" w:rsidR="00B63E66" w:rsidRDefault="00B63E66" w:rsidP="002F681C"/>
    <w:p w14:paraId="62220D91" w14:textId="34537C6E" w:rsidR="00B63E66" w:rsidRDefault="00AA5629" w:rsidP="00B63E66">
      <w:pPr>
        <w:pStyle w:val="Heading1"/>
      </w:pPr>
      <w:bookmarkStart w:id="36" w:name="_Toc207873458"/>
      <w:r>
        <w:t xml:space="preserve">SC </w:t>
      </w:r>
      <w:r w:rsidR="00B63E66">
        <w:t xml:space="preserve">Work-Based Learning </w:t>
      </w:r>
      <w:r>
        <w:t xml:space="preserve">Career Ready </w:t>
      </w:r>
      <w:r w:rsidR="00B63E66">
        <w:t>Form Template</w:t>
      </w:r>
      <w:bookmarkEnd w:id="36"/>
    </w:p>
    <w:p w14:paraId="0941071C" w14:textId="023102AD" w:rsidR="00B63E66" w:rsidRPr="00B63E66" w:rsidRDefault="00B63E66" w:rsidP="00B63E66">
      <w:hyperlink r:id="rId67" w:history="1">
        <w:r>
          <w:rPr>
            <w:rStyle w:val="Hyperlink"/>
          </w:rPr>
          <w:t>SC Work-Based Learning Career Ready Training Agreement/Evaluation Plan template</w:t>
        </w:r>
      </w:hyperlink>
      <w:r>
        <w:tab/>
      </w:r>
    </w:p>
    <w:p w14:paraId="09814451" w14:textId="77777777" w:rsidR="00B63E66" w:rsidRDefault="00B63E66" w:rsidP="002F681C"/>
    <w:p w14:paraId="308F9C3C" w14:textId="41B0CF01" w:rsidR="000B29C3" w:rsidRDefault="00B63E66" w:rsidP="00B63E66">
      <w:pPr>
        <w:pStyle w:val="Heading1"/>
        <w:ind w:left="2880"/>
        <w:jc w:val="left"/>
      </w:pPr>
      <w:bookmarkStart w:id="37" w:name="_Toc207873459"/>
      <w:r>
        <w:t>Contact Information</w:t>
      </w:r>
      <w:bookmarkEnd w:id="37"/>
    </w:p>
    <w:p w14:paraId="70CEE7A3" w14:textId="5FCE3013" w:rsidR="00B63E66" w:rsidRDefault="00B63E66" w:rsidP="00B63E66">
      <w:r w:rsidRPr="00B63E66">
        <w:t>Kama J. Staton</w:t>
      </w:r>
      <w:r w:rsidR="00415C79">
        <w:t>, Team Lead</w:t>
      </w:r>
    </w:p>
    <w:p w14:paraId="32E1A709" w14:textId="77777777" w:rsidR="00B63E66" w:rsidRDefault="00B63E66" w:rsidP="00B63E66">
      <w:r w:rsidRPr="00B63E66">
        <w:t xml:space="preserve">South Carolina Department of Education </w:t>
      </w:r>
    </w:p>
    <w:p w14:paraId="028EDB3F" w14:textId="77777777" w:rsidR="00B63E66" w:rsidRDefault="00B63E66" w:rsidP="00B63E66">
      <w:r w:rsidRPr="00B63E66">
        <w:t xml:space="preserve">Office of </w:t>
      </w:r>
      <w:r>
        <w:t>Career Readiness</w:t>
      </w:r>
      <w:r w:rsidRPr="00B63E66">
        <w:t xml:space="preserve"> </w:t>
      </w:r>
    </w:p>
    <w:p w14:paraId="20E6DFE1" w14:textId="77777777" w:rsidR="00B63E66" w:rsidRDefault="00B63E66" w:rsidP="00B63E66">
      <w:r>
        <w:t>849 Learning</w:t>
      </w:r>
      <w:r w:rsidRPr="00B63E66">
        <w:t xml:space="preserve"> Lane, West Columbia, SC 29172 </w:t>
      </w:r>
    </w:p>
    <w:p w14:paraId="0AB2E384" w14:textId="77777777" w:rsidR="00B63E66" w:rsidRDefault="00B63E66" w:rsidP="00B63E66">
      <w:r w:rsidRPr="00B63E66">
        <w:t xml:space="preserve">803-734-8415 </w:t>
      </w:r>
    </w:p>
    <w:p w14:paraId="6C0B5132" w14:textId="6D861DD8" w:rsidR="00B63E66" w:rsidRPr="00B63E66" w:rsidRDefault="00B63E66" w:rsidP="00B63E66">
      <w:r w:rsidRPr="00B63E66">
        <w:t>kstaton@ed.sc.gov</w:t>
      </w:r>
    </w:p>
    <w:sectPr w:rsidR="00B63E66" w:rsidRPr="00B63E66" w:rsidSect="00464347">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0A707D" w14:textId="77777777" w:rsidR="00CC61A4" w:rsidRDefault="00CC61A4" w:rsidP="007A2B3F">
      <w:r>
        <w:separator/>
      </w:r>
    </w:p>
  </w:endnote>
  <w:endnote w:type="continuationSeparator" w:id="0">
    <w:p w14:paraId="3305549F" w14:textId="77777777" w:rsidR="00CC61A4" w:rsidRDefault="00CC61A4" w:rsidP="007A2B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7A7AE9" w14:textId="77777777" w:rsidR="000E697D" w:rsidRDefault="000E697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20EC7A" w14:textId="77777777" w:rsidR="000E697D" w:rsidRDefault="000E697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46276B" w14:textId="77777777" w:rsidR="000E697D" w:rsidRDefault="000E697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28ACB" w14:textId="192FFC61" w:rsidR="0091381F" w:rsidRDefault="007B4AF5" w:rsidP="000E697D">
    <w:pPr>
      <w:pStyle w:val="Footer"/>
      <w:spacing w:before="240"/>
      <w:rPr>
        <w:noProof/>
      </w:rPr>
    </w:pPr>
    <w:r>
      <w:t>SC Work-Based Learning Guide</w:t>
    </w:r>
    <w:r w:rsidR="001365C7">
      <w:tab/>
    </w:r>
    <w:r w:rsidR="001365C7" w:rsidRPr="001365C7">
      <w:t xml:space="preserve"> </w:t>
    </w:r>
    <w:r w:rsidR="00764CB4">
      <w:tab/>
    </w:r>
    <w:r w:rsidR="001365C7">
      <w:t xml:space="preserve">Page </w:t>
    </w:r>
    <w:r w:rsidR="001365C7">
      <w:fldChar w:fldCharType="begin"/>
    </w:r>
    <w:r w:rsidR="001365C7">
      <w:instrText xml:space="preserve"> PAGE   \* MERGEFORMAT </w:instrText>
    </w:r>
    <w:r w:rsidR="001365C7">
      <w:fldChar w:fldCharType="separate"/>
    </w:r>
    <w:r w:rsidR="001365C7">
      <w:t>2</w:t>
    </w:r>
    <w:r w:rsidR="001365C7">
      <w:rPr>
        <w:noProof/>
      </w:rPr>
      <w:fldChar w:fldCharType="end"/>
    </w:r>
  </w:p>
  <w:p w14:paraId="38BECE5B" w14:textId="52769E2F" w:rsidR="000E697D" w:rsidRPr="000E697D" w:rsidRDefault="000E697D" w:rsidP="000E697D">
    <w:pPr>
      <w:pStyle w:val="Footer"/>
      <w:spacing w:before="240"/>
      <w:rPr>
        <w:noProof/>
      </w:rPr>
    </w:pPr>
    <w:r>
      <w:rPr>
        <w:noProof/>
      </w:rPr>
      <w:t>2025-26 Academic Year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5DD881" w14:textId="77777777" w:rsidR="00CC61A4" w:rsidRDefault="00CC61A4" w:rsidP="007A2B3F">
      <w:r>
        <w:separator/>
      </w:r>
    </w:p>
  </w:footnote>
  <w:footnote w:type="continuationSeparator" w:id="0">
    <w:p w14:paraId="36779FBB" w14:textId="77777777" w:rsidR="00CC61A4" w:rsidRDefault="00CC61A4" w:rsidP="007A2B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494E32" w14:textId="77777777" w:rsidR="000E697D" w:rsidRDefault="000E697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B94D22" w14:textId="77777777" w:rsidR="000E697D" w:rsidRDefault="000E697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01BFDC" w14:textId="77777777" w:rsidR="000E697D" w:rsidRDefault="000E697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AC65B8" w14:textId="77777777" w:rsidR="003905BF" w:rsidRPr="00824790" w:rsidRDefault="003905BF" w:rsidP="00824790">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dDOvk3ud" int2:invalidationBookmarkName="" int2:hashCode="tH82PitDDAZH8U" int2:id="SP5G8BPS">
      <int2:state int2:value="Rejected" int2:type="gram"/>
    </int2:bookmark>
    <int2:bookmark int2:bookmarkName="_Int_r6bVWFsD" int2:invalidationBookmarkName="" int2:hashCode="zCPoYIEiIb172+" int2:id="gftZ6qcE">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in;height:68.4pt;visibility:visible;mso-wrap-style:square" o:bullet="t">
        <v:imagedata r:id="rId1" o:title=""/>
      </v:shape>
    </w:pict>
  </w:numPicBullet>
  <w:abstractNum w:abstractNumId="0" w15:restartNumberingAfterBreak="0">
    <w:nsid w:val="0376A53E"/>
    <w:multiLevelType w:val="hybridMultilevel"/>
    <w:tmpl w:val="F4CE1092"/>
    <w:lvl w:ilvl="0" w:tplc="FFCCF6C0">
      <w:start w:val="1"/>
      <w:numFmt w:val="bullet"/>
      <w:lvlText w:val=""/>
      <w:lvlJc w:val="left"/>
      <w:pPr>
        <w:ind w:left="720" w:hanging="360"/>
      </w:pPr>
      <w:rPr>
        <w:rFonts w:ascii="Symbol" w:hAnsi="Symbol" w:hint="default"/>
      </w:rPr>
    </w:lvl>
    <w:lvl w:ilvl="1" w:tplc="A53A3B20">
      <w:start w:val="1"/>
      <w:numFmt w:val="bullet"/>
      <w:lvlText w:val="o"/>
      <w:lvlJc w:val="left"/>
      <w:pPr>
        <w:ind w:left="1440" w:hanging="360"/>
      </w:pPr>
      <w:rPr>
        <w:rFonts w:ascii="Courier New" w:hAnsi="Courier New" w:hint="default"/>
      </w:rPr>
    </w:lvl>
    <w:lvl w:ilvl="2" w:tplc="95E04DC6">
      <w:start w:val="1"/>
      <w:numFmt w:val="bullet"/>
      <w:lvlText w:val=""/>
      <w:lvlJc w:val="left"/>
      <w:pPr>
        <w:ind w:left="2160" w:hanging="360"/>
      </w:pPr>
      <w:rPr>
        <w:rFonts w:ascii="Wingdings" w:hAnsi="Wingdings" w:hint="default"/>
      </w:rPr>
    </w:lvl>
    <w:lvl w:ilvl="3" w:tplc="1C58C308">
      <w:start w:val="1"/>
      <w:numFmt w:val="bullet"/>
      <w:lvlText w:val=""/>
      <w:lvlJc w:val="left"/>
      <w:pPr>
        <w:ind w:left="2880" w:hanging="360"/>
      </w:pPr>
      <w:rPr>
        <w:rFonts w:ascii="Symbol" w:hAnsi="Symbol" w:hint="default"/>
      </w:rPr>
    </w:lvl>
    <w:lvl w:ilvl="4" w:tplc="B81A6E2E">
      <w:start w:val="1"/>
      <w:numFmt w:val="bullet"/>
      <w:lvlText w:val="o"/>
      <w:lvlJc w:val="left"/>
      <w:pPr>
        <w:ind w:left="3600" w:hanging="360"/>
      </w:pPr>
      <w:rPr>
        <w:rFonts w:ascii="Courier New" w:hAnsi="Courier New" w:hint="default"/>
      </w:rPr>
    </w:lvl>
    <w:lvl w:ilvl="5" w:tplc="5BEC00CA">
      <w:start w:val="1"/>
      <w:numFmt w:val="bullet"/>
      <w:lvlText w:val=""/>
      <w:lvlJc w:val="left"/>
      <w:pPr>
        <w:ind w:left="4320" w:hanging="360"/>
      </w:pPr>
      <w:rPr>
        <w:rFonts w:ascii="Wingdings" w:hAnsi="Wingdings" w:hint="default"/>
      </w:rPr>
    </w:lvl>
    <w:lvl w:ilvl="6" w:tplc="ADC05460">
      <w:start w:val="1"/>
      <w:numFmt w:val="bullet"/>
      <w:lvlText w:val=""/>
      <w:lvlJc w:val="left"/>
      <w:pPr>
        <w:ind w:left="5040" w:hanging="360"/>
      </w:pPr>
      <w:rPr>
        <w:rFonts w:ascii="Symbol" w:hAnsi="Symbol" w:hint="default"/>
      </w:rPr>
    </w:lvl>
    <w:lvl w:ilvl="7" w:tplc="81E0DC4C">
      <w:start w:val="1"/>
      <w:numFmt w:val="bullet"/>
      <w:lvlText w:val="o"/>
      <w:lvlJc w:val="left"/>
      <w:pPr>
        <w:ind w:left="5760" w:hanging="360"/>
      </w:pPr>
      <w:rPr>
        <w:rFonts w:ascii="Courier New" w:hAnsi="Courier New" w:hint="default"/>
      </w:rPr>
    </w:lvl>
    <w:lvl w:ilvl="8" w:tplc="F8FA2760">
      <w:start w:val="1"/>
      <w:numFmt w:val="bullet"/>
      <w:lvlText w:val=""/>
      <w:lvlJc w:val="left"/>
      <w:pPr>
        <w:ind w:left="6480" w:hanging="360"/>
      </w:pPr>
      <w:rPr>
        <w:rFonts w:ascii="Wingdings" w:hAnsi="Wingdings" w:hint="default"/>
      </w:rPr>
    </w:lvl>
  </w:abstractNum>
  <w:abstractNum w:abstractNumId="1" w15:restartNumberingAfterBreak="0">
    <w:nsid w:val="04F904A2"/>
    <w:multiLevelType w:val="hybridMultilevel"/>
    <w:tmpl w:val="8088839A"/>
    <w:lvl w:ilvl="0" w:tplc="0409000F">
      <w:start w:val="4"/>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2E4B22"/>
    <w:multiLevelType w:val="hybridMultilevel"/>
    <w:tmpl w:val="4F641E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BF579B"/>
    <w:multiLevelType w:val="hybridMultilevel"/>
    <w:tmpl w:val="19C294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E0CDE4"/>
    <w:multiLevelType w:val="hybridMultilevel"/>
    <w:tmpl w:val="B9DC9E4C"/>
    <w:lvl w:ilvl="0" w:tplc="770A1B16">
      <w:start w:val="1"/>
      <w:numFmt w:val="bullet"/>
      <w:lvlText w:val=""/>
      <w:lvlJc w:val="left"/>
      <w:pPr>
        <w:ind w:left="720" w:hanging="360"/>
      </w:pPr>
      <w:rPr>
        <w:rFonts w:ascii="Symbol" w:hAnsi="Symbol" w:hint="default"/>
      </w:rPr>
    </w:lvl>
    <w:lvl w:ilvl="1" w:tplc="5F1AF8D8">
      <w:start w:val="1"/>
      <w:numFmt w:val="bullet"/>
      <w:lvlText w:val="o"/>
      <w:lvlJc w:val="left"/>
      <w:pPr>
        <w:ind w:left="1440" w:hanging="360"/>
      </w:pPr>
      <w:rPr>
        <w:rFonts w:ascii="Courier New" w:hAnsi="Courier New" w:hint="default"/>
      </w:rPr>
    </w:lvl>
    <w:lvl w:ilvl="2" w:tplc="F90CCAF8">
      <w:start w:val="1"/>
      <w:numFmt w:val="bullet"/>
      <w:lvlText w:val=""/>
      <w:lvlJc w:val="left"/>
      <w:pPr>
        <w:ind w:left="2160" w:hanging="360"/>
      </w:pPr>
      <w:rPr>
        <w:rFonts w:ascii="Wingdings" w:hAnsi="Wingdings" w:hint="default"/>
      </w:rPr>
    </w:lvl>
    <w:lvl w:ilvl="3" w:tplc="02B8CF7A">
      <w:start w:val="1"/>
      <w:numFmt w:val="bullet"/>
      <w:lvlText w:val=""/>
      <w:lvlJc w:val="left"/>
      <w:pPr>
        <w:ind w:left="2880" w:hanging="360"/>
      </w:pPr>
      <w:rPr>
        <w:rFonts w:ascii="Symbol" w:hAnsi="Symbol" w:hint="default"/>
      </w:rPr>
    </w:lvl>
    <w:lvl w:ilvl="4" w:tplc="1C82020E">
      <w:start w:val="1"/>
      <w:numFmt w:val="bullet"/>
      <w:lvlText w:val="o"/>
      <w:lvlJc w:val="left"/>
      <w:pPr>
        <w:ind w:left="3600" w:hanging="360"/>
      </w:pPr>
      <w:rPr>
        <w:rFonts w:ascii="Courier New" w:hAnsi="Courier New" w:hint="default"/>
      </w:rPr>
    </w:lvl>
    <w:lvl w:ilvl="5" w:tplc="4B708816">
      <w:start w:val="1"/>
      <w:numFmt w:val="bullet"/>
      <w:lvlText w:val=""/>
      <w:lvlJc w:val="left"/>
      <w:pPr>
        <w:ind w:left="4320" w:hanging="360"/>
      </w:pPr>
      <w:rPr>
        <w:rFonts w:ascii="Wingdings" w:hAnsi="Wingdings" w:hint="default"/>
      </w:rPr>
    </w:lvl>
    <w:lvl w:ilvl="6" w:tplc="2D50AD2A">
      <w:start w:val="1"/>
      <w:numFmt w:val="bullet"/>
      <w:lvlText w:val=""/>
      <w:lvlJc w:val="left"/>
      <w:pPr>
        <w:ind w:left="5040" w:hanging="360"/>
      </w:pPr>
      <w:rPr>
        <w:rFonts w:ascii="Symbol" w:hAnsi="Symbol" w:hint="default"/>
      </w:rPr>
    </w:lvl>
    <w:lvl w:ilvl="7" w:tplc="9B1C24BE">
      <w:start w:val="1"/>
      <w:numFmt w:val="bullet"/>
      <w:lvlText w:val="o"/>
      <w:lvlJc w:val="left"/>
      <w:pPr>
        <w:ind w:left="5760" w:hanging="360"/>
      </w:pPr>
      <w:rPr>
        <w:rFonts w:ascii="Courier New" w:hAnsi="Courier New" w:hint="default"/>
      </w:rPr>
    </w:lvl>
    <w:lvl w:ilvl="8" w:tplc="17988D5A">
      <w:start w:val="1"/>
      <w:numFmt w:val="bullet"/>
      <w:lvlText w:val=""/>
      <w:lvlJc w:val="left"/>
      <w:pPr>
        <w:ind w:left="6480" w:hanging="360"/>
      </w:pPr>
      <w:rPr>
        <w:rFonts w:ascii="Wingdings" w:hAnsi="Wingdings" w:hint="default"/>
      </w:rPr>
    </w:lvl>
  </w:abstractNum>
  <w:abstractNum w:abstractNumId="5" w15:restartNumberingAfterBreak="0">
    <w:nsid w:val="0CDD03F4"/>
    <w:multiLevelType w:val="hybridMultilevel"/>
    <w:tmpl w:val="231A17A6"/>
    <w:lvl w:ilvl="0" w:tplc="9AC64762">
      <w:start w:val="1"/>
      <w:numFmt w:val="bullet"/>
      <w:lvlText w:val=""/>
      <w:lvlJc w:val="left"/>
      <w:pPr>
        <w:ind w:left="720" w:hanging="360"/>
      </w:pPr>
      <w:rPr>
        <w:rFonts w:ascii="Symbol" w:hAnsi="Symbol" w:hint="default"/>
      </w:rPr>
    </w:lvl>
    <w:lvl w:ilvl="1" w:tplc="EA10EAC0">
      <w:start w:val="1"/>
      <w:numFmt w:val="bullet"/>
      <w:lvlText w:val="o"/>
      <w:lvlJc w:val="left"/>
      <w:pPr>
        <w:ind w:left="1440" w:hanging="360"/>
      </w:pPr>
      <w:rPr>
        <w:rFonts w:ascii="Courier New" w:hAnsi="Courier New" w:hint="default"/>
      </w:rPr>
    </w:lvl>
    <w:lvl w:ilvl="2" w:tplc="5DE0E02E">
      <w:start w:val="1"/>
      <w:numFmt w:val="bullet"/>
      <w:lvlText w:val=""/>
      <w:lvlJc w:val="left"/>
      <w:pPr>
        <w:ind w:left="2160" w:hanging="360"/>
      </w:pPr>
      <w:rPr>
        <w:rFonts w:ascii="Wingdings" w:hAnsi="Wingdings" w:hint="default"/>
      </w:rPr>
    </w:lvl>
    <w:lvl w:ilvl="3" w:tplc="09A2EBD2">
      <w:start w:val="1"/>
      <w:numFmt w:val="bullet"/>
      <w:lvlText w:val=""/>
      <w:lvlJc w:val="left"/>
      <w:pPr>
        <w:ind w:left="2880" w:hanging="360"/>
      </w:pPr>
      <w:rPr>
        <w:rFonts w:ascii="Symbol" w:hAnsi="Symbol" w:hint="default"/>
      </w:rPr>
    </w:lvl>
    <w:lvl w:ilvl="4" w:tplc="63BED130">
      <w:start w:val="1"/>
      <w:numFmt w:val="bullet"/>
      <w:lvlText w:val="o"/>
      <w:lvlJc w:val="left"/>
      <w:pPr>
        <w:ind w:left="3600" w:hanging="360"/>
      </w:pPr>
      <w:rPr>
        <w:rFonts w:ascii="Courier New" w:hAnsi="Courier New" w:hint="default"/>
      </w:rPr>
    </w:lvl>
    <w:lvl w:ilvl="5" w:tplc="BB9867B4">
      <w:start w:val="1"/>
      <w:numFmt w:val="bullet"/>
      <w:lvlText w:val=""/>
      <w:lvlJc w:val="left"/>
      <w:pPr>
        <w:ind w:left="4320" w:hanging="360"/>
      </w:pPr>
      <w:rPr>
        <w:rFonts w:ascii="Wingdings" w:hAnsi="Wingdings" w:hint="default"/>
      </w:rPr>
    </w:lvl>
    <w:lvl w:ilvl="6" w:tplc="DC507E24">
      <w:start w:val="1"/>
      <w:numFmt w:val="bullet"/>
      <w:lvlText w:val=""/>
      <w:lvlJc w:val="left"/>
      <w:pPr>
        <w:ind w:left="5040" w:hanging="360"/>
      </w:pPr>
      <w:rPr>
        <w:rFonts w:ascii="Symbol" w:hAnsi="Symbol" w:hint="default"/>
      </w:rPr>
    </w:lvl>
    <w:lvl w:ilvl="7" w:tplc="C8085416">
      <w:start w:val="1"/>
      <w:numFmt w:val="bullet"/>
      <w:lvlText w:val="o"/>
      <w:lvlJc w:val="left"/>
      <w:pPr>
        <w:ind w:left="5760" w:hanging="360"/>
      </w:pPr>
      <w:rPr>
        <w:rFonts w:ascii="Courier New" w:hAnsi="Courier New" w:hint="default"/>
      </w:rPr>
    </w:lvl>
    <w:lvl w:ilvl="8" w:tplc="22E86342">
      <w:start w:val="1"/>
      <w:numFmt w:val="bullet"/>
      <w:lvlText w:val=""/>
      <w:lvlJc w:val="left"/>
      <w:pPr>
        <w:ind w:left="6480" w:hanging="360"/>
      </w:pPr>
      <w:rPr>
        <w:rFonts w:ascii="Wingdings" w:hAnsi="Wingdings" w:hint="default"/>
      </w:rPr>
    </w:lvl>
  </w:abstractNum>
  <w:abstractNum w:abstractNumId="6" w15:restartNumberingAfterBreak="0">
    <w:nsid w:val="0E0C14BA"/>
    <w:multiLevelType w:val="hybridMultilevel"/>
    <w:tmpl w:val="AB7ADABA"/>
    <w:lvl w:ilvl="0" w:tplc="C336A704">
      <w:start w:val="1"/>
      <w:numFmt w:val="bullet"/>
      <w:lvlText w:val=""/>
      <w:lvlJc w:val="left"/>
      <w:pPr>
        <w:ind w:left="720" w:hanging="360"/>
      </w:pPr>
      <w:rPr>
        <w:rFonts w:ascii="Symbol" w:hAnsi="Symbol" w:hint="default"/>
      </w:rPr>
    </w:lvl>
    <w:lvl w:ilvl="1" w:tplc="BF0A85D8">
      <w:start w:val="1"/>
      <w:numFmt w:val="bullet"/>
      <w:lvlText w:val="o"/>
      <w:lvlJc w:val="left"/>
      <w:pPr>
        <w:ind w:left="1440" w:hanging="360"/>
      </w:pPr>
      <w:rPr>
        <w:rFonts w:ascii="Courier New" w:hAnsi="Courier New" w:hint="default"/>
      </w:rPr>
    </w:lvl>
    <w:lvl w:ilvl="2" w:tplc="4246D5F2">
      <w:start w:val="1"/>
      <w:numFmt w:val="bullet"/>
      <w:lvlText w:val=""/>
      <w:lvlJc w:val="left"/>
      <w:pPr>
        <w:ind w:left="2160" w:hanging="360"/>
      </w:pPr>
      <w:rPr>
        <w:rFonts w:ascii="Wingdings" w:hAnsi="Wingdings" w:hint="default"/>
      </w:rPr>
    </w:lvl>
    <w:lvl w:ilvl="3" w:tplc="217604D4">
      <w:start w:val="1"/>
      <w:numFmt w:val="bullet"/>
      <w:lvlText w:val=""/>
      <w:lvlJc w:val="left"/>
      <w:pPr>
        <w:ind w:left="2880" w:hanging="360"/>
      </w:pPr>
      <w:rPr>
        <w:rFonts w:ascii="Symbol" w:hAnsi="Symbol" w:hint="default"/>
      </w:rPr>
    </w:lvl>
    <w:lvl w:ilvl="4" w:tplc="7AF6D51A">
      <w:start w:val="1"/>
      <w:numFmt w:val="bullet"/>
      <w:lvlText w:val="o"/>
      <w:lvlJc w:val="left"/>
      <w:pPr>
        <w:ind w:left="3600" w:hanging="360"/>
      </w:pPr>
      <w:rPr>
        <w:rFonts w:ascii="Courier New" w:hAnsi="Courier New" w:hint="default"/>
      </w:rPr>
    </w:lvl>
    <w:lvl w:ilvl="5" w:tplc="F8A44E28">
      <w:start w:val="1"/>
      <w:numFmt w:val="bullet"/>
      <w:lvlText w:val=""/>
      <w:lvlJc w:val="left"/>
      <w:pPr>
        <w:ind w:left="4320" w:hanging="360"/>
      </w:pPr>
      <w:rPr>
        <w:rFonts w:ascii="Wingdings" w:hAnsi="Wingdings" w:hint="default"/>
      </w:rPr>
    </w:lvl>
    <w:lvl w:ilvl="6" w:tplc="D480E5C6">
      <w:start w:val="1"/>
      <w:numFmt w:val="bullet"/>
      <w:lvlText w:val=""/>
      <w:lvlJc w:val="left"/>
      <w:pPr>
        <w:ind w:left="5040" w:hanging="360"/>
      </w:pPr>
      <w:rPr>
        <w:rFonts w:ascii="Symbol" w:hAnsi="Symbol" w:hint="default"/>
      </w:rPr>
    </w:lvl>
    <w:lvl w:ilvl="7" w:tplc="86F8466A">
      <w:start w:val="1"/>
      <w:numFmt w:val="bullet"/>
      <w:lvlText w:val="o"/>
      <w:lvlJc w:val="left"/>
      <w:pPr>
        <w:ind w:left="5760" w:hanging="360"/>
      </w:pPr>
      <w:rPr>
        <w:rFonts w:ascii="Courier New" w:hAnsi="Courier New" w:hint="default"/>
      </w:rPr>
    </w:lvl>
    <w:lvl w:ilvl="8" w:tplc="9FC4A7AC">
      <w:start w:val="1"/>
      <w:numFmt w:val="bullet"/>
      <w:lvlText w:val=""/>
      <w:lvlJc w:val="left"/>
      <w:pPr>
        <w:ind w:left="6480" w:hanging="360"/>
      </w:pPr>
      <w:rPr>
        <w:rFonts w:ascii="Wingdings" w:hAnsi="Wingdings" w:hint="default"/>
      </w:rPr>
    </w:lvl>
  </w:abstractNum>
  <w:abstractNum w:abstractNumId="7" w15:restartNumberingAfterBreak="0">
    <w:nsid w:val="0EAF1200"/>
    <w:multiLevelType w:val="hybridMultilevel"/>
    <w:tmpl w:val="9998EB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F87ED7F"/>
    <w:multiLevelType w:val="hybridMultilevel"/>
    <w:tmpl w:val="5FDA82B8"/>
    <w:lvl w:ilvl="0" w:tplc="3366490E">
      <w:start w:val="1"/>
      <w:numFmt w:val="bullet"/>
      <w:lvlText w:val=""/>
      <w:lvlJc w:val="left"/>
      <w:pPr>
        <w:ind w:left="720" w:hanging="360"/>
      </w:pPr>
      <w:rPr>
        <w:rFonts w:ascii="Symbol" w:hAnsi="Symbol" w:hint="default"/>
      </w:rPr>
    </w:lvl>
    <w:lvl w:ilvl="1" w:tplc="1FC058F2">
      <w:start w:val="1"/>
      <w:numFmt w:val="bullet"/>
      <w:lvlText w:val="o"/>
      <w:lvlJc w:val="left"/>
      <w:pPr>
        <w:ind w:left="1440" w:hanging="360"/>
      </w:pPr>
      <w:rPr>
        <w:rFonts w:ascii="Courier New" w:hAnsi="Courier New" w:hint="default"/>
      </w:rPr>
    </w:lvl>
    <w:lvl w:ilvl="2" w:tplc="947839DA">
      <w:start w:val="1"/>
      <w:numFmt w:val="bullet"/>
      <w:lvlText w:val=""/>
      <w:lvlJc w:val="left"/>
      <w:pPr>
        <w:ind w:left="2160" w:hanging="360"/>
      </w:pPr>
      <w:rPr>
        <w:rFonts w:ascii="Wingdings" w:hAnsi="Wingdings" w:hint="default"/>
      </w:rPr>
    </w:lvl>
    <w:lvl w:ilvl="3" w:tplc="B812054C">
      <w:start w:val="1"/>
      <w:numFmt w:val="bullet"/>
      <w:lvlText w:val=""/>
      <w:lvlJc w:val="left"/>
      <w:pPr>
        <w:ind w:left="2880" w:hanging="360"/>
      </w:pPr>
      <w:rPr>
        <w:rFonts w:ascii="Symbol" w:hAnsi="Symbol" w:hint="default"/>
      </w:rPr>
    </w:lvl>
    <w:lvl w:ilvl="4" w:tplc="84D6A3A8">
      <w:start w:val="1"/>
      <w:numFmt w:val="bullet"/>
      <w:lvlText w:val="o"/>
      <w:lvlJc w:val="left"/>
      <w:pPr>
        <w:ind w:left="3600" w:hanging="360"/>
      </w:pPr>
      <w:rPr>
        <w:rFonts w:ascii="Courier New" w:hAnsi="Courier New" w:hint="default"/>
      </w:rPr>
    </w:lvl>
    <w:lvl w:ilvl="5" w:tplc="EA9E318E">
      <w:start w:val="1"/>
      <w:numFmt w:val="bullet"/>
      <w:lvlText w:val=""/>
      <w:lvlJc w:val="left"/>
      <w:pPr>
        <w:ind w:left="4320" w:hanging="360"/>
      </w:pPr>
      <w:rPr>
        <w:rFonts w:ascii="Wingdings" w:hAnsi="Wingdings" w:hint="default"/>
      </w:rPr>
    </w:lvl>
    <w:lvl w:ilvl="6" w:tplc="76A8926A">
      <w:start w:val="1"/>
      <w:numFmt w:val="bullet"/>
      <w:lvlText w:val=""/>
      <w:lvlJc w:val="left"/>
      <w:pPr>
        <w:ind w:left="5040" w:hanging="360"/>
      </w:pPr>
      <w:rPr>
        <w:rFonts w:ascii="Symbol" w:hAnsi="Symbol" w:hint="default"/>
      </w:rPr>
    </w:lvl>
    <w:lvl w:ilvl="7" w:tplc="8CAE796C">
      <w:start w:val="1"/>
      <w:numFmt w:val="bullet"/>
      <w:lvlText w:val="o"/>
      <w:lvlJc w:val="left"/>
      <w:pPr>
        <w:ind w:left="5760" w:hanging="360"/>
      </w:pPr>
      <w:rPr>
        <w:rFonts w:ascii="Courier New" w:hAnsi="Courier New" w:hint="default"/>
      </w:rPr>
    </w:lvl>
    <w:lvl w:ilvl="8" w:tplc="B13271E8">
      <w:start w:val="1"/>
      <w:numFmt w:val="bullet"/>
      <w:lvlText w:val=""/>
      <w:lvlJc w:val="left"/>
      <w:pPr>
        <w:ind w:left="6480" w:hanging="360"/>
      </w:pPr>
      <w:rPr>
        <w:rFonts w:ascii="Wingdings" w:hAnsi="Wingdings" w:hint="default"/>
      </w:rPr>
    </w:lvl>
  </w:abstractNum>
  <w:abstractNum w:abstractNumId="9" w15:restartNumberingAfterBreak="0">
    <w:nsid w:val="104E495B"/>
    <w:multiLevelType w:val="hybridMultilevel"/>
    <w:tmpl w:val="3C70207E"/>
    <w:lvl w:ilvl="0" w:tplc="C2DE46FC">
      <w:start w:val="1"/>
      <w:numFmt w:val="bullet"/>
      <w:lvlText w:val=""/>
      <w:lvlJc w:val="left"/>
      <w:pPr>
        <w:ind w:left="720" w:hanging="360"/>
      </w:pPr>
      <w:rPr>
        <w:rFonts w:ascii="Symbol" w:hAnsi="Symbol" w:hint="default"/>
      </w:rPr>
    </w:lvl>
    <w:lvl w:ilvl="1" w:tplc="7DB4DEAE">
      <w:start w:val="1"/>
      <w:numFmt w:val="bullet"/>
      <w:lvlText w:val="o"/>
      <w:lvlJc w:val="left"/>
      <w:pPr>
        <w:ind w:left="1440" w:hanging="360"/>
      </w:pPr>
      <w:rPr>
        <w:rFonts w:ascii="Courier New" w:hAnsi="Courier New" w:hint="default"/>
      </w:rPr>
    </w:lvl>
    <w:lvl w:ilvl="2" w:tplc="52FA95E8">
      <w:start w:val="1"/>
      <w:numFmt w:val="bullet"/>
      <w:lvlText w:val=""/>
      <w:lvlJc w:val="left"/>
      <w:pPr>
        <w:ind w:left="2160" w:hanging="360"/>
      </w:pPr>
      <w:rPr>
        <w:rFonts w:ascii="Wingdings" w:hAnsi="Wingdings" w:hint="default"/>
      </w:rPr>
    </w:lvl>
    <w:lvl w:ilvl="3" w:tplc="5FF48508">
      <w:start w:val="1"/>
      <w:numFmt w:val="bullet"/>
      <w:lvlText w:val=""/>
      <w:lvlJc w:val="left"/>
      <w:pPr>
        <w:ind w:left="2880" w:hanging="360"/>
      </w:pPr>
      <w:rPr>
        <w:rFonts w:ascii="Symbol" w:hAnsi="Symbol" w:hint="default"/>
      </w:rPr>
    </w:lvl>
    <w:lvl w:ilvl="4" w:tplc="FAB0CE04">
      <w:start w:val="1"/>
      <w:numFmt w:val="bullet"/>
      <w:lvlText w:val="o"/>
      <w:lvlJc w:val="left"/>
      <w:pPr>
        <w:ind w:left="3600" w:hanging="360"/>
      </w:pPr>
      <w:rPr>
        <w:rFonts w:ascii="Courier New" w:hAnsi="Courier New" w:hint="default"/>
      </w:rPr>
    </w:lvl>
    <w:lvl w:ilvl="5" w:tplc="FFF63602">
      <w:start w:val="1"/>
      <w:numFmt w:val="bullet"/>
      <w:lvlText w:val=""/>
      <w:lvlJc w:val="left"/>
      <w:pPr>
        <w:ind w:left="4320" w:hanging="360"/>
      </w:pPr>
      <w:rPr>
        <w:rFonts w:ascii="Wingdings" w:hAnsi="Wingdings" w:hint="default"/>
      </w:rPr>
    </w:lvl>
    <w:lvl w:ilvl="6" w:tplc="492EC2E0">
      <w:start w:val="1"/>
      <w:numFmt w:val="bullet"/>
      <w:lvlText w:val=""/>
      <w:lvlJc w:val="left"/>
      <w:pPr>
        <w:ind w:left="5040" w:hanging="360"/>
      </w:pPr>
      <w:rPr>
        <w:rFonts w:ascii="Symbol" w:hAnsi="Symbol" w:hint="default"/>
      </w:rPr>
    </w:lvl>
    <w:lvl w:ilvl="7" w:tplc="B9044086">
      <w:start w:val="1"/>
      <w:numFmt w:val="bullet"/>
      <w:lvlText w:val="o"/>
      <w:lvlJc w:val="left"/>
      <w:pPr>
        <w:ind w:left="5760" w:hanging="360"/>
      </w:pPr>
      <w:rPr>
        <w:rFonts w:ascii="Courier New" w:hAnsi="Courier New" w:hint="default"/>
      </w:rPr>
    </w:lvl>
    <w:lvl w:ilvl="8" w:tplc="DC0E81B8">
      <w:start w:val="1"/>
      <w:numFmt w:val="bullet"/>
      <w:lvlText w:val=""/>
      <w:lvlJc w:val="left"/>
      <w:pPr>
        <w:ind w:left="6480" w:hanging="360"/>
      </w:pPr>
      <w:rPr>
        <w:rFonts w:ascii="Wingdings" w:hAnsi="Wingdings" w:hint="default"/>
      </w:rPr>
    </w:lvl>
  </w:abstractNum>
  <w:abstractNum w:abstractNumId="10" w15:restartNumberingAfterBreak="0">
    <w:nsid w:val="10676419"/>
    <w:multiLevelType w:val="hybridMultilevel"/>
    <w:tmpl w:val="DAAA2A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07B0391"/>
    <w:multiLevelType w:val="hybridMultilevel"/>
    <w:tmpl w:val="E45E9B5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33898D1"/>
    <w:multiLevelType w:val="hybridMultilevel"/>
    <w:tmpl w:val="B008CAB6"/>
    <w:lvl w:ilvl="0" w:tplc="673A96D2">
      <w:start w:val="1"/>
      <w:numFmt w:val="bullet"/>
      <w:lvlText w:val=""/>
      <w:lvlJc w:val="left"/>
      <w:pPr>
        <w:ind w:left="720" w:hanging="360"/>
      </w:pPr>
      <w:rPr>
        <w:rFonts w:ascii="Symbol" w:hAnsi="Symbol" w:hint="default"/>
      </w:rPr>
    </w:lvl>
    <w:lvl w:ilvl="1" w:tplc="98D6D46A">
      <w:start w:val="1"/>
      <w:numFmt w:val="bullet"/>
      <w:lvlText w:val="o"/>
      <w:lvlJc w:val="left"/>
      <w:pPr>
        <w:ind w:left="1440" w:hanging="360"/>
      </w:pPr>
      <w:rPr>
        <w:rFonts w:ascii="Courier New" w:hAnsi="Courier New" w:hint="default"/>
      </w:rPr>
    </w:lvl>
    <w:lvl w:ilvl="2" w:tplc="6CBA9792">
      <w:start w:val="1"/>
      <w:numFmt w:val="bullet"/>
      <w:lvlText w:val=""/>
      <w:lvlJc w:val="left"/>
      <w:pPr>
        <w:ind w:left="2160" w:hanging="360"/>
      </w:pPr>
      <w:rPr>
        <w:rFonts w:ascii="Wingdings" w:hAnsi="Wingdings" w:hint="default"/>
      </w:rPr>
    </w:lvl>
    <w:lvl w:ilvl="3" w:tplc="6B9CCE02">
      <w:start w:val="1"/>
      <w:numFmt w:val="bullet"/>
      <w:lvlText w:val=""/>
      <w:lvlJc w:val="left"/>
      <w:pPr>
        <w:ind w:left="2880" w:hanging="360"/>
      </w:pPr>
      <w:rPr>
        <w:rFonts w:ascii="Symbol" w:hAnsi="Symbol" w:hint="default"/>
      </w:rPr>
    </w:lvl>
    <w:lvl w:ilvl="4" w:tplc="B70278CE">
      <w:start w:val="1"/>
      <w:numFmt w:val="bullet"/>
      <w:lvlText w:val="o"/>
      <w:lvlJc w:val="left"/>
      <w:pPr>
        <w:ind w:left="3600" w:hanging="360"/>
      </w:pPr>
      <w:rPr>
        <w:rFonts w:ascii="Courier New" w:hAnsi="Courier New" w:hint="default"/>
      </w:rPr>
    </w:lvl>
    <w:lvl w:ilvl="5" w:tplc="012AE42C">
      <w:start w:val="1"/>
      <w:numFmt w:val="bullet"/>
      <w:lvlText w:val=""/>
      <w:lvlJc w:val="left"/>
      <w:pPr>
        <w:ind w:left="4320" w:hanging="360"/>
      </w:pPr>
      <w:rPr>
        <w:rFonts w:ascii="Wingdings" w:hAnsi="Wingdings" w:hint="default"/>
      </w:rPr>
    </w:lvl>
    <w:lvl w:ilvl="6" w:tplc="0D9C53E0">
      <w:start w:val="1"/>
      <w:numFmt w:val="bullet"/>
      <w:lvlText w:val=""/>
      <w:lvlJc w:val="left"/>
      <w:pPr>
        <w:ind w:left="5040" w:hanging="360"/>
      </w:pPr>
      <w:rPr>
        <w:rFonts w:ascii="Symbol" w:hAnsi="Symbol" w:hint="default"/>
      </w:rPr>
    </w:lvl>
    <w:lvl w:ilvl="7" w:tplc="53845A2A">
      <w:start w:val="1"/>
      <w:numFmt w:val="bullet"/>
      <w:lvlText w:val="o"/>
      <w:lvlJc w:val="left"/>
      <w:pPr>
        <w:ind w:left="5760" w:hanging="360"/>
      </w:pPr>
      <w:rPr>
        <w:rFonts w:ascii="Courier New" w:hAnsi="Courier New" w:hint="default"/>
      </w:rPr>
    </w:lvl>
    <w:lvl w:ilvl="8" w:tplc="92EABC48">
      <w:start w:val="1"/>
      <w:numFmt w:val="bullet"/>
      <w:lvlText w:val=""/>
      <w:lvlJc w:val="left"/>
      <w:pPr>
        <w:ind w:left="6480" w:hanging="360"/>
      </w:pPr>
      <w:rPr>
        <w:rFonts w:ascii="Wingdings" w:hAnsi="Wingdings" w:hint="default"/>
      </w:rPr>
    </w:lvl>
  </w:abstractNum>
  <w:abstractNum w:abstractNumId="13" w15:restartNumberingAfterBreak="0">
    <w:nsid w:val="14997385"/>
    <w:multiLevelType w:val="hybridMultilevel"/>
    <w:tmpl w:val="FDAE87B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7F553BB"/>
    <w:multiLevelType w:val="hybridMultilevel"/>
    <w:tmpl w:val="A350C196"/>
    <w:lvl w:ilvl="0" w:tplc="807A3EC0">
      <w:start w:val="3"/>
      <w:numFmt w:val="bullet"/>
      <w:lvlText w:val="-"/>
      <w:lvlJc w:val="left"/>
      <w:pPr>
        <w:ind w:left="720" w:hanging="360"/>
      </w:pPr>
      <w:rPr>
        <w:rFonts w:ascii="Aptos" w:eastAsia="Times New Roman" w:hAnsi="Apto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9653AFC"/>
    <w:multiLevelType w:val="hybridMultilevel"/>
    <w:tmpl w:val="D9065E50"/>
    <w:lvl w:ilvl="0" w:tplc="7F4607A0">
      <w:start w:val="1"/>
      <w:numFmt w:val="bullet"/>
      <w:lvlText w:val=""/>
      <w:lvlJc w:val="left"/>
      <w:pPr>
        <w:ind w:left="720" w:hanging="360"/>
      </w:pPr>
      <w:rPr>
        <w:rFonts w:ascii="Symbol" w:hAnsi="Symbol" w:hint="default"/>
      </w:rPr>
    </w:lvl>
    <w:lvl w:ilvl="1" w:tplc="C3260456">
      <w:start w:val="1"/>
      <w:numFmt w:val="bullet"/>
      <w:lvlText w:val="o"/>
      <w:lvlJc w:val="left"/>
      <w:pPr>
        <w:ind w:left="1440" w:hanging="360"/>
      </w:pPr>
      <w:rPr>
        <w:rFonts w:ascii="Courier New" w:hAnsi="Courier New" w:hint="default"/>
      </w:rPr>
    </w:lvl>
    <w:lvl w:ilvl="2" w:tplc="BE9266CA">
      <w:start w:val="1"/>
      <w:numFmt w:val="bullet"/>
      <w:lvlText w:val=""/>
      <w:lvlJc w:val="left"/>
      <w:pPr>
        <w:ind w:left="2160" w:hanging="360"/>
      </w:pPr>
      <w:rPr>
        <w:rFonts w:ascii="Wingdings" w:hAnsi="Wingdings" w:hint="default"/>
      </w:rPr>
    </w:lvl>
    <w:lvl w:ilvl="3" w:tplc="D318D2F2">
      <w:start w:val="1"/>
      <w:numFmt w:val="bullet"/>
      <w:lvlText w:val=""/>
      <w:lvlJc w:val="left"/>
      <w:pPr>
        <w:ind w:left="2880" w:hanging="360"/>
      </w:pPr>
      <w:rPr>
        <w:rFonts w:ascii="Symbol" w:hAnsi="Symbol" w:hint="default"/>
      </w:rPr>
    </w:lvl>
    <w:lvl w:ilvl="4" w:tplc="15B8AFCE">
      <w:start w:val="1"/>
      <w:numFmt w:val="bullet"/>
      <w:lvlText w:val="o"/>
      <w:lvlJc w:val="left"/>
      <w:pPr>
        <w:ind w:left="3600" w:hanging="360"/>
      </w:pPr>
      <w:rPr>
        <w:rFonts w:ascii="Courier New" w:hAnsi="Courier New" w:hint="default"/>
      </w:rPr>
    </w:lvl>
    <w:lvl w:ilvl="5" w:tplc="048E129E">
      <w:start w:val="1"/>
      <w:numFmt w:val="bullet"/>
      <w:lvlText w:val=""/>
      <w:lvlJc w:val="left"/>
      <w:pPr>
        <w:ind w:left="4320" w:hanging="360"/>
      </w:pPr>
      <w:rPr>
        <w:rFonts w:ascii="Wingdings" w:hAnsi="Wingdings" w:hint="default"/>
      </w:rPr>
    </w:lvl>
    <w:lvl w:ilvl="6" w:tplc="996C4B3C">
      <w:start w:val="1"/>
      <w:numFmt w:val="bullet"/>
      <w:lvlText w:val=""/>
      <w:lvlJc w:val="left"/>
      <w:pPr>
        <w:ind w:left="5040" w:hanging="360"/>
      </w:pPr>
      <w:rPr>
        <w:rFonts w:ascii="Symbol" w:hAnsi="Symbol" w:hint="default"/>
      </w:rPr>
    </w:lvl>
    <w:lvl w:ilvl="7" w:tplc="965A629C">
      <w:start w:val="1"/>
      <w:numFmt w:val="bullet"/>
      <w:lvlText w:val="o"/>
      <w:lvlJc w:val="left"/>
      <w:pPr>
        <w:ind w:left="5760" w:hanging="360"/>
      </w:pPr>
      <w:rPr>
        <w:rFonts w:ascii="Courier New" w:hAnsi="Courier New" w:hint="default"/>
      </w:rPr>
    </w:lvl>
    <w:lvl w:ilvl="8" w:tplc="516AD6B8">
      <w:start w:val="1"/>
      <w:numFmt w:val="bullet"/>
      <w:lvlText w:val=""/>
      <w:lvlJc w:val="left"/>
      <w:pPr>
        <w:ind w:left="6480" w:hanging="360"/>
      </w:pPr>
      <w:rPr>
        <w:rFonts w:ascii="Wingdings" w:hAnsi="Wingdings" w:hint="default"/>
      </w:rPr>
    </w:lvl>
  </w:abstractNum>
  <w:abstractNum w:abstractNumId="16" w15:restartNumberingAfterBreak="0">
    <w:nsid w:val="1A777792"/>
    <w:multiLevelType w:val="hybridMultilevel"/>
    <w:tmpl w:val="A3DEE350"/>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C5F0DDE"/>
    <w:multiLevelType w:val="hybridMultilevel"/>
    <w:tmpl w:val="5DD055DC"/>
    <w:lvl w:ilvl="0" w:tplc="B3CA024A">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D475C27"/>
    <w:multiLevelType w:val="hybridMultilevel"/>
    <w:tmpl w:val="FDAC74B4"/>
    <w:lvl w:ilvl="0" w:tplc="04090015">
      <w:start w:val="1"/>
      <w:numFmt w:val="upperLetter"/>
      <w:lvlText w:val="%1."/>
      <w:lvlJc w:val="left"/>
      <w:pPr>
        <w:ind w:left="765" w:hanging="360"/>
      </w:p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19" w15:restartNumberingAfterBreak="0">
    <w:nsid w:val="1DD23D07"/>
    <w:multiLevelType w:val="hybridMultilevel"/>
    <w:tmpl w:val="9DB0E50C"/>
    <w:lvl w:ilvl="0" w:tplc="933AC630">
      <w:start w:val="1"/>
      <w:numFmt w:val="decimal"/>
      <w:lvlText w:val="%1)"/>
      <w:lvlJc w:val="left"/>
      <w:pPr>
        <w:ind w:left="720" w:hanging="360"/>
      </w:pPr>
      <w:rPr>
        <w:rFonts w:ascii="Times New Roman" w:eastAsia="Times New Roman" w:hAnsi="Times New Roman" w:cs="Times New Roman"/>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1F6C38DA"/>
    <w:multiLevelType w:val="hybridMultilevel"/>
    <w:tmpl w:val="A2F8AC24"/>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1FE9DAC5"/>
    <w:multiLevelType w:val="hybridMultilevel"/>
    <w:tmpl w:val="71EE215E"/>
    <w:lvl w:ilvl="0" w:tplc="686EC3D0">
      <w:start w:val="1"/>
      <w:numFmt w:val="bullet"/>
      <w:lvlText w:val=""/>
      <w:lvlJc w:val="left"/>
      <w:pPr>
        <w:ind w:left="720" w:hanging="360"/>
      </w:pPr>
      <w:rPr>
        <w:rFonts w:ascii="Symbol" w:hAnsi="Symbol" w:hint="default"/>
      </w:rPr>
    </w:lvl>
    <w:lvl w:ilvl="1" w:tplc="BF688046">
      <w:start w:val="1"/>
      <w:numFmt w:val="bullet"/>
      <w:lvlText w:val="o"/>
      <w:lvlJc w:val="left"/>
      <w:pPr>
        <w:ind w:left="1440" w:hanging="360"/>
      </w:pPr>
      <w:rPr>
        <w:rFonts w:ascii="Courier New" w:hAnsi="Courier New" w:hint="default"/>
      </w:rPr>
    </w:lvl>
    <w:lvl w:ilvl="2" w:tplc="5D028FC2">
      <w:start w:val="1"/>
      <w:numFmt w:val="bullet"/>
      <w:lvlText w:val=""/>
      <w:lvlJc w:val="left"/>
      <w:pPr>
        <w:ind w:left="2160" w:hanging="360"/>
      </w:pPr>
      <w:rPr>
        <w:rFonts w:ascii="Wingdings" w:hAnsi="Wingdings" w:hint="default"/>
      </w:rPr>
    </w:lvl>
    <w:lvl w:ilvl="3" w:tplc="B09CC620">
      <w:start w:val="1"/>
      <w:numFmt w:val="bullet"/>
      <w:lvlText w:val=""/>
      <w:lvlJc w:val="left"/>
      <w:pPr>
        <w:ind w:left="2880" w:hanging="360"/>
      </w:pPr>
      <w:rPr>
        <w:rFonts w:ascii="Symbol" w:hAnsi="Symbol" w:hint="default"/>
      </w:rPr>
    </w:lvl>
    <w:lvl w:ilvl="4" w:tplc="51C2D710">
      <w:start w:val="1"/>
      <w:numFmt w:val="bullet"/>
      <w:lvlText w:val="o"/>
      <w:lvlJc w:val="left"/>
      <w:pPr>
        <w:ind w:left="3600" w:hanging="360"/>
      </w:pPr>
      <w:rPr>
        <w:rFonts w:ascii="Courier New" w:hAnsi="Courier New" w:hint="default"/>
      </w:rPr>
    </w:lvl>
    <w:lvl w:ilvl="5" w:tplc="1C345A82">
      <w:start w:val="1"/>
      <w:numFmt w:val="bullet"/>
      <w:lvlText w:val=""/>
      <w:lvlJc w:val="left"/>
      <w:pPr>
        <w:ind w:left="4320" w:hanging="360"/>
      </w:pPr>
      <w:rPr>
        <w:rFonts w:ascii="Wingdings" w:hAnsi="Wingdings" w:hint="default"/>
      </w:rPr>
    </w:lvl>
    <w:lvl w:ilvl="6" w:tplc="B4A25E64">
      <w:start w:val="1"/>
      <w:numFmt w:val="bullet"/>
      <w:lvlText w:val=""/>
      <w:lvlJc w:val="left"/>
      <w:pPr>
        <w:ind w:left="5040" w:hanging="360"/>
      </w:pPr>
      <w:rPr>
        <w:rFonts w:ascii="Symbol" w:hAnsi="Symbol" w:hint="default"/>
      </w:rPr>
    </w:lvl>
    <w:lvl w:ilvl="7" w:tplc="7D76BD20">
      <w:start w:val="1"/>
      <w:numFmt w:val="bullet"/>
      <w:lvlText w:val="o"/>
      <w:lvlJc w:val="left"/>
      <w:pPr>
        <w:ind w:left="5760" w:hanging="360"/>
      </w:pPr>
      <w:rPr>
        <w:rFonts w:ascii="Courier New" w:hAnsi="Courier New" w:hint="default"/>
      </w:rPr>
    </w:lvl>
    <w:lvl w:ilvl="8" w:tplc="E5C0B8C0">
      <w:start w:val="1"/>
      <w:numFmt w:val="bullet"/>
      <w:lvlText w:val=""/>
      <w:lvlJc w:val="left"/>
      <w:pPr>
        <w:ind w:left="6480" w:hanging="360"/>
      </w:pPr>
      <w:rPr>
        <w:rFonts w:ascii="Wingdings" w:hAnsi="Wingdings" w:hint="default"/>
      </w:rPr>
    </w:lvl>
  </w:abstractNum>
  <w:abstractNum w:abstractNumId="22" w15:restartNumberingAfterBreak="0">
    <w:nsid w:val="253A69BC"/>
    <w:multiLevelType w:val="hybridMultilevel"/>
    <w:tmpl w:val="8FD09740"/>
    <w:lvl w:ilvl="0" w:tplc="DA2C5CD4">
      <w:start w:val="1"/>
      <w:numFmt w:val="bullet"/>
      <w:lvlText w:val=""/>
      <w:lvlJc w:val="left"/>
      <w:pPr>
        <w:ind w:left="720" w:hanging="360"/>
      </w:pPr>
      <w:rPr>
        <w:rFonts w:ascii="Symbol" w:hAnsi="Symbol" w:hint="default"/>
      </w:rPr>
    </w:lvl>
    <w:lvl w:ilvl="1" w:tplc="CF0457C4">
      <w:start w:val="1"/>
      <w:numFmt w:val="bullet"/>
      <w:lvlText w:val="o"/>
      <w:lvlJc w:val="left"/>
      <w:pPr>
        <w:ind w:left="1440" w:hanging="360"/>
      </w:pPr>
      <w:rPr>
        <w:rFonts w:ascii="Courier New" w:hAnsi="Courier New" w:hint="default"/>
      </w:rPr>
    </w:lvl>
    <w:lvl w:ilvl="2" w:tplc="64CC4C3E">
      <w:start w:val="1"/>
      <w:numFmt w:val="bullet"/>
      <w:lvlText w:val=""/>
      <w:lvlJc w:val="left"/>
      <w:pPr>
        <w:ind w:left="2160" w:hanging="360"/>
      </w:pPr>
      <w:rPr>
        <w:rFonts w:ascii="Wingdings" w:hAnsi="Wingdings" w:hint="default"/>
      </w:rPr>
    </w:lvl>
    <w:lvl w:ilvl="3" w:tplc="3528C3A0">
      <w:start w:val="1"/>
      <w:numFmt w:val="bullet"/>
      <w:lvlText w:val=""/>
      <w:lvlJc w:val="left"/>
      <w:pPr>
        <w:ind w:left="2880" w:hanging="360"/>
      </w:pPr>
      <w:rPr>
        <w:rFonts w:ascii="Symbol" w:hAnsi="Symbol" w:hint="default"/>
      </w:rPr>
    </w:lvl>
    <w:lvl w:ilvl="4" w:tplc="8C2C013A">
      <w:start w:val="1"/>
      <w:numFmt w:val="bullet"/>
      <w:lvlText w:val="o"/>
      <w:lvlJc w:val="left"/>
      <w:pPr>
        <w:ind w:left="3600" w:hanging="360"/>
      </w:pPr>
      <w:rPr>
        <w:rFonts w:ascii="Courier New" w:hAnsi="Courier New" w:hint="default"/>
      </w:rPr>
    </w:lvl>
    <w:lvl w:ilvl="5" w:tplc="754AFE66">
      <w:start w:val="1"/>
      <w:numFmt w:val="bullet"/>
      <w:lvlText w:val=""/>
      <w:lvlJc w:val="left"/>
      <w:pPr>
        <w:ind w:left="4320" w:hanging="360"/>
      </w:pPr>
      <w:rPr>
        <w:rFonts w:ascii="Wingdings" w:hAnsi="Wingdings" w:hint="default"/>
      </w:rPr>
    </w:lvl>
    <w:lvl w:ilvl="6" w:tplc="208A962E">
      <w:start w:val="1"/>
      <w:numFmt w:val="bullet"/>
      <w:lvlText w:val=""/>
      <w:lvlJc w:val="left"/>
      <w:pPr>
        <w:ind w:left="5040" w:hanging="360"/>
      </w:pPr>
      <w:rPr>
        <w:rFonts w:ascii="Symbol" w:hAnsi="Symbol" w:hint="default"/>
      </w:rPr>
    </w:lvl>
    <w:lvl w:ilvl="7" w:tplc="DB5CDB96">
      <w:start w:val="1"/>
      <w:numFmt w:val="bullet"/>
      <w:lvlText w:val="o"/>
      <w:lvlJc w:val="left"/>
      <w:pPr>
        <w:ind w:left="5760" w:hanging="360"/>
      </w:pPr>
      <w:rPr>
        <w:rFonts w:ascii="Courier New" w:hAnsi="Courier New" w:hint="default"/>
      </w:rPr>
    </w:lvl>
    <w:lvl w:ilvl="8" w:tplc="8A7AEA20">
      <w:start w:val="1"/>
      <w:numFmt w:val="bullet"/>
      <w:lvlText w:val=""/>
      <w:lvlJc w:val="left"/>
      <w:pPr>
        <w:ind w:left="6480" w:hanging="360"/>
      </w:pPr>
      <w:rPr>
        <w:rFonts w:ascii="Wingdings" w:hAnsi="Wingdings" w:hint="default"/>
      </w:rPr>
    </w:lvl>
  </w:abstractNum>
  <w:abstractNum w:abstractNumId="23" w15:restartNumberingAfterBreak="0">
    <w:nsid w:val="25B1437D"/>
    <w:multiLevelType w:val="hybridMultilevel"/>
    <w:tmpl w:val="A3FC884C"/>
    <w:lvl w:ilvl="0" w:tplc="4B1A9F3C">
      <w:start w:val="1"/>
      <w:numFmt w:val="lowerLetter"/>
      <w:lvlText w:val="%1."/>
      <w:lvlJc w:val="left"/>
      <w:pPr>
        <w:ind w:left="1130" w:hanging="360"/>
      </w:pPr>
      <w:rPr>
        <w:rFonts w:hint="default"/>
        <w:b w:val="0"/>
        <w:bCs w:val="0"/>
      </w:rPr>
    </w:lvl>
    <w:lvl w:ilvl="1" w:tplc="04090019" w:tentative="1">
      <w:start w:val="1"/>
      <w:numFmt w:val="lowerLetter"/>
      <w:lvlText w:val="%2."/>
      <w:lvlJc w:val="left"/>
      <w:pPr>
        <w:ind w:left="1850" w:hanging="360"/>
      </w:pPr>
    </w:lvl>
    <w:lvl w:ilvl="2" w:tplc="0409001B" w:tentative="1">
      <w:start w:val="1"/>
      <w:numFmt w:val="lowerRoman"/>
      <w:lvlText w:val="%3."/>
      <w:lvlJc w:val="right"/>
      <w:pPr>
        <w:ind w:left="2570" w:hanging="180"/>
      </w:pPr>
    </w:lvl>
    <w:lvl w:ilvl="3" w:tplc="0409000F" w:tentative="1">
      <w:start w:val="1"/>
      <w:numFmt w:val="decimal"/>
      <w:lvlText w:val="%4."/>
      <w:lvlJc w:val="left"/>
      <w:pPr>
        <w:ind w:left="3290" w:hanging="360"/>
      </w:pPr>
    </w:lvl>
    <w:lvl w:ilvl="4" w:tplc="04090019" w:tentative="1">
      <w:start w:val="1"/>
      <w:numFmt w:val="lowerLetter"/>
      <w:lvlText w:val="%5."/>
      <w:lvlJc w:val="left"/>
      <w:pPr>
        <w:ind w:left="4010" w:hanging="360"/>
      </w:pPr>
    </w:lvl>
    <w:lvl w:ilvl="5" w:tplc="0409001B" w:tentative="1">
      <w:start w:val="1"/>
      <w:numFmt w:val="lowerRoman"/>
      <w:lvlText w:val="%6."/>
      <w:lvlJc w:val="right"/>
      <w:pPr>
        <w:ind w:left="4730" w:hanging="180"/>
      </w:pPr>
    </w:lvl>
    <w:lvl w:ilvl="6" w:tplc="0409000F" w:tentative="1">
      <w:start w:val="1"/>
      <w:numFmt w:val="decimal"/>
      <w:lvlText w:val="%7."/>
      <w:lvlJc w:val="left"/>
      <w:pPr>
        <w:ind w:left="5450" w:hanging="360"/>
      </w:pPr>
    </w:lvl>
    <w:lvl w:ilvl="7" w:tplc="04090019" w:tentative="1">
      <w:start w:val="1"/>
      <w:numFmt w:val="lowerLetter"/>
      <w:lvlText w:val="%8."/>
      <w:lvlJc w:val="left"/>
      <w:pPr>
        <w:ind w:left="6170" w:hanging="360"/>
      </w:pPr>
    </w:lvl>
    <w:lvl w:ilvl="8" w:tplc="0409001B" w:tentative="1">
      <w:start w:val="1"/>
      <w:numFmt w:val="lowerRoman"/>
      <w:lvlText w:val="%9."/>
      <w:lvlJc w:val="right"/>
      <w:pPr>
        <w:ind w:left="6890" w:hanging="180"/>
      </w:pPr>
    </w:lvl>
  </w:abstractNum>
  <w:abstractNum w:abstractNumId="24" w15:restartNumberingAfterBreak="0">
    <w:nsid w:val="278A03F7"/>
    <w:multiLevelType w:val="hybridMultilevel"/>
    <w:tmpl w:val="B05E9D44"/>
    <w:lvl w:ilvl="0" w:tplc="083660DE">
      <w:start w:val="1"/>
      <w:numFmt w:val="lowerLetter"/>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25" w15:restartNumberingAfterBreak="0">
    <w:nsid w:val="2B146701"/>
    <w:multiLevelType w:val="hybridMultilevel"/>
    <w:tmpl w:val="D3E8F5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C207300"/>
    <w:multiLevelType w:val="hybridMultilevel"/>
    <w:tmpl w:val="11CAF2B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C980067"/>
    <w:multiLevelType w:val="hybridMultilevel"/>
    <w:tmpl w:val="633ED3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CBA078D"/>
    <w:multiLevelType w:val="hybridMultilevel"/>
    <w:tmpl w:val="E45E9B5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2FC375DC"/>
    <w:multiLevelType w:val="hybridMultilevel"/>
    <w:tmpl w:val="62027D5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30044CC3"/>
    <w:multiLevelType w:val="hybridMultilevel"/>
    <w:tmpl w:val="D93674A2"/>
    <w:lvl w:ilvl="0" w:tplc="0409000D">
      <w:start w:val="1"/>
      <w:numFmt w:val="bullet"/>
      <w:lvlText w:val=""/>
      <w:lvlJc w:val="left"/>
      <w:pPr>
        <w:ind w:left="1846" w:hanging="360"/>
      </w:pPr>
      <w:rPr>
        <w:rFonts w:ascii="Wingdings" w:hAnsi="Wingdings" w:hint="default"/>
      </w:rPr>
    </w:lvl>
    <w:lvl w:ilvl="1" w:tplc="04090003" w:tentative="1">
      <w:start w:val="1"/>
      <w:numFmt w:val="bullet"/>
      <w:lvlText w:val="o"/>
      <w:lvlJc w:val="left"/>
      <w:pPr>
        <w:ind w:left="2566" w:hanging="360"/>
      </w:pPr>
      <w:rPr>
        <w:rFonts w:ascii="Courier New" w:hAnsi="Courier New" w:cs="Courier New" w:hint="default"/>
      </w:rPr>
    </w:lvl>
    <w:lvl w:ilvl="2" w:tplc="04090005" w:tentative="1">
      <w:start w:val="1"/>
      <w:numFmt w:val="bullet"/>
      <w:lvlText w:val=""/>
      <w:lvlJc w:val="left"/>
      <w:pPr>
        <w:ind w:left="3286" w:hanging="360"/>
      </w:pPr>
      <w:rPr>
        <w:rFonts w:ascii="Wingdings" w:hAnsi="Wingdings" w:hint="default"/>
      </w:rPr>
    </w:lvl>
    <w:lvl w:ilvl="3" w:tplc="04090001" w:tentative="1">
      <w:start w:val="1"/>
      <w:numFmt w:val="bullet"/>
      <w:lvlText w:val=""/>
      <w:lvlJc w:val="left"/>
      <w:pPr>
        <w:ind w:left="4006" w:hanging="360"/>
      </w:pPr>
      <w:rPr>
        <w:rFonts w:ascii="Symbol" w:hAnsi="Symbol" w:hint="default"/>
      </w:rPr>
    </w:lvl>
    <w:lvl w:ilvl="4" w:tplc="04090003" w:tentative="1">
      <w:start w:val="1"/>
      <w:numFmt w:val="bullet"/>
      <w:lvlText w:val="o"/>
      <w:lvlJc w:val="left"/>
      <w:pPr>
        <w:ind w:left="4726" w:hanging="360"/>
      </w:pPr>
      <w:rPr>
        <w:rFonts w:ascii="Courier New" w:hAnsi="Courier New" w:cs="Courier New" w:hint="default"/>
      </w:rPr>
    </w:lvl>
    <w:lvl w:ilvl="5" w:tplc="04090005" w:tentative="1">
      <w:start w:val="1"/>
      <w:numFmt w:val="bullet"/>
      <w:lvlText w:val=""/>
      <w:lvlJc w:val="left"/>
      <w:pPr>
        <w:ind w:left="5446" w:hanging="360"/>
      </w:pPr>
      <w:rPr>
        <w:rFonts w:ascii="Wingdings" w:hAnsi="Wingdings" w:hint="default"/>
      </w:rPr>
    </w:lvl>
    <w:lvl w:ilvl="6" w:tplc="04090001" w:tentative="1">
      <w:start w:val="1"/>
      <w:numFmt w:val="bullet"/>
      <w:lvlText w:val=""/>
      <w:lvlJc w:val="left"/>
      <w:pPr>
        <w:ind w:left="6166" w:hanging="360"/>
      </w:pPr>
      <w:rPr>
        <w:rFonts w:ascii="Symbol" w:hAnsi="Symbol" w:hint="default"/>
      </w:rPr>
    </w:lvl>
    <w:lvl w:ilvl="7" w:tplc="04090003" w:tentative="1">
      <w:start w:val="1"/>
      <w:numFmt w:val="bullet"/>
      <w:lvlText w:val="o"/>
      <w:lvlJc w:val="left"/>
      <w:pPr>
        <w:ind w:left="6886" w:hanging="360"/>
      </w:pPr>
      <w:rPr>
        <w:rFonts w:ascii="Courier New" w:hAnsi="Courier New" w:cs="Courier New" w:hint="default"/>
      </w:rPr>
    </w:lvl>
    <w:lvl w:ilvl="8" w:tplc="04090005" w:tentative="1">
      <w:start w:val="1"/>
      <w:numFmt w:val="bullet"/>
      <w:lvlText w:val=""/>
      <w:lvlJc w:val="left"/>
      <w:pPr>
        <w:ind w:left="7606" w:hanging="360"/>
      </w:pPr>
      <w:rPr>
        <w:rFonts w:ascii="Wingdings" w:hAnsi="Wingdings" w:hint="default"/>
      </w:rPr>
    </w:lvl>
  </w:abstractNum>
  <w:abstractNum w:abstractNumId="31" w15:restartNumberingAfterBreak="0">
    <w:nsid w:val="34552F5B"/>
    <w:multiLevelType w:val="hybridMultilevel"/>
    <w:tmpl w:val="371C7778"/>
    <w:lvl w:ilvl="0" w:tplc="A87C253A">
      <w:start w:val="1"/>
      <w:numFmt w:val="bullet"/>
      <w:lvlText w:val=""/>
      <w:lvlJc w:val="left"/>
      <w:pPr>
        <w:ind w:left="720" w:hanging="360"/>
      </w:pPr>
      <w:rPr>
        <w:rFonts w:ascii="Symbol" w:hAnsi="Symbol" w:hint="default"/>
      </w:rPr>
    </w:lvl>
    <w:lvl w:ilvl="1" w:tplc="9952688C">
      <w:start w:val="1"/>
      <w:numFmt w:val="bullet"/>
      <w:lvlText w:val="o"/>
      <w:lvlJc w:val="left"/>
      <w:pPr>
        <w:ind w:left="1440" w:hanging="360"/>
      </w:pPr>
      <w:rPr>
        <w:rFonts w:ascii="Courier New" w:hAnsi="Courier New" w:hint="default"/>
      </w:rPr>
    </w:lvl>
    <w:lvl w:ilvl="2" w:tplc="21B2186E">
      <w:start w:val="1"/>
      <w:numFmt w:val="bullet"/>
      <w:lvlText w:val=""/>
      <w:lvlJc w:val="left"/>
      <w:pPr>
        <w:ind w:left="2160" w:hanging="360"/>
      </w:pPr>
      <w:rPr>
        <w:rFonts w:ascii="Wingdings" w:hAnsi="Wingdings" w:hint="default"/>
      </w:rPr>
    </w:lvl>
    <w:lvl w:ilvl="3" w:tplc="99E673F6">
      <w:start w:val="1"/>
      <w:numFmt w:val="bullet"/>
      <w:lvlText w:val=""/>
      <w:lvlJc w:val="left"/>
      <w:pPr>
        <w:ind w:left="2880" w:hanging="360"/>
      </w:pPr>
      <w:rPr>
        <w:rFonts w:ascii="Symbol" w:hAnsi="Symbol" w:hint="default"/>
      </w:rPr>
    </w:lvl>
    <w:lvl w:ilvl="4" w:tplc="0938F6D0">
      <w:start w:val="1"/>
      <w:numFmt w:val="bullet"/>
      <w:lvlText w:val="o"/>
      <w:lvlJc w:val="left"/>
      <w:pPr>
        <w:ind w:left="3600" w:hanging="360"/>
      </w:pPr>
      <w:rPr>
        <w:rFonts w:ascii="Courier New" w:hAnsi="Courier New" w:hint="default"/>
      </w:rPr>
    </w:lvl>
    <w:lvl w:ilvl="5" w:tplc="4E0E01D6">
      <w:start w:val="1"/>
      <w:numFmt w:val="bullet"/>
      <w:lvlText w:val=""/>
      <w:lvlJc w:val="left"/>
      <w:pPr>
        <w:ind w:left="4320" w:hanging="360"/>
      </w:pPr>
      <w:rPr>
        <w:rFonts w:ascii="Wingdings" w:hAnsi="Wingdings" w:hint="default"/>
      </w:rPr>
    </w:lvl>
    <w:lvl w:ilvl="6" w:tplc="C486E42C">
      <w:start w:val="1"/>
      <w:numFmt w:val="bullet"/>
      <w:lvlText w:val=""/>
      <w:lvlJc w:val="left"/>
      <w:pPr>
        <w:ind w:left="5040" w:hanging="360"/>
      </w:pPr>
      <w:rPr>
        <w:rFonts w:ascii="Symbol" w:hAnsi="Symbol" w:hint="default"/>
      </w:rPr>
    </w:lvl>
    <w:lvl w:ilvl="7" w:tplc="F252E75A">
      <w:start w:val="1"/>
      <w:numFmt w:val="bullet"/>
      <w:lvlText w:val="o"/>
      <w:lvlJc w:val="left"/>
      <w:pPr>
        <w:ind w:left="5760" w:hanging="360"/>
      </w:pPr>
      <w:rPr>
        <w:rFonts w:ascii="Courier New" w:hAnsi="Courier New" w:hint="default"/>
      </w:rPr>
    </w:lvl>
    <w:lvl w:ilvl="8" w:tplc="EFCAD57C">
      <w:start w:val="1"/>
      <w:numFmt w:val="bullet"/>
      <w:lvlText w:val=""/>
      <w:lvlJc w:val="left"/>
      <w:pPr>
        <w:ind w:left="6480" w:hanging="360"/>
      </w:pPr>
      <w:rPr>
        <w:rFonts w:ascii="Wingdings" w:hAnsi="Wingdings" w:hint="default"/>
      </w:rPr>
    </w:lvl>
  </w:abstractNum>
  <w:abstractNum w:abstractNumId="32" w15:restartNumberingAfterBreak="0">
    <w:nsid w:val="35780B40"/>
    <w:multiLevelType w:val="hybridMultilevel"/>
    <w:tmpl w:val="729C5334"/>
    <w:lvl w:ilvl="0" w:tplc="04090011">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35A89CEF"/>
    <w:multiLevelType w:val="hybridMultilevel"/>
    <w:tmpl w:val="74C8AF84"/>
    <w:lvl w:ilvl="0" w:tplc="D1A08068">
      <w:start w:val="1"/>
      <w:numFmt w:val="bullet"/>
      <w:lvlText w:val=""/>
      <w:lvlJc w:val="left"/>
      <w:pPr>
        <w:ind w:left="720" w:hanging="360"/>
      </w:pPr>
      <w:rPr>
        <w:rFonts w:ascii="Symbol" w:hAnsi="Symbol" w:hint="default"/>
      </w:rPr>
    </w:lvl>
    <w:lvl w:ilvl="1" w:tplc="9AEE1B5E">
      <w:start w:val="1"/>
      <w:numFmt w:val="bullet"/>
      <w:lvlText w:val="o"/>
      <w:lvlJc w:val="left"/>
      <w:pPr>
        <w:ind w:left="1440" w:hanging="360"/>
      </w:pPr>
      <w:rPr>
        <w:rFonts w:ascii="Courier New" w:hAnsi="Courier New" w:hint="default"/>
      </w:rPr>
    </w:lvl>
    <w:lvl w:ilvl="2" w:tplc="6FFA28B2">
      <w:start w:val="1"/>
      <w:numFmt w:val="bullet"/>
      <w:lvlText w:val=""/>
      <w:lvlJc w:val="left"/>
      <w:pPr>
        <w:ind w:left="2160" w:hanging="360"/>
      </w:pPr>
      <w:rPr>
        <w:rFonts w:ascii="Wingdings" w:hAnsi="Wingdings" w:hint="default"/>
      </w:rPr>
    </w:lvl>
    <w:lvl w:ilvl="3" w:tplc="A6523B7A">
      <w:start w:val="1"/>
      <w:numFmt w:val="bullet"/>
      <w:lvlText w:val=""/>
      <w:lvlJc w:val="left"/>
      <w:pPr>
        <w:ind w:left="2880" w:hanging="360"/>
      </w:pPr>
      <w:rPr>
        <w:rFonts w:ascii="Symbol" w:hAnsi="Symbol" w:hint="default"/>
      </w:rPr>
    </w:lvl>
    <w:lvl w:ilvl="4" w:tplc="4484FE2C">
      <w:start w:val="1"/>
      <w:numFmt w:val="bullet"/>
      <w:lvlText w:val="o"/>
      <w:lvlJc w:val="left"/>
      <w:pPr>
        <w:ind w:left="3600" w:hanging="360"/>
      </w:pPr>
      <w:rPr>
        <w:rFonts w:ascii="Courier New" w:hAnsi="Courier New" w:hint="default"/>
      </w:rPr>
    </w:lvl>
    <w:lvl w:ilvl="5" w:tplc="87846A64">
      <w:start w:val="1"/>
      <w:numFmt w:val="bullet"/>
      <w:lvlText w:val=""/>
      <w:lvlJc w:val="left"/>
      <w:pPr>
        <w:ind w:left="4320" w:hanging="360"/>
      </w:pPr>
      <w:rPr>
        <w:rFonts w:ascii="Wingdings" w:hAnsi="Wingdings" w:hint="default"/>
      </w:rPr>
    </w:lvl>
    <w:lvl w:ilvl="6" w:tplc="E1E49D9E">
      <w:start w:val="1"/>
      <w:numFmt w:val="bullet"/>
      <w:lvlText w:val=""/>
      <w:lvlJc w:val="left"/>
      <w:pPr>
        <w:ind w:left="5040" w:hanging="360"/>
      </w:pPr>
      <w:rPr>
        <w:rFonts w:ascii="Symbol" w:hAnsi="Symbol" w:hint="default"/>
      </w:rPr>
    </w:lvl>
    <w:lvl w:ilvl="7" w:tplc="3CF29D28">
      <w:start w:val="1"/>
      <w:numFmt w:val="bullet"/>
      <w:lvlText w:val="o"/>
      <w:lvlJc w:val="left"/>
      <w:pPr>
        <w:ind w:left="5760" w:hanging="360"/>
      </w:pPr>
      <w:rPr>
        <w:rFonts w:ascii="Courier New" w:hAnsi="Courier New" w:hint="default"/>
      </w:rPr>
    </w:lvl>
    <w:lvl w:ilvl="8" w:tplc="B6BE2DEA">
      <w:start w:val="1"/>
      <w:numFmt w:val="bullet"/>
      <w:lvlText w:val=""/>
      <w:lvlJc w:val="left"/>
      <w:pPr>
        <w:ind w:left="6480" w:hanging="360"/>
      </w:pPr>
      <w:rPr>
        <w:rFonts w:ascii="Wingdings" w:hAnsi="Wingdings" w:hint="default"/>
      </w:rPr>
    </w:lvl>
  </w:abstractNum>
  <w:abstractNum w:abstractNumId="34" w15:restartNumberingAfterBreak="0">
    <w:nsid w:val="3C683503"/>
    <w:multiLevelType w:val="hybridMultilevel"/>
    <w:tmpl w:val="690A15B2"/>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3E34503F"/>
    <w:multiLevelType w:val="hybridMultilevel"/>
    <w:tmpl w:val="6922ABCA"/>
    <w:lvl w:ilvl="0" w:tplc="F4E6B582">
      <w:start w:val="1"/>
      <w:numFmt w:val="bullet"/>
      <w:lvlText w:val=""/>
      <w:lvlJc w:val="left"/>
      <w:pPr>
        <w:ind w:left="720" w:hanging="360"/>
      </w:pPr>
      <w:rPr>
        <w:rFonts w:ascii="Symbol" w:hAnsi="Symbol" w:hint="default"/>
      </w:rPr>
    </w:lvl>
    <w:lvl w:ilvl="1" w:tplc="DF78C1A0">
      <w:start w:val="1"/>
      <w:numFmt w:val="bullet"/>
      <w:lvlText w:val="o"/>
      <w:lvlJc w:val="left"/>
      <w:pPr>
        <w:ind w:left="1440" w:hanging="360"/>
      </w:pPr>
      <w:rPr>
        <w:rFonts w:ascii="Courier New" w:hAnsi="Courier New" w:hint="default"/>
      </w:rPr>
    </w:lvl>
    <w:lvl w:ilvl="2" w:tplc="89AC19BE">
      <w:start w:val="1"/>
      <w:numFmt w:val="bullet"/>
      <w:lvlText w:val=""/>
      <w:lvlJc w:val="left"/>
      <w:pPr>
        <w:ind w:left="2160" w:hanging="360"/>
      </w:pPr>
      <w:rPr>
        <w:rFonts w:ascii="Wingdings" w:hAnsi="Wingdings" w:hint="default"/>
      </w:rPr>
    </w:lvl>
    <w:lvl w:ilvl="3" w:tplc="F274D3E6">
      <w:start w:val="1"/>
      <w:numFmt w:val="bullet"/>
      <w:lvlText w:val=""/>
      <w:lvlJc w:val="left"/>
      <w:pPr>
        <w:ind w:left="2880" w:hanging="360"/>
      </w:pPr>
      <w:rPr>
        <w:rFonts w:ascii="Symbol" w:hAnsi="Symbol" w:hint="default"/>
      </w:rPr>
    </w:lvl>
    <w:lvl w:ilvl="4" w:tplc="BE08E32C">
      <w:start w:val="1"/>
      <w:numFmt w:val="bullet"/>
      <w:lvlText w:val="o"/>
      <w:lvlJc w:val="left"/>
      <w:pPr>
        <w:ind w:left="3600" w:hanging="360"/>
      </w:pPr>
      <w:rPr>
        <w:rFonts w:ascii="Courier New" w:hAnsi="Courier New" w:hint="default"/>
      </w:rPr>
    </w:lvl>
    <w:lvl w:ilvl="5" w:tplc="A6E298F0">
      <w:start w:val="1"/>
      <w:numFmt w:val="bullet"/>
      <w:lvlText w:val=""/>
      <w:lvlJc w:val="left"/>
      <w:pPr>
        <w:ind w:left="4320" w:hanging="360"/>
      </w:pPr>
      <w:rPr>
        <w:rFonts w:ascii="Wingdings" w:hAnsi="Wingdings" w:hint="default"/>
      </w:rPr>
    </w:lvl>
    <w:lvl w:ilvl="6" w:tplc="950A20CC">
      <w:start w:val="1"/>
      <w:numFmt w:val="bullet"/>
      <w:lvlText w:val=""/>
      <w:lvlJc w:val="left"/>
      <w:pPr>
        <w:ind w:left="5040" w:hanging="360"/>
      </w:pPr>
      <w:rPr>
        <w:rFonts w:ascii="Symbol" w:hAnsi="Symbol" w:hint="default"/>
      </w:rPr>
    </w:lvl>
    <w:lvl w:ilvl="7" w:tplc="B7DE39AA">
      <w:start w:val="1"/>
      <w:numFmt w:val="bullet"/>
      <w:lvlText w:val="o"/>
      <w:lvlJc w:val="left"/>
      <w:pPr>
        <w:ind w:left="5760" w:hanging="360"/>
      </w:pPr>
      <w:rPr>
        <w:rFonts w:ascii="Courier New" w:hAnsi="Courier New" w:hint="default"/>
      </w:rPr>
    </w:lvl>
    <w:lvl w:ilvl="8" w:tplc="AEA4560A">
      <w:start w:val="1"/>
      <w:numFmt w:val="bullet"/>
      <w:lvlText w:val=""/>
      <w:lvlJc w:val="left"/>
      <w:pPr>
        <w:ind w:left="6480" w:hanging="360"/>
      </w:pPr>
      <w:rPr>
        <w:rFonts w:ascii="Wingdings" w:hAnsi="Wingdings" w:hint="default"/>
      </w:rPr>
    </w:lvl>
  </w:abstractNum>
  <w:abstractNum w:abstractNumId="36" w15:restartNumberingAfterBreak="0">
    <w:nsid w:val="3F363ACE"/>
    <w:multiLevelType w:val="hybridMultilevel"/>
    <w:tmpl w:val="E138A90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0370A2A"/>
    <w:multiLevelType w:val="hybridMultilevel"/>
    <w:tmpl w:val="7D1C2C5C"/>
    <w:lvl w:ilvl="0" w:tplc="4C248756">
      <w:start w:val="1"/>
      <w:numFmt w:val="bullet"/>
      <w:lvlText w:val=""/>
      <w:lvlJc w:val="left"/>
      <w:pPr>
        <w:ind w:left="720" w:hanging="360"/>
      </w:pPr>
      <w:rPr>
        <w:rFonts w:ascii="Symbol" w:hAnsi="Symbol" w:hint="default"/>
      </w:rPr>
    </w:lvl>
    <w:lvl w:ilvl="1" w:tplc="7222E0CC">
      <w:start w:val="1"/>
      <w:numFmt w:val="bullet"/>
      <w:lvlText w:val="o"/>
      <w:lvlJc w:val="left"/>
      <w:pPr>
        <w:ind w:left="1440" w:hanging="360"/>
      </w:pPr>
      <w:rPr>
        <w:rFonts w:ascii="Courier New" w:hAnsi="Courier New" w:hint="default"/>
      </w:rPr>
    </w:lvl>
    <w:lvl w:ilvl="2" w:tplc="98F8F14A">
      <w:start w:val="1"/>
      <w:numFmt w:val="bullet"/>
      <w:lvlText w:val=""/>
      <w:lvlJc w:val="left"/>
      <w:pPr>
        <w:ind w:left="2160" w:hanging="360"/>
      </w:pPr>
      <w:rPr>
        <w:rFonts w:ascii="Wingdings" w:hAnsi="Wingdings" w:hint="default"/>
      </w:rPr>
    </w:lvl>
    <w:lvl w:ilvl="3" w:tplc="52501C44">
      <w:start w:val="1"/>
      <w:numFmt w:val="bullet"/>
      <w:lvlText w:val=""/>
      <w:lvlJc w:val="left"/>
      <w:pPr>
        <w:ind w:left="2880" w:hanging="360"/>
      </w:pPr>
      <w:rPr>
        <w:rFonts w:ascii="Symbol" w:hAnsi="Symbol" w:hint="default"/>
      </w:rPr>
    </w:lvl>
    <w:lvl w:ilvl="4" w:tplc="B9CC4DA2">
      <w:start w:val="1"/>
      <w:numFmt w:val="bullet"/>
      <w:lvlText w:val="o"/>
      <w:lvlJc w:val="left"/>
      <w:pPr>
        <w:ind w:left="3600" w:hanging="360"/>
      </w:pPr>
      <w:rPr>
        <w:rFonts w:ascii="Courier New" w:hAnsi="Courier New" w:hint="default"/>
      </w:rPr>
    </w:lvl>
    <w:lvl w:ilvl="5" w:tplc="9B3EFFD0">
      <w:start w:val="1"/>
      <w:numFmt w:val="bullet"/>
      <w:lvlText w:val=""/>
      <w:lvlJc w:val="left"/>
      <w:pPr>
        <w:ind w:left="4320" w:hanging="360"/>
      </w:pPr>
      <w:rPr>
        <w:rFonts w:ascii="Wingdings" w:hAnsi="Wingdings" w:hint="default"/>
      </w:rPr>
    </w:lvl>
    <w:lvl w:ilvl="6" w:tplc="62E2D8B6">
      <w:start w:val="1"/>
      <w:numFmt w:val="bullet"/>
      <w:lvlText w:val=""/>
      <w:lvlJc w:val="left"/>
      <w:pPr>
        <w:ind w:left="5040" w:hanging="360"/>
      </w:pPr>
      <w:rPr>
        <w:rFonts w:ascii="Symbol" w:hAnsi="Symbol" w:hint="default"/>
      </w:rPr>
    </w:lvl>
    <w:lvl w:ilvl="7" w:tplc="7CAA0120">
      <w:start w:val="1"/>
      <w:numFmt w:val="bullet"/>
      <w:lvlText w:val="o"/>
      <w:lvlJc w:val="left"/>
      <w:pPr>
        <w:ind w:left="5760" w:hanging="360"/>
      </w:pPr>
      <w:rPr>
        <w:rFonts w:ascii="Courier New" w:hAnsi="Courier New" w:hint="default"/>
      </w:rPr>
    </w:lvl>
    <w:lvl w:ilvl="8" w:tplc="924845FC">
      <w:start w:val="1"/>
      <w:numFmt w:val="bullet"/>
      <w:lvlText w:val=""/>
      <w:lvlJc w:val="left"/>
      <w:pPr>
        <w:ind w:left="6480" w:hanging="360"/>
      </w:pPr>
      <w:rPr>
        <w:rFonts w:ascii="Wingdings" w:hAnsi="Wingdings" w:hint="default"/>
      </w:rPr>
    </w:lvl>
  </w:abstractNum>
  <w:abstractNum w:abstractNumId="38" w15:restartNumberingAfterBreak="0">
    <w:nsid w:val="404009BF"/>
    <w:multiLevelType w:val="hybridMultilevel"/>
    <w:tmpl w:val="21309210"/>
    <w:lvl w:ilvl="0" w:tplc="E2E2A0A0">
      <w:start w:val="1"/>
      <w:numFmt w:val="bullet"/>
      <w:lvlText w:val=""/>
      <w:lvlJc w:val="left"/>
      <w:pPr>
        <w:ind w:left="720" w:hanging="360"/>
      </w:pPr>
      <w:rPr>
        <w:rFonts w:ascii="Symbol" w:hAnsi="Symbol" w:hint="default"/>
      </w:rPr>
    </w:lvl>
    <w:lvl w:ilvl="1" w:tplc="A64071AC">
      <w:start w:val="1"/>
      <w:numFmt w:val="bullet"/>
      <w:lvlText w:val="o"/>
      <w:lvlJc w:val="left"/>
      <w:pPr>
        <w:ind w:left="1440" w:hanging="360"/>
      </w:pPr>
      <w:rPr>
        <w:rFonts w:ascii="Courier New" w:hAnsi="Courier New" w:hint="default"/>
      </w:rPr>
    </w:lvl>
    <w:lvl w:ilvl="2" w:tplc="6872667E">
      <w:start w:val="1"/>
      <w:numFmt w:val="bullet"/>
      <w:lvlText w:val=""/>
      <w:lvlJc w:val="left"/>
      <w:pPr>
        <w:ind w:left="2160" w:hanging="360"/>
      </w:pPr>
      <w:rPr>
        <w:rFonts w:ascii="Wingdings" w:hAnsi="Wingdings" w:hint="default"/>
      </w:rPr>
    </w:lvl>
    <w:lvl w:ilvl="3" w:tplc="6F9AEC4A">
      <w:start w:val="1"/>
      <w:numFmt w:val="bullet"/>
      <w:lvlText w:val=""/>
      <w:lvlJc w:val="left"/>
      <w:pPr>
        <w:ind w:left="2880" w:hanging="360"/>
      </w:pPr>
      <w:rPr>
        <w:rFonts w:ascii="Symbol" w:hAnsi="Symbol" w:hint="default"/>
      </w:rPr>
    </w:lvl>
    <w:lvl w:ilvl="4" w:tplc="84AE71D8">
      <w:start w:val="1"/>
      <w:numFmt w:val="bullet"/>
      <w:lvlText w:val="o"/>
      <w:lvlJc w:val="left"/>
      <w:pPr>
        <w:ind w:left="3600" w:hanging="360"/>
      </w:pPr>
      <w:rPr>
        <w:rFonts w:ascii="Courier New" w:hAnsi="Courier New" w:hint="default"/>
      </w:rPr>
    </w:lvl>
    <w:lvl w:ilvl="5" w:tplc="C7BC19B4">
      <w:start w:val="1"/>
      <w:numFmt w:val="bullet"/>
      <w:lvlText w:val=""/>
      <w:lvlJc w:val="left"/>
      <w:pPr>
        <w:ind w:left="4320" w:hanging="360"/>
      </w:pPr>
      <w:rPr>
        <w:rFonts w:ascii="Wingdings" w:hAnsi="Wingdings" w:hint="default"/>
      </w:rPr>
    </w:lvl>
    <w:lvl w:ilvl="6" w:tplc="6FC8DB32">
      <w:start w:val="1"/>
      <w:numFmt w:val="bullet"/>
      <w:lvlText w:val=""/>
      <w:lvlJc w:val="left"/>
      <w:pPr>
        <w:ind w:left="5040" w:hanging="360"/>
      </w:pPr>
      <w:rPr>
        <w:rFonts w:ascii="Symbol" w:hAnsi="Symbol" w:hint="default"/>
      </w:rPr>
    </w:lvl>
    <w:lvl w:ilvl="7" w:tplc="B53EBCB4">
      <w:start w:val="1"/>
      <w:numFmt w:val="bullet"/>
      <w:lvlText w:val="o"/>
      <w:lvlJc w:val="left"/>
      <w:pPr>
        <w:ind w:left="5760" w:hanging="360"/>
      </w:pPr>
      <w:rPr>
        <w:rFonts w:ascii="Courier New" w:hAnsi="Courier New" w:hint="default"/>
      </w:rPr>
    </w:lvl>
    <w:lvl w:ilvl="8" w:tplc="FBDCEE62">
      <w:start w:val="1"/>
      <w:numFmt w:val="bullet"/>
      <w:lvlText w:val=""/>
      <w:lvlJc w:val="left"/>
      <w:pPr>
        <w:ind w:left="6480" w:hanging="360"/>
      </w:pPr>
      <w:rPr>
        <w:rFonts w:ascii="Wingdings" w:hAnsi="Wingdings" w:hint="default"/>
      </w:rPr>
    </w:lvl>
  </w:abstractNum>
  <w:abstractNum w:abstractNumId="39" w15:restartNumberingAfterBreak="0">
    <w:nsid w:val="41ABA497"/>
    <w:multiLevelType w:val="hybridMultilevel"/>
    <w:tmpl w:val="E07EEF28"/>
    <w:lvl w:ilvl="0" w:tplc="53125FCC">
      <w:start w:val="1"/>
      <w:numFmt w:val="bullet"/>
      <w:lvlText w:val=""/>
      <w:lvlJc w:val="left"/>
      <w:pPr>
        <w:ind w:left="720" w:hanging="360"/>
      </w:pPr>
      <w:rPr>
        <w:rFonts w:ascii="Symbol" w:hAnsi="Symbol" w:hint="default"/>
      </w:rPr>
    </w:lvl>
    <w:lvl w:ilvl="1" w:tplc="9F88A788">
      <w:start w:val="1"/>
      <w:numFmt w:val="bullet"/>
      <w:lvlText w:val="o"/>
      <w:lvlJc w:val="left"/>
      <w:pPr>
        <w:ind w:left="1440" w:hanging="360"/>
      </w:pPr>
      <w:rPr>
        <w:rFonts w:ascii="Courier New" w:hAnsi="Courier New" w:hint="default"/>
      </w:rPr>
    </w:lvl>
    <w:lvl w:ilvl="2" w:tplc="82C4354C">
      <w:start w:val="1"/>
      <w:numFmt w:val="bullet"/>
      <w:lvlText w:val=""/>
      <w:lvlJc w:val="left"/>
      <w:pPr>
        <w:ind w:left="2160" w:hanging="360"/>
      </w:pPr>
      <w:rPr>
        <w:rFonts w:ascii="Wingdings" w:hAnsi="Wingdings" w:hint="default"/>
      </w:rPr>
    </w:lvl>
    <w:lvl w:ilvl="3" w:tplc="F802146A">
      <w:start w:val="1"/>
      <w:numFmt w:val="bullet"/>
      <w:lvlText w:val=""/>
      <w:lvlJc w:val="left"/>
      <w:pPr>
        <w:ind w:left="2880" w:hanging="360"/>
      </w:pPr>
      <w:rPr>
        <w:rFonts w:ascii="Symbol" w:hAnsi="Symbol" w:hint="default"/>
      </w:rPr>
    </w:lvl>
    <w:lvl w:ilvl="4" w:tplc="848455CE">
      <w:start w:val="1"/>
      <w:numFmt w:val="bullet"/>
      <w:lvlText w:val="o"/>
      <w:lvlJc w:val="left"/>
      <w:pPr>
        <w:ind w:left="3600" w:hanging="360"/>
      </w:pPr>
      <w:rPr>
        <w:rFonts w:ascii="Courier New" w:hAnsi="Courier New" w:hint="default"/>
      </w:rPr>
    </w:lvl>
    <w:lvl w:ilvl="5" w:tplc="2E50F960">
      <w:start w:val="1"/>
      <w:numFmt w:val="bullet"/>
      <w:lvlText w:val=""/>
      <w:lvlJc w:val="left"/>
      <w:pPr>
        <w:ind w:left="4320" w:hanging="360"/>
      </w:pPr>
      <w:rPr>
        <w:rFonts w:ascii="Wingdings" w:hAnsi="Wingdings" w:hint="default"/>
      </w:rPr>
    </w:lvl>
    <w:lvl w:ilvl="6" w:tplc="A4CA54E8">
      <w:start w:val="1"/>
      <w:numFmt w:val="bullet"/>
      <w:lvlText w:val=""/>
      <w:lvlJc w:val="left"/>
      <w:pPr>
        <w:ind w:left="5040" w:hanging="360"/>
      </w:pPr>
      <w:rPr>
        <w:rFonts w:ascii="Symbol" w:hAnsi="Symbol" w:hint="default"/>
      </w:rPr>
    </w:lvl>
    <w:lvl w:ilvl="7" w:tplc="B3263A32">
      <w:start w:val="1"/>
      <w:numFmt w:val="bullet"/>
      <w:lvlText w:val="o"/>
      <w:lvlJc w:val="left"/>
      <w:pPr>
        <w:ind w:left="5760" w:hanging="360"/>
      </w:pPr>
      <w:rPr>
        <w:rFonts w:ascii="Courier New" w:hAnsi="Courier New" w:hint="default"/>
      </w:rPr>
    </w:lvl>
    <w:lvl w:ilvl="8" w:tplc="0CFC5DB6">
      <w:start w:val="1"/>
      <w:numFmt w:val="bullet"/>
      <w:lvlText w:val=""/>
      <w:lvlJc w:val="left"/>
      <w:pPr>
        <w:ind w:left="6480" w:hanging="360"/>
      </w:pPr>
      <w:rPr>
        <w:rFonts w:ascii="Wingdings" w:hAnsi="Wingdings" w:hint="default"/>
      </w:rPr>
    </w:lvl>
  </w:abstractNum>
  <w:abstractNum w:abstractNumId="40" w15:restartNumberingAfterBreak="0">
    <w:nsid w:val="42254126"/>
    <w:multiLevelType w:val="hybridMultilevel"/>
    <w:tmpl w:val="A2F8AC24"/>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42E04250"/>
    <w:multiLevelType w:val="hybridMultilevel"/>
    <w:tmpl w:val="614645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44163F8E"/>
    <w:multiLevelType w:val="hybridMultilevel"/>
    <w:tmpl w:val="8D14B22E"/>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44AD6E08"/>
    <w:multiLevelType w:val="hybridMultilevel"/>
    <w:tmpl w:val="F566DB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457C5E14"/>
    <w:multiLevelType w:val="hybridMultilevel"/>
    <w:tmpl w:val="DB5844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46E91A1B"/>
    <w:multiLevelType w:val="hybridMultilevel"/>
    <w:tmpl w:val="6144D0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471C85B1"/>
    <w:multiLevelType w:val="hybridMultilevel"/>
    <w:tmpl w:val="17A2FB06"/>
    <w:lvl w:ilvl="0" w:tplc="9FEEEDA2">
      <w:start w:val="1"/>
      <w:numFmt w:val="bullet"/>
      <w:lvlText w:val=""/>
      <w:lvlJc w:val="left"/>
      <w:pPr>
        <w:ind w:left="720" w:hanging="360"/>
      </w:pPr>
      <w:rPr>
        <w:rFonts w:ascii="Symbol" w:hAnsi="Symbol" w:hint="default"/>
      </w:rPr>
    </w:lvl>
    <w:lvl w:ilvl="1" w:tplc="157A4C1C">
      <w:start w:val="1"/>
      <w:numFmt w:val="bullet"/>
      <w:lvlText w:val="o"/>
      <w:lvlJc w:val="left"/>
      <w:pPr>
        <w:ind w:left="1440" w:hanging="360"/>
      </w:pPr>
      <w:rPr>
        <w:rFonts w:ascii="Courier New" w:hAnsi="Courier New" w:hint="default"/>
      </w:rPr>
    </w:lvl>
    <w:lvl w:ilvl="2" w:tplc="4288DFAE">
      <w:start w:val="1"/>
      <w:numFmt w:val="bullet"/>
      <w:lvlText w:val=""/>
      <w:lvlJc w:val="left"/>
      <w:pPr>
        <w:ind w:left="2160" w:hanging="360"/>
      </w:pPr>
      <w:rPr>
        <w:rFonts w:ascii="Wingdings" w:hAnsi="Wingdings" w:hint="default"/>
      </w:rPr>
    </w:lvl>
    <w:lvl w:ilvl="3" w:tplc="C11E190C">
      <w:start w:val="1"/>
      <w:numFmt w:val="bullet"/>
      <w:lvlText w:val=""/>
      <w:lvlJc w:val="left"/>
      <w:pPr>
        <w:ind w:left="2880" w:hanging="360"/>
      </w:pPr>
      <w:rPr>
        <w:rFonts w:ascii="Symbol" w:hAnsi="Symbol" w:hint="default"/>
      </w:rPr>
    </w:lvl>
    <w:lvl w:ilvl="4" w:tplc="4066E4C8">
      <w:start w:val="1"/>
      <w:numFmt w:val="bullet"/>
      <w:lvlText w:val="o"/>
      <w:lvlJc w:val="left"/>
      <w:pPr>
        <w:ind w:left="3600" w:hanging="360"/>
      </w:pPr>
      <w:rPr>
        <w:rFonts w:ascii="Courier New" w:hAnsi="Courier New" w:hint="default"/>
      </w:rPr>
    </w:lvl>
    <w:lvl w:ilvl="5" w:tplc="5CF81450">
      <w:start w:val="1"/>
      <w:numFmt w:val="bullet"/>
      <w:lvlText w:val=""/>
      <w:lvlJc w:val="left"/>
      <w:pPr>
        <w:ind w:left="4320" w:hanging="360"/>
      </w:pPr>
      <w:rPr>
        <w:rFonts w:ascii="Wingdings" w:hAnsi="Wingdings" w:hint="default"/>
      </w:rPr>
    </w:lvl>
    <w:lvl w:ilvl="6" w:tplc="8DFEC736">
      <w:start w:val="1"/>
      <w:numFmt w:val="bullet"/>
      <w:lvlText w:val=""/>
      <w:lvlJc w:val="left"/>
      <w:pPr>
        <w:ind w:left="5040" w:hanging="360"/>
      </w:pPr>
      <w:rPr>
        <w:rFonts w:ascii="Symbol" w:hAnsi="Symbol" w:hint="default"/>
      </w:rPr>
    </w:lvl>
    <w:lvl w:ilvl="7" w:tplc="20023944">
      <w:start w:val="1"/>
      <w:numFmt w:val="bullet"/>
      <w:lvlText w:val="o"/>
      <w:lvlJc w:val="left"/>
      <w:pPr>
        <w:ind w:left="5760" w:hanging="360"/>
      </w:pPr>
      <w:rPr>
        <w:rFonts w:ascii="Courier New" w:hAnsi="Courier New" w:hint="default"/>
      </w:rPr>
    </w:lvl>
    <w:lvl w:ilvl="8" w:tplc="628C14D4">
      <w:start w:val="1"/>
      <w:numFmt w:val="bullet"/>
      <w:lvlText w:val=""/>
      <w:lvlJc w:val="left"/>
      <w:pPr>
        <w:ind w:left="6480" w:hanging="360"/>
      </w:pPr>
      <w:rPr>
        <w:rFonts w:ascii="Wingdings" w:hAnsi="Wingdings" w:hint="default"/>
      </w:rPr>
    </w:lvl>
  </w:abstractNum>
  <w:abstractNum w:abstractNumId="47" w15:restartNumberingAfterBreak="0">
    <w:nsid w:val="4AB95690"/>
    <w:multiLevelType w:val="hybridMultilevel"/>
    <w:tmpl w:val="3E68699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4B9D472E"/>
    <w:multiLevelType w:val="hybridMultilevel"/>
    <w:tmpl w:val="70BAF094"/>
    <w:lvl w:ilvl="0" w:tplc="E774F1CC">
      <w:start w:val="1"/>
      <w:numFmt w:val="bullet"/>
      <w:lvlText w:val=""/>
      <w:lvlJc w:val="left"/>
      <w:pPr>
        <w:ind w:left="720" w:hanging="360"/>
      </w:pPr>
      <w:rPr>
        <w:rFonts w:ascii="Symbol" w:hAnsi="Symbol" w:hint="default"/>
      </w:rPr>
    </w:lvl>
    <w:lvl w:ilvl="1" w:tplc="D7CA1274">
      <w:start w:val="1"/>
      <w:numFmt w:val="bullet"/>
      <w:lvlText w:val="o"/>
      <w:lvlJc w:val="left"/>
      <w:pPr>
        <w:ind w:left="1440" w:hanging="360"/>
      </w:pPr>
      <w:rPr>
        <w:rFonts w:ascii="Courier New" w:hAnsi="Courier New" w:hint="default"/>
      </w:rPr>
    </w:lvl>
    <w:lvl w:ilvl="2" w:tplc="4B905D06">
      <w:start w:val="1"/>
      <w:numFmt w:val="bullet"/>
      <w:lvlText w:val=""/>
      <w:lvlJc w:val="left"/>
      <w:pPr>
        <w:ind w:left="2160" w:hanging="360"/>
      </w:pPr>
      <w:rPr>
        <w:rFonts w:ascii="Wingdings" w:hAnsi="Wingdings" w:hint="default"/>
      </w:rPr>
    </w:lvl>
    <w:lvl w:ilvl="3" w:tplc="2D9AF074">
      <w:start w:val="1"/>
      <w:numFmt w:val="bullet"/>
      <w:lvlText w:val=""/>
      <w:lvlJc w:val="left"/>
      <w:pPr>
        <w:ind w:left="2880" w:hanging="360"/>
      </w:pPr>
      <w:rPr>
        <w:rFonts w:ascii="Symbol" w:hAnsi="Symbol" w:hint="default"/>
      </w:rPr>
    </w:lvl>
    <w:lvl w:ilvl="4" w:tplc="1B504B9E">
      <w:start w:val="1"/>
      <w:numFmt w:val="bullet"/>
      <w:lvlText w:val="o"/>
      <w:lvlJc w:val="left"/>
      <w:pPr>
        <w:ind w:left="3600" w:hanging="360"/>
      </w:pPr>
      <w:rPr>
        <w:rFonts w:ascii="Courier New" w:hAnsi="Courier New" w:hint="default"/>
      </w:rPr>
    </w:lvl>
    <w:lvl w:ilvl="5" w:tplc="6B924F36">
      <w:start w:val="1"/>
      <w:numFmt w:val="bullet"/>
      <w:lvlText w:val=""/>
      <w:lvlJc w:val="left"/>
      <w:pPr>
        <w:ind w:left="4320" w:hanging="360"/>
      </w:pPr>
      <w:rPr>
        <w:rFonts w:ascii="Wingdings" w:hAnsi="Wingdings" w:hint="default"/>
      </w:rPr>
    </w:lvl>
    <w:lvl w:ilvl="6" w:tplc="4D6ED65E">
      <w:start w:val="1"/>
      <w:numFmt w:val="bullet"/>
      <w:lvlText w:val=""/>
      <w:lvlJc w:val="left"/>
      <w:pPr>
        <w:ind w:left="5040" w:hanging="360"/>
      </w:pPr>
      <w:rPr>
        <w:rFonts w:ascii="Symbol" w:hAnsi="Symbol" w:hint="default"/>
      </w:rPr>
    </w:lvl>
    <w:lvl w:ilvl="7" w:tplc="7AAE0612">
      <w:start w:val="1"/>
      <w:numFmt w:val="bullet"/>
      <w:lvlText w:val="o"/>
      <w:lvlJc w:val="left"/>
      <w:pPr>
        <w:ind w:left="5760" w:hanging="360"/>
      </w:pPr>
      <w:rPr>
        <w:rFonts w:ascii="Courier New" w:hAnsi="Courier New" w:hint="default"/>
      </w:rPr>
    </w:lvl>
    <w:lvl w:ilvl="8" w:tplc="3FEE0D0E">
      <w:start w:val="1"/>
      <w:numFmt w:val="bullet"/>
      <w:lvlText w:val=""/>
      <w:lvlJc w:val="left"/>
      <w:pPr>
        <w:ind w:left="6480" w:hanging="360"/>
      </w:pPr>
      <w:rPr>
        <w:rFonts w:ascii="Wingdings" w:hAnsi="Wingdings" w:hint="default"/>
      </w:rPr>
    </w:lvl>
  </w:abstractNum>
  <w:abstractNum w:abstractNumId="49" w15:restartNumberingAfterBreak="0">
    <w:nsid w:val="544A663A"/>
    <w:multiLevelType w:val="hybridMultilevel"/>
    <w:tmpl w:val="B778E498"/>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553F782B"/>
    <w:multiLevelType w:val="hybridMultilevel"/>
    <w:tmpl w:val="75F84C9A"/>
    <w:lvl w:ilvl="0" w:tplc="0E505A4E">
      <w:start w:val="1"/>
      <w:numFmt w:val="bullet"/>
      <w:lvlText w:val=""/>
      <w:lvlJc w:val="left"/>
      <w:pPr>
        <w:ind w:left="720" w:hanging="360"/>
      </w:pPr>
      <w:rPr>
        <w:rFonts w:ascii="Symbol" w:hAnsi="Symbol" w:hint="default"/>
      </w:rPr>
    </w:lvl>
    <w:lvl w:ilvl="1" w:tplc="C458E9F4">
      <w:start w:val="1"/>
      <w:numFmt w:val="bullet"/>
      <w:lvlText w:val="o"/>
      <w:lvlJc w:val="left"/>
      <w:pPr>
        <w:ind w:left="1440" w:hanging="360"/>
      </w:pPr>
      <w:rPr>
        <w:rFonts w:ascii="Courier New" w:hAnsi="Courier New" w:hint="default"/>
      </w:rPr>
    </w:lvl>
    <w:lvl w:ilvl="2" w:tplc="E6421F58">
      <w:start w:val="1"/>
      <w:numFmt w:val="bullet"/>
      <w:lvlText w:val=""/>
      <w:lvlJc w:val="left"/>
      <w:pPr>
        <w:ind w:left="2160" w:hanging="360"/>
      </w:pPr>
      <w:rPr>
        <w:rFonts w:ascii="Wingdings" w:hAnsi="Wingdings" w:hint="default"/>
      </w:rPr>
    </w:lvl>
    <w:lvl w:ilvl="3" w:tplc="CF30F772">
      <w:start w:val="1"/>
      <w:numFmt w:val="bullet"/>
      <w:lvlText w:val=""/>
      <w:lvlJc w:val="left"/>
      <w:pPr>
        <w:ind w:left="2880" w:hanging="360"/>
      </w:pPr>
      <w:rPr>
        <w:rFonts w:ascii="Symbol" w:hAnsi="Symbol" w:hint="default"/>
      </w:rPr>
    </w:lvl>
    <w:lvl w:ilvl="4" w:tplc="71462442">
      <w:start w:val="1"/>
      <w:numFmt w:val="bullet"/>
      <w:lvlText w:val="o"/>
      <w:lvlJc w:val="left"/>
      <w:pPr>
        <w:ind w:left="3600" w:hanging="360"/>
      </w:pPr>
      <w:rPr>
        <w:rFonts w:ascii="Courier New" w:hAnsi="Courier New" w:hint="default"/>
      </w:rPr>
    </w:lvl>
    <w:lvl w:ilvl="5" w:tplc="4C48DDB4">
      <w:start w:val="1"/>
      <w:numFmt w:val="bullet"/>
      <w:lvlText w:val=""/>
      <w:lvlJc w:val="left"/>
      <w:pPr>
        <w:ind w:left="4320" w:hanging="360"/>
      </w:pPr>
      <w:rPr>
        <w:rFonts w:ascii="Wingdings" w:hAnsi="Wingdings" w:hint="default"/>
      </w:rPr>
    </w:lvl>
    <w:lvl w:ilvl="6" w:tplc="DD92E0BA">
      <w:start w:val="1"/>
      <w:numFmt w:val="bullet"/>
      <w:lvlText w:val=""/>
      <w:lvlJc w:val="left"/>
      <w:pPr>
        <w:ind w:left="5040" w:hanging="360"/>
      </w:pPr>
      <w:rPr>
        <w:rFonts w:ascii="Symbol" w:hAnsi="Symbol" w:hint="default"/>
      </w:rPr>
    </w:lvl>
    <w:lvl w:ilvl="7" w:tplc="E27A0C28">
      <w:start w:val="1"/>
      <w:numFmt w:val="bullet"/>
      <w:lvlText w:val="o"/>
      <w:lvlJc w:val="left"/>
      <w:pPr>
        <w:ind w:left="5760" w:hanging="360"/>
      </w:pPr>
      <w:rPr>
        <w:rFonts w:ascii="Courier New" w:hAnsi="Courier New" w:hint="default"/>
      </w:rPr>
    </w:lvl>
    <w:lvl w:ilvl="8" w:tplc="96386C48">
      <w:start w:val="1"/>
      <w:numFmt w:val="bullet"/>
      <w:lvlText w:val=""/>
      <w:lvlJc w:val="left"/>
      <w:pPr>
        <w:ind w:left="6480" w:hanging="360"/>
      </w:pPr>
      <w:rPr>
        <w:rFonts w:ascii="Wingdings" w:hAnsi="Wingdings" w:hint="default"/>
      </w:rPr>
    </w:lvl>
  </w:abstractNum>
  <w:abstractNum w:abstractNumId="51" w15:restartNumberingAfterBreak="0">
    <w:nsid w:val="5727209F"/>
    <w:multiLevelType w:val="hybridMultilevel"/>
    <w:tmpl w:val="FE720D94"/>
    <w:lvl w:ilvl="0" w:tplc="32288172">
      <w:start w:val="1"/>
      <w:numFmt w:val="bullet"/>
      <w:lvlText w:val=""/>
      <w:lvlJc w:val="left"/>
      <w:pPr>
        <w:ind w:left="720" w:hanging="360"/>
      </w:pPr>
      <w:rPr>
        <w:rFonts w:ascii="Symbol" w:hAnsi="Symbol" w:hint="default"/>
      </w:rPr>
    </w:lvl>
    <w:lvl w:ilvl="1" w:tplc="9B0201F0">
      <w:start w:val="1"/>
      <w:numFmt w:val="bullet"/>
      <w:lvlText w:val="o"/>
      <w:lvlJc w:val="left"/>
      <w:pPr>
        <w:ind w:left="1440" w:hanging="360"/>
      </w:pPr>
      <w:rPr>
        <w:rFonts w:ascii="Courier New" w:hAnsi="Courier New" w:hint="default"/>
      </w:rPr>
    </w:lvl>
    <w:lvl w:ilvl="2" w:tplc="C922981C">
      <w:start w:val="1"/>
      <w:numFmt w:val="bullet"/>
      <w:lvlText w:val=""/>
      <w:lvlJc w:val="left"/>
      <w:pPr>
        <w:ind w:left="2160" w:hanging="360"/>
      </w:pPr>
      <w:rPr>
        <w:rFonts w:ascii="Wingdings" w:hAnsi="Wingdings" w:hint="default"/>
      </w:rPr>
    </w:lvl>
    <w:lvl w:ilvl="3" w:tplc="D30E706C">
      <w:start w:val="1"/>
      <w:numFmt w:val="bullet"/>
      <w:lvlText w:val=""/>
      <w:lvlJc w:val="left"/>
      <w:pPr>
        <w:ind w:left="2880" w:hanging="360"/>
      </w:pPr>
      <w:rPr>
        <w:rFonts w:ascii="Symbol" w:hAnsi="Symbol" w:hint="default"/>
      </w:rPr>
    </w:lvl>
    <w:lvl w:ilvl="4" w:tplc="63788368">
      <w:start w:val="1"/>
      <w:numFmt w:val="bullet"/>
      <w:lvlText w:val="o"/>
      <w:lvlJc w:val="left"/>
      <w:pPr>
        <w:ind w:left="3600" w:hanging="360"/>
      </w:pPr>
      <w:rPr>
        <w:rFonts w:ascii="Courier New" w:hAnsi="Courier New" w:hint="default"/>
      </w:rPr>
    </w:lvl>
    <w:lvl w:ilvl="5" w:tplc="9DCE57EA">
      <w:start w:val="1"/>
      <w:numFmt w:val="bullet"/>
      <w:lvlText w:val=""/>
      <w:lvlJc w:val="left"/>
      <w:pPr>
        <w:ind w:left="4320" w:hanging="360"/>
      </w:pPr>
      <w:rPr>
        <w:rFonts w:ascii="Wingdings" w:hAnsi="Wingdings" w:hint="default"/>
      </w:rPr>
    </w:lvl>
    <w:lvl w:ilvl="6" w:tplc="06B25800">
      <w:start w:val="1"/>
      <w:numFmt w:val="bullet"/>
      <w:lvlText w:val=""/>
      <w:lvlJc w:val="left"/>
      <w:pPr>
        <w:ind w:left="5040" w:hanging="360"/>
      </w:pPr>
      <w:rPr>
        <w:rFonts w:ascii="Symbol" w:hAnsi="Symbol" w:hint="default"/>
      </w:rPr>
    </w:lvl>
    <w:lvl w:ilvl="7" w:tplc="583EA204">
      <w:start w:val="1"/>
      <w:numFmt w:val="bullet"/>
      <w:lvlText w:val="o"/>
      <w:lvlJc w:val="left"/>
      <w:pPr>
        <w:ind w:left="5760" w:hanging="360"/>
      </w:pPr>
      <w:rPr>
        <w:rFonts w:ascii="Courier New" w:hAnsi="Courier New" w:hint="default"/>
      </w:rPr>
    </w:lvl>
    <w:lvl w:ilvl="8" w:tplc="E6001E9E">
      <w:start w:val="1"/>
      <w:numFmt w:val="bullet"/>
      <w:lvlText w:val=""/>
      <w:lvlJc w:val="left"/>
      <w:pPr>
        <w:ind w:left="6480" w:hanging="360"/>
      </w:pPr>
      <w:rPr>
        <w:rFonts w:ascii="Wingdings" w:hAnsi="Wingdings" w:hint="default"/>
      </w:rPr>
    </w:lvl>
  </w:abstractNum>
  <w:abstractNum w:abstractNumId="52" w15:restartNumberingAfterBreak="0">
    <w:nsid w:val="57495972"/>
    <w:multiLevelType w:val="hybridMultilevel"/>
    <w:tmpl w:val="FB186E8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591AAD8D"/>
    <w:multiLevelType w:val="hybridMultilevel"/>
    <w:tmpl w:val="22881D2C"/>
    <w:lvl w:ilvl="0" w:tplc="77D47C30">
      <w:start w:val="1"/>
      <w:numFmt w:val="bullet"/>
      <w:lvlText w:val=""/>
      <w:lvlJc w:val="left"/>
      <w:pPr>
        <w:ind w:left="720" w:hanging="360"/>
      </w:pPr>
      <w:rPr>
        <w:rFonts w:ascii="Symbol" w:hAnsi="Symbol" w:hint="default"/>
      </w:rPr>
    </w:lvl>
    <w:lvl w:ilvl="1" w:tplc="CB006D6A">
      <w:start w:val="1"/>
      <w:numFmt w:val="bullet"/>
      <w:lvlText w:val="o"/>
      <w:lvlJc w:val="left"/>
      <w:pPr>
        <w:ind w:left="1440" w:hanging="360"/>
      </w:pPr>
      <w:rPr>
        <w:rFonts w:ascii="Courier New" w:hAnsi="Courier New" w:hint="default"/>
      </w:rPr>
    </w:lvl>
    <w:lvl w:ilvl="2" w:tplc="F5C8BFB2">
      <w:start w:val="1"/>
      <w:numFmt w:val="bullet"/>
      <w:lvlText w:val=""/>
      <w:lvlJc w:val="left"/>
      <w:pPr>
        <w:ind w:left="2160" w:hanging="360"/>
      </w:pPr>
      <w:rPr>
        <w:rFonts w:ascii="Wingdings" w:hAnsi="Wingdings" w:hint="default"/>
      </w:rPr>
    </w:lvl>
    <w:lvl w:ilvl="3" w:tplc="BFB8792C">
      <w:start w:val="1"/>
      <w:numFmt w:val="bullet"/>
      <w:lvlText w:val=""/>
      <w:lvlJc w:val="left"/>
      <w:pPr>
        <w:ind w:left="2880" w:hanging="360"/>
      </w:pPr>
      <w:rPr>
        <w:rFonts w:ascii="Symbol" w:hAnsi="Symbol" w:hint="default"/>
      </w:rPr>
    </w:lvl>
    <w:lvl w:ilvl="4" w:tplc="169A8CBC">
      <w:start w:val="1"/>
      <w:numFmt w:val="bullet"/>
      <w:lvlText w:val="o"/>
      <w:lvlJc w:val="left"/>
      <w:pPr>
        <w:ind w:left="3600" w:hanging="360"/>
      </w:pPr>
      <w:rPr>
        <w:rFonts w:ascii="Courier New" w:hAnsi="Courier New" w:hint="default"/>
      </w:rPr>
    </w:lvl>
    <w:lvl w:ilvl="5" w:tplc="85908996">
      <w:start w:val="1"/>
      <w:numFmt w:val="bullet"/>
      <w:lvlText w:val=""/>
      <w:lvlJc w:val="left"/>
      <w:pPr>
        <w:ind w:left="4320" w:hanging="360"/>
      </w:pPr>
      <w:rPr>
        <w:rFonts w:ascii="Wingdings" w:hAnsi="Wingdings" w:hint="default"/>
      </w:rPr>
    </w:lvl>
    <w:lvl w:ilvl="6" w:tplc="9F421B92">
      <w:start w:val="1"/>
      <w:numFmt w:val="bullet"/>
      <w:lvlText w:val=""/>
      <w:lvlJc w:val="left"/>
      <w:pPr>
        <w:ind w:left="5040" w:hanging="360"/>
      </w:pPr>
      <w:rPr>
        <w:rFonts w:ascii="Symbol" w:hAnsi="Symbol" w:hint="default"/>
      </w:rPr>
    </w:lvl>
    <w:lvl w:ilvl="7" w:tplc="1DAE1F2C">
      <w:start w:val="1"/>
      <w:numFmt w:val="bullet"/>
      <w:lvlText w:val="o"/>
      <w:lvlJc w:val="left"/>
      <w:pPr>
        <w:ind w:left="5760" w:hanging="360"/>
      </w:pPr>
      <w:rPr>
        <w:rFonts w:ascii="Courier New" w:hAnsi="Courier New" w:hint="default"/>
      </w:rPr>
    </w:lvl>
    <w:lvl w:ilvl="8" w:tplc="4D2AA41E">
      <w:start w:val="1"/>
      <w:numFmt w:val="bullet"/>
      <w:lvlText w:val=""/>
      <w:lvlJc w:val="left"/>
      <w:pPr>
        <w:ind w:left="6480" w:hanging="360"/>
      </w:pPr>
      <w:rPr>
        <w:rFonts w:ascii="Wingdings" w:hAnsi="Wingdings" w:hint="default"/>
      </w:rPr>
    </w:lvl>
  </w:abstractNum>
  <w:abstractNum w:abstractNumId="54" w15:restartNumberingAfterBreak="0">
    <w:nsid w:val="5F866266"/>
    <w:multiLevelType w:val="hybridMultilevel"/>
    <w:tmpl w:val="26B2C272"/>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5" w15:restartNumberingAfterBreak="0">
    <w:nsid w:val="609D2C0E"/>
    <w:multiLevelType w:val="hybridMultilevel"/>
    <w:tmpl w:val="7BBC7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63B26F1F"/>
    <w:multiLevelType w:val="hybridMultilevel"/>
    <w:tmpl w:val="A02E8EC4"/>
    <w:lvl w:ilvl="0" w:tplc="807A3EC0">
      <w:start w:val="3"/>
      <w:numFmt w:val="bullet"/>
      <w:lvlText w:val="-"/>
      <w:lvlJc w:val="left"/>
      <w:pPr>
        <w:ind w:left="720" w:hanging="360"/>
      </w:pPr>
      <w:rPr>
        <w:rFonts w:ascii="Aptos" w:eastAsia="Times New Roman" w:hAnsi="Apto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69C6C086"/>
    <w:multiLevelType w:val="hybridMultilevel"/>
    <w:tmpl w:val="45D0AD2A"/>
    <w:lvl w:ilvl="0" w:tplc="9FA2B6FA">
      <w:start w:val="1"/>
      <w:numFmt w:val="bullet"/>
      <w:lvlText w:val=""/>
      <w:lvlJc w:val="left"/>
      <w:pPr>
        <w:ind w:left="720" w:hanging="360"/>
      </w:pPr>
      <w:rPr>
        <w:rFonts w:ascii="Symbol" w:hAnsi="Symbol" w:hint="default"/>
      </w:rPr>
    </w:lvl>
    <w:lvl w:ilvl="1" w:tplc="10B8E5F8">
      <w:start w:val="1"/>
      <w:numFmt w:val="bullet"/>
      <w:lvlText w:val="o"/>
      <w:lvlJc w:val="left"/>
      <w:pPr>
        <w:ind w:left="1440" w:hanging="360"/>
      </w:pPr>
      <w:rPr>
        <w:rFonts w:ascii="Courier New" w:hAnsi="Courier New" w:hint="default"/>
      </w:rPr>
    </w:lvl>
    <w:lvl w:ilvl="2" w:tplc="DB10A6AC">
      <w:start w:val="1"/>
      <w:numFmt w:val="bullet"/>
      <w:lvlText w:val=""/>
      <w:lvlJc w:val="left"/>
      <w:pPr>
        <w:ind w:left="2160" w:hanging="360"/>
      </w:pPr>
      <w:rPr>
        <w:rFonts w:ascii="Wingdings" w:hAnsi="Wingdings" w:hint="default"/>
      </w:rPr>
    </w:lvl>
    <w:lvl w:ilvl="3" w:tplc="B75E47B0">
      <w:start w:val="1"/>
      <w:numFmt w:val="bullet"/>
      <w:lvlText w:val=""/>
      <w:lvlJc w:val="left"/>
      <w:pPr>
        <w:ind w:left="2880" w:hanging="360"/>
      </w:pPr>
      <w:rPr>
        <w:rFonts w:ascii="Symbol" w:hAnsi="Symbol" w:hint="default"/>
      </w:rPr>
    </w:lvl>
    <w:lvl w:ilvl="4" w:tplc="84B202B4">
      <w:start w:val="1"/>
      <w:numFmt w:val="bullet"/>
      <w:lvlText w:val="o"/>
      <w:lvlJc w:val="left"/>
      <w:pPr>
        <w:ind w:left="3600" w:hanging="360"/>
      </w:pPr>
      <w:rPr>
        <w:rFonts w:ascii="Courier New" w:hAnsi="Courier New" w:hint="default"/>
      </w:rPr>
    </w:lvl>
    <w:lvl w:ilvl="5" w:tplc="0A9EBEA6">
      <w:start w:val="1"/>
      <w:numFmt w:val="bullet"/>
      <w:lvlText w:val=""/>
      <w:lvlJc w:val="left"/>
      <w:pPr>
        <w:ind w:left="4320" w:hanging="360"/>
      </w:pPr>
      <w:rPr>
        <w:rFonts w:ascii="Wingdings" w:hAnsi="Wingdings" w:hint="default"/>
      </w:rPr>
    </w:lvl>
    <w:lvl w:ilvl="6" w:tplc="71565D4E">
      <w:start w:val="1"/>
      <w:numFmt w:val="bullet"/>
      <w:lvlText w:val=""/>
      <w:lvlJc w:val="left"/>
      <w:pPr>
        <w:ind w:left="5040" w:hanging="360"/>
      </w:pPr>
      <w:rPr>
        <w:rFonts w:ascii="Symbol" w:hAnsi="Symbol" w:hint="default"/>
      </w:rPr>
    </w:lvl>
    <w:lvl w:ilvl="7" w:tplc="F9689CB0">
      <w:start w:val="1"/>
      <w:numFmt w:val="bullet"/>
      <w:lvlText w:val="o"/>
      <w:lvlJc w:val="left"/>
      <w:pPr>
        <w:ind w:left="5760" w:hanging="360"/>
      </w:pPr>
      <w:rPr>
        <w:rFonts w:ascii="Courier New" w:hAnsi="Courier New" w:hint="default"/>
      </w:rPr>
    </w:lvl>
    <w:lvl w:ilvl="8" w:tplc="BAC81532">
      <w:start w:val="1"/>
      <w:numFmt w:val="bullet"/>
      <w:lvlText w:val=""/>
      <w:lvlJc w:val="left"/>
      <w:pPr>
        <w:ind w:left="6480" w:hanging="360"/>
      </w:pPr>
      <w:rPr>
        <w:rFonts w:ascii="Wingdings" w:hAnsi="Wingdings" w:hint="default"/>
      </w:rPr>
    </w:lvl>
  </w:abstractNum>
  <w:abstractNum w:abstractNumId="58" w15:restartNumberingAfterBreak="0">
    <w:nsid w:val="6C4A1E3B"/>
    <w:multiLevelType w:val="hybridMultilevel"/>
    <w:tmpl w:val="62027D5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9" w15:restartNumberingAfterBreak="0">
    <w:nsid w:val="6CDA462A"/>
    <w:multiLevelType w:val="hybridMultilevel"/>
    <w:tmpl w:val="4686FB2A"/>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6CE90522"/>
    <w:multiLevelType w:val="hybridMultilevel"/>
    <w:tmpl w:val="C826D138"/>
    <w:lvl w:ilvl="0" w:tplc="E4285B98">
      <w:start w:val="1"/>
      <w:numFmt w:val="bullet"/>
      <w:lvlText w:val=""/>
      <w:lvlJc w:val="left"/>
      <w:pPr>
        <w:ind w:left="720" w:hanging="360"/>
      </w:pPr>
      <w:rPr>
        <w:rFonts w:ascii="Symbol" w:hAnsi="Symbol" w:hint="default"/>
      </w:rPr>
    </w:lvl>
    <w:lvl w:ilvl="1" w:tplc="27F406A6">
      <w:start w:val="1"/>
      <w:numFmt w:val="bullet"/>
      <w:lvlText w:val="o"/>
      <w:lvlJc w:val="left"/>
      <w:pPr>
        <w:ind w:left="1440" w:hanging="360"/>
      </w:pPr>
      <w:rPr>
        <w:rFonts w:ascii="Courier New" w:hAnsi="Courier New" w:hint="default"/>
      </w:rPr>
    </w:lvl>
    <w:lvl w:ilvl="2" w:tplc="818E889E">
      <w:start w:val="1"/>
      <w:numFmt w:val="bullet"/>
      <w:lvlText w:val=""/>
      <w:lvlJc w:val="left"/>
      <w:pPr>
        <w:ind w:left="2160" w:hanging="360"/>
      </w:pPr>
      <w:rPr>
        <w:rFonts w:ascii="Wingdings" w:hAnsi="Wingdings" w:hint="default"/>
      </w:rPr>
    </w:lvl>
    <w:lvl w:ilvl="3" w:tplc="BBD43108">
      <w:start w:val="1"/>
      <w:numFmt w:val="bullet"/>
      <w:lvlText w:val=""/>
      <w:lvlJc w:val="left"/>
      <w:pPr>
        <w:ind w:left="2880" w:hanging="360"/>
      </w:pPr>
      <w:rPr>
        <w:rFonts w:ascii="Symbol" w:hAnsi="Symbol" w:hint="default"/>
      </w:rPr>
    </w:lvl>
    <w:lvl w:ilvl="4" w:tplc="4BA209F6">
      <w:start w:val="1"/>
      <w:numFmt w:val="bullet"/>
      <w:lvlText w:val="o"/>
      <w:lvlJc w:val="left"/>
      <w:pPr>
        <w:ind w:left="3600" w:hanging="360"/>
      </w:pPr>
      <w:rPr>
        <w:rFonts w:ascii="Courier New" w:hAnsi="Courier New" w:hint="default"/>
      </w:rPr>
    </w:lvl>
    <w:lvl w:ilvl="5" w:tplc="8C7A9DE6">
      <w:start w:val="1"/>
      <w:numFmt w:val="bullet"/>
      <w:lvlText w:val=""/>
      <w:lvlJc w:val="left"/>
      <w:pPr>
        <w:ind w:left="4320" w:hanging="360"/>
      </w:pPr>
      <w:rPr>
        <w:rFonts w:ascii="Wingdings" w:hAnsi="Wingdings" w:hint="default"/>
      </w:rPr>
    </w:lvl>
    <w:lvl w:ilvl="6" w:tplc="18049AD2">
      <w:start w:val="1"/>
      <w:numFmt w:val="bullet"/>
      <w:lvlText w:val=""/>
      <w:lvlJc w:val="left"/>
      <w:pPr>
        <w:ind w:left="5040" w:hanging="360"/>
      </w:pPr>
      <w:rPr>
        <w:rFonts w:ascii="Symbol" w:hAnsi="Symbol" w:hint="default"/>
      </w:rPr>
    </w:lvl>
    <w:lvl w:ilvl="7" w:tplc="D626FA36">
      <w:start w:val="1"/>
      <w:numFmt w:val="bullet"/>
      <w:lvlText w:val="o"/>
      <w:lvlJc w:val="left"/>
      <w:pPr>
        <w:ind w:left="5760" w:hanging="360"/>
      </w:pPr>
      <w:rPr>
        <w:rFonts w:ascii="Courier New" w:hAnsi="Courier New" w:hint="default"/>
      </w:rPr>
    </w:lvl>
    <w:lvl w:ilvl="8" w:tplc="A750325A">
      <w:start w:val="1"/>
      <w:numFmt w:val="bullet"/>
      <w:lvlText w:val=""/>
      <w:lvlJc w:val="left"/>
      <w:pPr>
        <w:ind w:left="6480" w:hanging="360"/>
      </w:pPr>
      <w:rPr>
        <w:rFonts w:ascii="Wingdings" w:hAnsi="Wingdings" w:hint="default"/>
      </w:rPr>
    </w:lvl>
  </w:abstractNum>
  <w:abstractNum w:abstractNumId="61" w15:restartNumberingAfterBreak="0">
    <w:nsid w:val="6D342CDF"/>
    <w:multiLevelType w:val="hybridMultilevel"/>
    <w:tmpl w:val="6FE646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6E006F20"/>
    <w:multiLevelType w:val="hybridMultilevel"/>
    <w:tmpl w:val="227080C6"/>
    <w:lvl w:ilvl="0" w:tplc="90B62F76">
      <w:start w:val="1"/>
      <w:numFmt w:val="bullet"/>
      <w:lvlText w:val=""/>
      <w:lvlJc w:val="left"/>
      <w:pPr>
        <w:ind w:left="720" w:hanging="360"/>
      </w:pPr>
      <w:rPr>
        <w:rFonts w:ascii="Symbol" w:hAnsi="Symbol" w:hint="default"/>
      </w:rPr>
    </w:lvl>
    <w:lvl w:ilvl="1" w:tplc="4928E71E">
      <w:start w:val="1"/>
      <w:numFmt w:val="bullet"/>
      <w:lvlText w:val="o"/>
      <w:lvlJc w:val="left"/>
      <w:pPr>
        <w:ind w:left="1440" w:hanging="360"/>
      </w:pPr>
      <w:rPr>
        <w:rFonts w:ascii="Courier New" w:hAnsi="Courier New" w:hint="default"/>
      </w:rPr>
    </w:lvl>
    <w:lvl w:ilvl="2" w:tplc="03728956">
      <w:start w:val="1"/>
      <w:numFmt w:val="bullet"/>
      <w:lvlText w:val=""/>
      <w:lvlJc w:val="left"/>
      <w:pPr>
        <w:ind w:left="2160" w:hanging="360"/>
      </w:pPr>
      <w:rPr>
        <w:rFonts w:ascii="Wingdings" w:hAnsi="Wingdings" w:hint="default"/>
      </w:rPr>
    </w:lvl>
    <w:lvl w:ilvl="3" w:tplc="0830854C">
      <w:start w:val="1"/>
      <w:numFmt w:val="bullet"/>
      <w:lvlText w:val=""/>
      <w:lvlJc w:val="left"/>
      <w:pPr>
        <w:ind w:left="2880" w:hanging="360"/>
      </w:pPr>
      <w:rPr>
        <w:rFonts w:ascii="Symbol" w:hAnsi="Symbol" w:hint="default"/>
      </w:rPr>
    </w:lvl>
    <w:lvl w:ilvl="4" w:tplc="45CE6848">
      <w:start w:val="1"/>
      <w:numFmt w:val="bullet"/>
      <w:lvlText w:val="o"/>
      <w:lvlJc w:val="left"/>
      <w:pPr>
        <w:ind w:left="3600" w:hanging="360"/>
      </w:pPr>
      <w:rPr>
        <w:rFonts w:ascii="Courier New" w:hAnsi="Courier New" w:hint="default"/>
      </w:rPr>
    </w:lvl>
    <w:lvl w:ilvl="5" w:tplc="16201958">
      <w:start w:val="1"/>
      <w:numFmt w:val="bullet"/>
      <w:lvlText w:val=""/>
      <w:lvlJc w:val="left"/>
      <w:pPr>
        <w:ind w:left="4320" w:hanging="360"/>
      </w:pPr>
      <w:rPr>
        <w:rFonts w:ascii="Wingdings" w:hAnsi="Wingdings" w:hint="default"/>
      </w:rPr>
    </w:lvl>
    <w:lvl w:ilvl="6" w:tplc="B7C46372">
      <w:start w:val="1"/>
      <w:numFmt w:val="bullet"/>
      <w:lvlText w:val=""/>
      <w:lvlJc w:val="left"/>
      <w:pPr>
        <w:ind w:left="5040" w:hanging="360"/>
      </w:pPr>
      <w:rPr>
        <w:rFonts w:ascii="Symbol" w:hAnsi="Symbol" w:hint="default"/>
      </w:rPr>
    </w:lvl>
    <w:lvl w:ilvl="7" w:tplc="8E12CB0C">
      <w:start w:val="1"/>
      <w:numFmt w:val="bullet"/>
      <w:lvlText w:val="o"/>
      <w:lvlJc w:val="left"/>
      <w:pPr>
        <w:ind w:left="5760" w:hanging="360"/>
      </w:pPr>
      <w:rPr>
        <w:rFonts w:ascii="Courier New" w:hAnsi="Courier New" w:hint="default"/>
      </w:rPr>
    </w:lvl>
    <w:lvl w:ilvl="8" w:tplc="1180B45C">
      <w:start w:val="1"/>
      <w:numFmt w:val="bullet"/>
      <w:lvlText w:val=""/>
      <w:lvlJc w:val="left"/>
      <w:pPr>
        <w:ind w:left="6480" w:hanging="360"/>
      </w:pPr>
      <w:rPr>
        <w:rFonts w:ascii="Wingdings" w:hAnsi="Wingdings" w:hint="default"/>
      </w:rPr>
    </w:lvl>
  </w:abstractNum>
  <w:abstractNum w:abstractNumId="63" w15:restartNumberingAfterBreak="0">
    <w:nsid w:val="6E562611"/>
    <w:multiLevelType w:val="hybridMultilevel"/>
    <w:tmpl w:val="391680AA"/>
    <w:lvl w:ilvl="0" w:tplc="F9443EF2">
      <w:numFmt w:val="bullet"/>
      <w:lvlText w:val=""/>
      <w:lvlJc w:val="left"/>
      <w:pPr>
        <w:ind w:left="940" w:hanging="360"/>
      </w:pPr>
      <w:rPr>
        <w:rFonts w:ascii="Symbol" w:eastAsia="Symbol" w:hAnsi="Symbol" w:cs="Symbol" w:hint="default"/>
        <w:b w:val="0"/>
        <w:bCs w:val="0"/>
        <w:i w:val="0"/>
        <w:iCs w:val="0"/>
        <w:spacing w:val="0"/>
        <w:w w:val="100"/>
        <w:sz w:val="24"/>
        <w:szCs w:val="24"/>
        <w:lang w:val="en-US" w:eastAsia="en-US" w:bidi="ar-SA"/>
      </w:rPr>
    </w:lvl>
    <w:lvl w:ilvl="1" w:tplc="16F2A562">
      <w:numFmt w:val="bullet"/>
      <w:lvlText w:val="•"/>
      <w:lvlJc w:val="left"/>
      <w:pPr>
        <w:ind w:left="1848" w:hanging="360"/>
      </w:pPr>
      <w:rPr>
        <w:rFonts w:hint="default"/>
        <w:lang w:val="en-US" w:eastAsia="en-US" w:bidi="ar-SA"/>
      </w:rPr>
    </w:lvl>
    <w:lvl w:ilvl="2" w:tplc="3A204552">
      <w:numFmt w:val="bullet"/>
      <w:lvlText w:val="•"/>
      <w:lvlJc w:val="left"/>
      <w:pPr>
        <w:ind w:left="2756" w:hanging="360"/>
      </w:pPr>
      <w:rPr>
        <w:rFonts w:hint="default"/>
        <w:lang w:val="en-US" w:eastAsia="en-US" w:bidi="ar-SA"/>
      </w:rPr>
    </w:lvl>
    <w:lvl w:ilvl="3" w:tplc="C8F29D6A">
      <w:numFmt w:val="bullet"/>
      <w:lvlText w:val="•"/>
      <w:lvlJc w:val="left"/>
      <w:pPr>
        <w:ind w:left="3664" w:hanging="360"/>
      </w:pPr>
      <w:rPr>
        <w:rFonts w:hint="default"/>
        <w:lang w:val="en-US" w:eastAsia="en-US" w:bidi="ar-SA"/>
      </w:rPr>
    </w:lvl>
    <w:lvl w:ilvl="4" w:tplc="608E955E">
      <w:numFmt w:val="bullet"/>
      <w:lvlText w:val="•"/>
      <w:lvlJc w:val="left"/>
      <w:pPr>
        <w:ind w:left="4572" w:hanging="360"/>
      </w:pPr>
      <w:rPr>
        <w:rFonts w:hint="default"/>
        <w:lang w:val="en-US" w:eastAsia="en-US" w:bidi="ar-SA"/>
      </w:rPr>
    </w:lvl>
    <w:lvl w:ilvl="5" w:tplc="A802FDB2">
      <w:numFmt w:val="bullet"/>
      <w:lvlText w:val="•"/>
      <w:lvlJc w:val="left"/>
      <w:pPr>
        <w:ind w:left="5480" w:hanging="360"/>
      </w:pPr>
      <w:rPr>
        <w:rFonts w:hint="default"/>
        <w:lang w:val="en-US" w:eastAsia="en-US" w:bidi="ar-SA"/>
      </w:rPr>
    </w:lvl>
    <w:lvl w:ilvl="6" w:tplc="30E09004">
      <w:numFmt w:val="bullet"/>
      <w:lvlText w:val="•"/>
      <w:lvlJc w:val="left"/>
      <w:pPr>
        <w:ind w:left="6388" w:hanging="360"/>
      </w:pPr>
      <w:rPr>
        <w:rFonts w:hint="default"/>
        <w:lang w:val="en-US" w:eastAsia="en-US" w:bidi="ar-SA"/>
      </w:rPr>
    </w:lvl>
    <w:lvl w:ilvl="7" w:tplc="6F56AE8E">
      <w:numFmt w:val="bullet"/>
      <w:lvlText w:val="•"/>
      <w:lvlJc w:val="left"/>
      <w:pPr>
        <w:ind w:left="7296" w:hanging="360"/>
      </w:pPr>
      <w:rPr>
        <w:rFonts w:hint="default"/>
        <w:lang w:val="en-US" w:eastAsia="en-US" w:bidi="ar-SA"/>
      </w:rPr>
    </w:lvl>
    <w:lvl w:ilvl="8" w:tplc="310E4130">
      <w:numFmt w:val="bullet"/>
      <w:lvlText w:val="•"/>
      <w:lvlJc w:val="left"/>
      <w:pPr>
        <w:ind w:left="8204" w:hanging="360"/>
      </w:pPr>
      <w:rPr>
        <w:rFonts w:hint="default"/>
        <w:lang w:val="en-US" w:eastAsia="en-US" w:bidi="ar-SA"/>
      </w:rPr>
    </w:lvl>
  </w:abstractNum>
  <w:abstractNum w:abstractNumId="64" w15:restartNumberingAfterBreak="0">
    <w:nsid w:val="76B4A97F"/>
    <w:multiLevelType w:val="hybridMultilevel"/>
    <w:tmpl w:val="46B8879C"/>
    <w:lvl w:ilvl="0" w:tplc="DBFA811C">
      <w:start w:val="1"/>
      <w:numFmt w:val="bullet"/>
      <w:lvlText w:val=""/>
      <w:lvlJc w:val="left"/>
      <w:pPr>
        <w:ind w:left="720" w:hanging="360"/>
      </w:pPr>
      <w:rPr>
        <w:rFonts w:ascii="Symbol" w:hAnsi="Symbol" w:hint="default"/>
      </w:rPr>
    </w:lvl>
    <w:lvl w:ilvl="1" w:tplc="6CE27AFA">
      <w:start w:val="1"/>
      <w:numFmt w:val="bullet"/>
      <w:lvlText w:val="o"/>
      <w:lvlJc w:val="left"/>
      <w:pPr>
        <w:ind w:left="1440" w:hanging="360"/>
      </w:pPr>
      <w:rPr>
        <w:rFonts w:ascii="Courier New" w:hAnsi="Courier New" w:hint="default"/>
      </w:rPr>
    </w:lvl>
    <w:lvl w:ilvl="2" w:tplc="2D48AF38">
      <w:start w:val="1"/>
      <w:numFmt w:val="bullet"/>
      <w:lvlText w:val=""/>
      <w:lvlJc w:val="left"/>
      <w:pPr>
        <w:ind w:left="2160" w:hanging="360"/>
      </w:pPr>
      <w:rPr>
        <w:rFonts w:ascii="Wingdings" w:hAnsi="Wingdings" w:hint="default"/>
      </w:rPr>
    </w:lvl>
    <w:lvl w:ilvl="3" w:tplc="83967B44">
      <w:start w:val="1"/>
      <w:numFmt w:val="bullet"/>
      <w:lvlText w:val=""/>
      <w:lvlJc w:val="left"/>
      <w:pPr>
        <w:ind w:left="2880" w:hanging="360"/>
      </w:pPr>
      <w:rPr>
        <w:rFonts w:ascii="Symbol" w:hAnsi="Symbol" w:hint="default"/>
      </w:rPr>
    </w:lvl>
    <w:lvl w:ilvl="4" w:tplc="59023730">
      <w:start w:val="1"/>
      <w:numFmt w:val="bullet"/>
      <w:lvlText w:val="o"/>
      <w:lvlJc w:val="left"/>
      <w:pPr>
        <w:ind w:left="3600" w:hanging="360"/>
      </w:pPr>
      <w:rPr>
        <w:rFonts w:ascii="Courier New" w:hAnsi="Courier New" w:hint="default"/>
      </w:rPr>
    </w:lvl>
    <w:lvl w:ilvl="5" w:tplc="85849818">
      <w:start w:val="1"/>
      <w:numFmt w:val="bullet"/>
      <w:lvlText w:val=""/>
      <w:lvlJc w:val="left"/>
      <w:pPr>
        <w:ind w:left="4320" w:hanging="360"/>
      </w:pPr>
      <w:rPr>
        <w:rFonts w:ascii="Wingdings" w:hAnsi="Wingdings" w:hint="default"/>
      </w:rPr>
    </w:lvl>
    <w:lvl w:ilvl="6" w:tplc="753042AA">
      <w:start w:val="1"/>
      <w:numFmt w:val="bullet"/>
      <w:lvlText w:val=""/>
      <w:lvlJc w:val="left"/>
      <w:pPr>
        <w:ind w:left="5040" w:hanging="360"/>
      </w:pPr>
      <w:rPr>
        <w:rFonts w:ascii="Symbol" w:hAnsi="Symbol" w:hint="default"/>
      </w:rPr>
    </w:lvl>
    <w:lvl w:ilvl="7" w:tplc="F2B46786">
      <w:start w:val="1"/>
      <w:numFmt w:val="bullet"/>
      <w:lvlText w:val="o"/>
      <w:lvlJc w:val="left"/>
      <w:pPr>
        <w:ind w:left="5760" w:hanging="360"/>
      </w:pPr>
      <w:rPr>
        <w:rFonts w:ascii="Courier New" w:hAnsi="Courier New" w:hint="default"/>
      </w:rPr>
    </w:lvl>
    <w:lvl w:ilvl="8" w:tplc="FCE6B7FC">
      <w:start w:val="1"/>
      <w:numFmt w:val="bullet"/>
      <w:lvlText w:val=""/>
      <w:lvlJc w:val="left"/>
      <w:pPr>
        <w:ind w:left="6480" w:hanging="360"/>
      </w:pPr>
      <w:rPr>
        <w:rFonts w:ascii="Wingdings" w:hAnsi="Wingdings" w:hint="default"/>
      </w:rPr>
    </w:lvl>
  </w:abstractNum>
  <w:abstractNum w:abstractNumId="65" w15:restartNumberingAfterBreak="0">
    <w:nsid w:val="7981245E"/>
    <w:multiLevelType w:val="hybridMultilevel"/>
    <w:tmpl w:val="51B4BE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79A45B55"/>
    <w:multiLevelType w:val="hybridMultilevel"/>
    <w:tmpl w:val="4022B2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7AD05162"/>
    <w:multiLevelType w:val="hybridMultilevel"/>
    <w:tmpl w:val="EF482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7D222C0F"/>
    <w:multiLevelType w:val="hybridMultilevel"/>
    <w:tmpl w:val="BC64FC86"/>
    <w:lvl w:ilvl="0" w:tplc="57F27646">
      <w:start w:val="1"/>
      <w:numFmt w:val="bullet"/>
      <w:lvlText w:val=""/>
      <w:lvlJc w:val="left"/>
      <w:pPr>
        <w:ind w:left="720" w:hanging="360"/>
      </w:pPr>
      <w:rPr>
        <w:rFonts w:ascii="Symbol" w:hAnsi="Symbol" w:hint="default"/>
      </w:rPr>
    </w:lvl>
    <w:lvl w:ilvl="1" w:tplc="CE7E4066">
      <w:start w:val="1"/>
      <w:numFmt w:val="bullet"/>
      <w:lvlText w:val="o"/>
      <w:lvlJc w:val="left"/>
      <w:pPr>
        <w:ind w:left="1440" w:hanging="360"/>
      </w:pPr>
      <w:rPr>
        <w:rFonts w:ascii="Courier New" w:hAnsi="Courier New" w:hint="default"/>
      </w:rPr>
    </w:lvl>
    <w:lvl w:ilvl="2" w:tplc="1A72D9F2">
      <w:start w:val="1"/>
      <w:numFmt w:val="bullet"/>
      <w:lvlText w:val=""/>
      <w:lvlJc w:val="left"/>
      <w:pPr>
        <w:ind w:left="2160" w:hanging="360"/>
      </w:pPr>
      <w:rPr>
        <w:rFonts w:ascii="Wingdings" w:hAnsi="Wingdings" w:hint="default"/>
      </w:rPr>
    </w:lvl>
    <w:lvl w:ilvl="3" w:tplc="DC64A768">
      <w:start w:val="1"/>
      <w:numFmt w:val="bullet"/>
      <w:lvlText w:val=""/>
      <w:lvlJc w:val="left"/>
      <w:pPr>
        <w:ind w:left="2880" w:hanging="360"/>
      </w:pPr>
      <w:rPr>
        <w:rFonts w:ascii="Symbol" w:hAnsi="Symbol" w:hint="default"/>
      </w:rPr>
    </w:lvl>
    <w:lvl w:ilvl="4" w:tplc="B3E283EA">
      <w:start w:val="1"/>
      <w:numFmt w:val="bullet"/>
      <w:lvlText w:val="o"/>
      <w:lvlJc w:val="left"/>
      <w:pPr>
        <w:ind w:left="3600" w:hanging="360"/>
      </w:pPr>
      <w:rPr>
        <w:rFonts w:ascii="Courier New" w:hAnsi="Courier New" w:hint="default"/>
      </w:rPr>
    </w:lvl>
    <w:lvl w:ilvl="5" w:tplc="3914449A">
      <w:start w:val="1"/>
      <w:numFmt w:val="bullet"/>
      <w:lvlText w:val=""/>
      <w:lvlJc w:val="left"/>
      <w:pPr>
        <w:ind w:left="4320" w:hanging="360"/>
      </w:pPr>
      <w:rPr>
        <w:rFonts w:ascii="Wingdings" w:hAnsi="Wingdings" w:hint="default"/>
      </w:rPr>
    </w:lvl>
    <w:lvl w:ilvl="6" w:tplc="186668F4">
      <w:start w:val="1"/>
      <w:numFmt w:val="bullet"/>
      <w:lvlText w:val=""/>
      <w:lvlJc w:val="left"/>
      <w:pPr>
        <w:ind w:left="5040" w:hanging="360"/>
      </w:pPr>
      <w:rPr>
        <w:rFonts w:ascii="Symbol" w:hAnsi="Symbol" w:hint="default"/>
      </w:rPr>
    </w:lvl>
    <w:lvl w:ilvl="7" w:tplc="C53C3956">
      <w:start w:val="1"/>
      <w:numFmt w:val="bullet"/>
      <w:lvlText w:val="o"/>
      <w:lvlJc w:val="left"/>
      <w:pPr>
        <w:ind w:left="5760" w:hanging="360"/>
      </w:pPr>
      <w:rPr>
        <w:rFonts w:ascii="Courier New" w:hAnsi="Courier New" w:hint="default"/>
      </w:rPr>
    </w:lvl>
    <w:lvl w:ilvl="8" w:tplc="15662C10">
      <w:start w:val="1"/>
      <w:numFmt w:val="bullet"/>
      <w:lvlText w:val=""/>
      <w:lvlJc w:val="left"/>
      <w:pPr>
        <w:ind w:left="6480" w:hanging="360"/>
      </w:pPr>
      <w:rPr>
        <w:rFonts w:ascii="Wingdings" w:hAnsi="Wingdings" w:hint="default"/>
      </w:rPr>
    </w:lvl>
  </w:abstractNum>
  <w:abstractNum w:abstractNumId="69" w15:restartNumberingAfterBreak="0">
    <w:nsid w:val="7E240158"/>
    <w:multiLevelType w:val="hybridMultilevel"/>
    <w:tmpl w:val="531E3176"/>
    <w:lvl w:ilvl="0" w:tplc="7EE47D7A">
      <w:start w:val="1"/>
      <w:numFmt w:val="lowerLetter"/>
      <w:lvlText w:val="%1."/>
      <w:lvlJc w:val="left"/>
      <w:pPr>
        <w:ind w:left="770" w:hanging="360"/>
      </w:pPr>
      <w:rPr>
        <w:rFonts w:hint="default"/>
      </w:rPr>
    </w:lvl>
    <w:lvl w:ilvl="1" w:tplc="04090019" w:tentative="1">
      <w:start w:val="1"/>
      <w:numFmt w:val="lowerLetter"/>
      <w:lvlText w:val="%2."/>
      <w:lvlJc w:val="left"/>
      <w:pPr>
        <w:ind w:left="1490" w:hanging="360"/>
      </w:pPr>
    </w:lvl>
    <w:lvl w:ilvl="2" w:tplc="0409001B" w:tentative="1">
      <w:start w:val="1"/>
      <w:numFmt w:val="lowerRoman"/>
      <w:lvlText w:val="%3."/>
      <w:lvlJc w:val="right"/>
      <w:pPr>
        <w:ind w:left="2210" w:hanging="180"/>
      </w:pPr>
    </w:lvl>
    <w:lvl w:ilvl="3" w:tplc="0409000F" w:tentative="1">
      <w:start w:val="1"/>
      <w:numFmt w:val="decimal"/>
      <w:lvlText w:val="%4."/>
      <w:lvlJc w:val="left"/>
      <w:pPr>
        <w:ind w:left="2930" w:hanging="360"/>
      </w:pPr>
    </w:lvl>
    <w:lvl w:ilvl="4" w:tplc="04090019" w:tentative="1">
      <w:start w:val="1"/>
      <w:numFmt w:val="lowerLetter"/>
      <w:lvlText w:val="%5."/>
      <w:lvlJc w:val="left"/>
      <w:pPr>
        <w:ind w:left="3650" w:hanging="360"/>
      </w:pPr>
    </w:lvl>
    <w:lvl w:ilvl="5" w:tplc="0409001B" w:tentative="1">
      <w:start w:val="1"/>
      <w:numFmt w:val="lowerRoman"/>
      <w:lvlText w:val="%6."/>
      <w:lvlJc w:val="right"/>
      <w:pPr>
        <w:ind w:left="4370" w:hanging="180"/>
      </w:pPr>
    </w:lvl>
    <w:lvl w:ilvl="6" w:tplc="0409000F" w:tentative="1">
      <w:start w:val="1"/>
      <w:numFmt w:val="decimal"/>
      <w:lvlText w:val="%7."/>
      <w:lvlJc w:val="left"/>
      <w:pPr>
        <w:ind w:left="5090" w:hanging="360"/>
      </w:pPr>
    </w:lvl>
    <w:lvl w:ilvl="7" w:tplc="04090019" w:tentative="1">
      <w:start w:val="1"/>
      <w:numFmt w:val="lowerLetter"/>
      <w:lvlText w:val="%8."/>
      <w:lvlJc w:val="left"/>
      <w:pPr>
        <w:ind w:left="5810" w:hanging="360"/>
      </w:pPr>
    </w:lvl>
    <w:lvl w:ilvl="8" w:tplc="0409001B" w:tentative="1">
      <w:start w:val="1"/>
      <w:numFmt w:val="lowerRoman"/>
      <w:lvlText w:val="%9."/>
      <w:lvlJc w:val="right"/>
      <w:pPr>
        <w:ind w:left="6530" w:hanging="180"/>
      </w:pPr>
    </w:lvl>
  </w:abstractNum>
  <w:abstractNum w:abstractNumId="70" w15:restartNumberingAfterBreak="0">
    <w:nsid w:val="7E2B7D17"/>
    <w:multiLevelType w:val="hybridMultilevel"/>
    <w:tmpl w:val="47D4FBCC"/>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00312990">
    <w:abstractNumId w:val="6"/>
  </w:num>
  <w:num w:numId="2" w16cid:durableId="1063717759">
    <w:abstractNumId w:val="35"/>
  </w:num>
  <w:num w:numId="3" w16cid:durableId="1538196770">
    <w:abstractNumId w:val="50"/>
  </w:num>
  <w:num w:numId="4" w16cid:durableId="609627520">
    <w:abstractNumId w:val="51"/>
  </w:num>
  <w:num w:numId="5" w16cid:durableId="261107054">
    <w:abstractNumId w:val="31"/>
  </w:num>
  <w:num w:numId="6" w16cid:durableId="1682927742">
    <w:abstractNumId w:val="53"/>
  </w:num>
  <w:num w:numId="7" w16cid:durableId="829374090">
    <w:abstractNumId w:val="60"/>
  </w:num>
  <w:num w:numId="8" w16cid:durableId="1277828289">
    <w:abstractNumId w:val="46"/>
  </w:num>
  <w:num w:numId="9" w16cid:durableId="1832409529">
    <w:abstractNumId w:val="5"/>
  </w:num>
  <w:num w:numId="10" w16cid:durableId="474682480">
    <w:abstractNumId w:val="15"/>
  </w:num>
  <w:num w:numId="11" w16cid:durableId="859469945">
    <w:abstractNumId w:val="0"/>
  </w:num>
  <w:num w:numId="12" w16cid:durableId="1360668560">
    <w:abstractNumId w:val="48"/>
  </w:num>
  <w:num w:numId="13" w16cid:durableId="1577780179">
    <w:abstractNumId w:val="62"/>
  </w:num>
  <w:num w:numId="14" w16cid:durableId="1798067211">
    <w:abstractNumId w:val="68"/>
  </w:num>
  <w:num w:numId="15" w16cid:durableId="1529487474">
    <w:abstractNumId w:val="37"/>
  </w:num>
  <w:num w:numId="16" w16cid:durableId="1655983504">
    <w:abstractNumId w:val="39"/>
  </w:num>
  <w:num w:numId="17" w16cid:durableId="1422024953">
    <w:abstractNumId w:val="57"/>
  </w:num>
  <w:num w:numId="18" w16cid:durableId="331030129">
    <w:abstractNumId w:val="38"/>
  </w:num>
  <w:num w:numId="19" w16cid:durableId="343090385">
    <w:abstractNumId w:val="8"/>
  </w:num>
  <w:num w:numId="20" w16cid:durableId="389962354">
    <w:abstractNumId w:val="21"/>
  </w:num>
  <w:num w:numId="21" w16cid:durableId="1163814660">
    <w:abstractNumId w:val="12"/>
  </w:num>
  <w:num w:numId="22" w16cid:durableId="130683517">
    <w:abstractNumId w:val="64"/>
  </w:num>
  <w:num w:numId="23" w16cid:durableId="1513295791">
    <w:abstractNumId w:val="33"/>
  </w:num>
  <w:num w:numId="24" w16cid:durableId="1178815259">
    <w:abstractNumId w:val="22"/>
  </w:num>
  <w:num w:numId="25" w16cid:durableId="1902593129">
    <w:abstractNumId w:val="4"/>
  </w:num>
  <w:num w:numId="26" w16cid:durableId="1292398373">
    <w:abstractNumId w:val="9"/>
  </w:num>
  <w:num w:numId="27" w16cid:durableId="1410421854">
    <w:abstractNumId w:val="47"/>
  </w:num>
  <w:num w:numId="28" w16cid:durableId="802188883">
    <w:abstractNumId w:val="10"/>
  </w:num>
  <w:num w:numId="29" w16cid:durableId="28342293">
    <w:abstractNumId w:val="63"/>
  </w:num>
  <w:num w:numId="30" w16cid:durableId="1467233997">
    <w:abstractNumId w:val="7"/>
  </w:num>
  <w:num w:numId="31" w16cid:durableId="247544047">
    <w:abstractNumId w:val="55"/>
  </w:num>
  <w:num w:numId="32" w16cid:durableId="1943295403">
    <w:abstractNumId w:val="44"/>
  </w:num>
  <w:num w:numId="33" w16cid:durableId="33624319">
    <w:abstractNumId w:val="25"/>
  </w:num>
  <w:num w:numId="34" w16cid:durableId="1038166772">
    <w:abstractNumId w:val="67"/>
  </w:num>
  <w:num w:numId="35" w16cid:durableId="493767664">
    <w:abstractNumId w:val="1"/>
  </w:num>
  <w:num w:numId="36" w16cid:durableId="174729562">
    <w:abstractNumId w:val="27"/>
  </w:num>
  <w:num w:numId="37" w16cid:durableId="1471442055">
    <w:abstractNumId w:val="36"/>
  </w:num>
  <w:num w:numId="38" w16cid:durableId="2054228055">
    <w:abstractNumId w:val="26"/>
  </w:num>
  <w:num w:numId="39" w16cid:durableId="1243947195">
    <w:abstractNumId w:val="61"/>
  </w:num>
  <w:num w:numId="40" w16cid:durableId="201095836">
    <w:abstractNumId w:val="40"/>
  </w:num>
  <w:num w:numId="41" w16cid:durableId="1384907914">
    <w:abstractNumId w:val="16"/>
  </w:num>
  <w:num w:numId="42" w16cid:durableId="682047598">
    <w:abstractNumId w:val="17"/>
  </w:num>
  <w:num w:numId="43" w16cid:durableId="1835679181">
    <w:abstractNumId w:val="59"/>
  </w:num>
  <w:num w:numId="44" w16cid:durableId="2092965029">
    <w:abstractNumId w:val="19"/>
  </w:num>
  <w:num w:numId="45" w16cid:durableId="1144661927">
    <w:abstractNumId w:val="28"/>
  </w:num>
  <w:num w:numId="46" w16cid:durableId="194657449">
    <w:abstractNumId w:val="49"/>
  </w:num>
  <w:num w:numId="47" w16cid:durableId="51268872">
    <w:abstractNumId w:val="11"/>
  </w:num>
  <w:num w:numId="48" w16cid:durableId="1412120960">
    <w:abstractNumId w:val="29"/>
  </w:num>
  <w:num w:numId="49" w16cid:durableId="1387684814">
    <w:abstractNumId w:val="20"/>
  </w:num>
  <w:num w:numId="50" w16cid:durableId="97333925">
    <w:abstractNumId w:val="58"/>
  </w:num>
  <w:num w:numId="51" w16cid:durableId="929967409">
    <w:abstractNumId w:val="66"/>
  </w:num>
  <w:num w:numId="52" w16cid:durableId="1144464487">
    <w:abstractNumId w:val="14"/>
  </w:num>
  <w:num w:numId="53" w16cid:durableId="505098945">
    <w:abstractNumId w:val="56"/>
  </w:num>
  <w:num w:numId="54" w16cid:durableId="659817809">
    <w:abstractNumId w:val="54"/>
  </w:num>
  <w:num w:numId="55" w16cid:durableId="1703434060">
    <w:abstractNumId w:val="34"/>
  </w:num>
  <w:num w:numId="56" w16cid:durableId="903106752">
    <w:abstractNumId w:val="2"/>
  </w:num>
  <w:num w:numId="57" w16cid:durableId="252057947">
    <w:abstractNumId w:val="52"/>
  </w:num>
  <w:num w:numId="58" w16cid:durableId="1644774609">
    <w:abstractNumId w:val="41"/>
  </w:num>
  <w:num w:numId="59" w16cid:durableId="1140071383">
    <w:abstractNumId w:val="45"/>
  </w:num>
  <w:num w:numId="60" w16cid:durableId="1681469202">
    <w:abstractNumId w:val="13"/>
  </w:num>
  <w:num w:numId="61" w16cid:durableId="918297161">
    <w:abstractNumId w:val="3"/>
  </w:num>
  <w:num w:numId="62" w16cid:durableId="1967810397">
    <w:abstractNumId w:val="18"/>
  </w:num>
  <w:num w:numId="63" w16cid:durableId="1559780271">
    <w:abstractNumId w:val="24"/>
  </w:num>
  <w:num w:numId="64" w16cid:durableId="2024478968">
    <w:abstractNumId w:val="65"/>
  </w:num>
  <w:num w:numId="65" w16cid:durableId="352221747">
    <w:abstractNumId w:val="69"/>
  </w:num>
  <w:num w:numId="66" w16cid:durableId="596013704">
    <w:abstractNumId w:val="23"/>
  </w:num>
  <w:num w:numId="67" w16cid:durableId="2035878788">
    <w:abstractNumId w:val="43"/>
  </w:num>
  <w:num w:numId="68" w16cid:durableId="831600430">
    <w:abstractNumId w:val="70"/>
  </w:num>
  <w:num w:numId="69" w16cid:durableId="716047608">
    <w:abstractNumId w:val="42"/>
  </w:num>
  <w:num w:numId="70" w16cid:durableId="877159792">
    <w:abstractNumId w:val="32"/>
  </w:num>
  <w:num w:numId="71" w16cid:durableId="54860662">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4AF5"/>
    <w:rsid w:val="0000051C"/>
    <w:rsid w:val="00001296"/>
    <w:rsid w:val="00002CE2"/>
    <w:rsid w:val="0000373A"/>
    <w:rsid w:val="00004C30"/>
    <w:rsid w:val="000064FB"/>
    <w:rsid w:val="000105CC"/>
    <w:rsid w:val="00010D88"/>
    <w:rsid w:val="00010F6A"/>
    <w:rsid w:val="000120A4"/>
    <w:rsid w:val="00012447"/>
    <w:rsid w:val="0001313C"/>
    <w:rsid w:val="00013896"/>
    <w:rsid w:val="00013CF0"/>
    <w:rsid w:val="00013DDB"/>
    <w:rsid w:val="0001481F"/>
    <w:rsid w:val="00014D63"/>
    <w:rsid w:val="00021FFF"/>
    <w:rsid w:val="0002226B"/>
    <w:rsid w:val="000247C8"/>
    <w:rsid w:val="00024FE0"/>
    <w:rsid w:val="00025CC8"/>
    <w:rsid w:val="0003171C"/>
    <w:rsid w:val="00032FF3"/>
    <w:rsid w:val="000332DA"/>
    <w:rsid w:val="00034239"/>
    <w:rsid w:val="0003760D"/>
    <w:rsid w:val="00037F49"/>
    <w:rsid w:val="00040279"/>
    <w:rsid w:val="00040ACC"/>
    <w:rsid w:val="000512C6"/>
    <w:rsid w:val="00051548"/>
    <w:rsid w:val="00052F71"/>
    <w:rsid w:val="0005345F"/>
    <w:rsid w:val="00054BA0"/>
    <w:rsid w:val="00054F71"/>
    <w:rsid w:val="000561B5"/>
    <w:rsid w:val="00057E92"/>
    <w:rsid w:val="00064811"/>
    <w:rsid w:val="000665B2"/>
    <w:rsid w:val="00067699"/>
    <w:rsid w:val="000735FA"/>
    <w:rsid w:val="000742C3"/>
    <w:rsid w:val="0007580A"/>
    <w:rsid w:val="0007693B"/>
    <w:rsid w:val="000800A4"/>
    <w:rsid w:val="0008623F"/>
    <w:rsid w:val="00087D60"/>
    <w:rsid w:val="00093219"/>
    <w:rsid w:val="000936EC"/>
    <w:rsid w:val="000965C6"/>
    <w:rsid w:val="000969B4"/>
    <w:rsid w:val="000970CD"/>
    <w:rsid w:val="00097A08"/>
    <w:rsid w:val="000A0BBA"/>
    <w:rsid w:val="000A2906"/>
    <w:rsid w:val="000A3FF6"/>
    <w:rsid w:val="000A49F5"/>
    <w:rsid w:val="000B06A9"/>
    <w:rsid w:val="000B1F8E"/>
    <w:rsid w:val="000B27DF"/>
    <w:rsid w:val="000B29C3"/>
    <w:rsid w:val="000B62FC"/>
    <w:rsid w:val="000C1BB5"/>
    <w:rsid w:val="000C46EA"/>
    <w:rsid w:val="000C6D54"/>
    <w:rsid w:val="000C74B6"/>
    <w:rsid w:val="000D10B8"/>
    <w:rsid w:val="000D457B"/>
    <w:rsid w:val="000D4C96"/>
    <w:rsid w:val="000D7F52"/>
    <w:rsid w:val="000E1143"/>
    <w:rsid w:val="000E2F07"/>
    <w:rsid w:val="000E58C1"/>
    <w:rsid w:val="000E697D"/>
    <w:rsid w:val="000E6B56"/>
    <w:rsid w:val="000F2DD0"/>
    <w:rsid w:val="000F3530"/>
    <w:rsid w:val="000F53F8"/>
    <w:rsid w:val="000F6295"/>
    <w:rsid w:val="000F69D4"/>
    <w:rsid w:val="00100B5E"/>
    <w:rsid w:val="00100BCB"/>
    <w:rsid w:val="001012EC"/>
    <w:rsid w:val="00104137"/>
    <w:rsid w:val="001062F8"/>
    <w:rsid w:val="00111491"/>
    <w:rsid w:val="0011165E"/>
    <w:rsid w:val="00111B4B"/>
    <w:rsid w:val="00112388"/>
    <w:rsid w:val="00114316"/>
    <w:rsid w:val="00117F1A"/>
    <w:rsid w:val="00121C71"/>
    <w:rsid w:val="00121F18"/>
    <w:rsid w:val="00125827"/>
    <w:rsid w:val="0012684A"/>
    <w:rsid w:val="00130866"/>
    <w:rsid w:val="00133B73"/>
    <w:rsid w:val="001345AC"/>
    <w:rsid w:val="001365C7"/>
    <w:rsid w:val="00137DE2"/>
    <w:rsid w:val="00141A5C"/>
    <w:rsid w:val="00143289"/>
    <w:rsid w:val="001434E3"/>
    <w:rsid w:val="0014359A"/>
    <w:rsid w:val="00144201"/>
    <w:rsid w:val="001464DF"/>
    <w:rsid w:val="0015019A"/>
    <w:rsid w:val="001516E6"/>
    <w:rsid w:val="00151DE2"/>
    <w:rsid w:val="00154B2A"/>
    <w:rsid w:val="00160C6C"/>
    <w:rsid w:val="00161156"/>
    <w:rsid w:val="00163A7B"/>
    <w:rsid w:val="00163ABD"/>
    <w:rsid w:val="00163D24"/>
    <w:rsid w:val="001663F4"/>
    <w:rsid w:val="00167984"/>
    <w:rsid w:val="001702F0"/>
    <w:rsid w:val="001732FD"/>
    <w:rsid w:val="00173C7B"/>
    <w:rsid w:val="00180BBF"/>
    <w:rsid w:val="00180F57"/>
    <w:rsid w:val="001810AD"/>
    <w:rsid w:val="00182458"/>
    <w:rsid w:val="001829B0"/>
    <w:rsid w:val="00182F47"/>
    <w:rsid w:val="00187AC8"/>
    <w:rsid w:val="00187BC2"/>
    <w:rsid w:val="0019305A"/>
    <w:rsid w:val="00195DF6"/>
    <w:rsid w:val="001A064D"/>
    <w:rsid w:val="001A11D3"/>
    <w:rsid w:val="001A4DC5"/>
    <w:rsid w:val="001A576A"/>
    <w:rsid w:val="001A5E81"/>
    <w:rsid w:val="001A791F"/>
    <w:rsid w:val="001B0CEF"/>
    <w:rsid w:val="001B1AF2"/>
    <w:rsid w:val="001B3347"/>
    <w:rsid w:val="001B5426"/>
    <w:rsid w:val="001C15B6"/>
    <w:rsid w:val="001C18D3"/>
    <w:rsid w:val="001D1D06"/>
    <w:rsid w:val="001D301D"/>
    <w:rsid w:val="001D3E2D"/>
    <w:rsid w:val="001D4F3E"/>
    <w:rsid w:val="001D5F9A"/>
    <w:rsid w:val="001D6F2C"/>
    <w:rsid w:val="001E0154"/>
    <w:rsid w:val="001E087A"/>
    <w:rsid w:val="001E1254"/>
    <w:rsid w:val="001E39F3"/>
    <w:rsid w:val="001E41FB"/>
    <w:rsid w:val="001E61EE"/>
    <w:rsid w:val="001E6C83"/>
    <w:rsid w:val="001E6DF4"/>
    <w:rsid w:val="001F032B"/>
    <w:rsid w:val="001F4B56"/>
    <w:rsid w:val="001F4FCD"/>
    <w:rsid w:val="001F5DF1"/>
    <w:rsid w:val="001F7681"/>
    <w:rsid w:val="002015C4"/>
    <w:rsid w:val="00204628"/>
    <w:rsid w:val="00205499"/>
    <w:rsid w:val="00205812"/>
    <w:rsid w:val="0020627E"/>
    <w:rsid w:val="002065A8"/>
    <w:rsid w:val="00210E5D"/>
    <w:rsid w:val="00210E95"/>
    <w:rsid w:val="0021319B"/>
    <w:rsid w:val="00214DD4"/>
    <w:rsid w:val="002152D8"/>
    <w:rsid w:val="00216DBE"/>
    <w:rsid w:val="002172CE"/>
    <w:rsid w:val="002215F6"/>
    <w:rsid w:val="0022351F"/>
    <w:rsid w:val="0022387A"/>
    <w:rsid w:val="00224218"/>
    <w:rsid w:val="00225373"/>
    <w:rsid w:val="002254F2"/>
    <w:rsid w:val="002264D0"/>
    <w:rsid w:val="00226F26"/>
    <w:rsid w:val="00227B25"/>
    <w:rsid w:val="002311F5"/>
    <w:rsid w:val="0023508F"/>
    <w:rsid w:val="00243DF8"/>
    <w:rsid w:val="00250313"/>
    <w:rsid w:val="00255123"/>
    <w:rsid w:val="00263CDE"/>
    <w:rsid w:val="00266A34"/>
    <w:rsid w:val="002674C8"/>
    <w:rsid w:val="00267E35"/>
    <w:rsid w:val="0027044A"/>
    <w:rsid w:val="002712EE"/>
    <w:rsid w:val="00271E15"/>
    <w:rsid w:val="002721E2"/>
    <w:rsid w:val="00272838"/>
    <w:rsid w:val="00272BEA"/>
    <w:rsid w:val="00272D04"/>
    <w:rsid w:val="00272D5C"/>
    <w:rsid w:val="00273365"/>
    <w:rsid w:val="00275AAD"/>
    <w:rsid w:val="00276445"/>
    <w:rsid w:val="00280803"/>
    <w:rsid w:val="00283C9D"/>
    <w:rsid w:val="00290154"/>
    <w:rsid w:val="00290286"/>
    <w:rsid w:val="00291413"/>
    <w:rsid w:val="00292270"/>
    <w:rsid w:val="002928D3"/>
    <w:rsid w:val="002A176E"/>
    <w:rsid w:val="002A2EE6"/>
    <w:rsid w:val="002A7166"/>
    <w:rsid w:val="002B024D"/>
    <w:rsid w:val="002B0EA6"/>
    <w:rsid w:val="002B300C"/>
    <w:rsid w:val="002B32D6"/>
    <w:rsid w:val="002B3F89"/>
    <w:rsid w:val="002B3FBA"/>
    <w:rsid w:val="002B5952"/>
    <w:rsid w:val="002B6728"/>
    <w:rsid w:val="002B7954"/>
    <w:rsid w:val="002B7DBC"/>
    <w:rsid w:val="002C0601"/>
    <w:rsid w:val="002C1224"/>
    <w:rsid w:val="002C1E6F"/>
    <w:rsid w:val="002C617F"/>
    <w:rsid w:val="002C743D"/>
    <w:rsid w:val="002C7B29"/>
    <w:rsid w:val="002D0A4F"/>
    <w:rsid w:val="002D127B"/>
    <w:rsid w:val="002D15BF"/>
    <w:rsid w:val="002D15FF"/>
    <w:rsid w:val="002D2C34"/>
    <w:rsid w:val="002D2DC4"/>
    <w:rsid w:val="002D3258"/>
    <w:rsid w:val="002D3D47"/>
    <w:rsid w:val="002D477D"/>
    <w:rsid w:val="002D5BBD"/>
    <w:rsid w:val="002E5275"/>
    <w:rsid w:val="002E545D"/>
    <w:rsid w:val="002E7C12"/>
    <w:rsid w:val="002F0729"/>
    <w:rsid w:val="002F1291"/>
    <w:rsid w:val="002F681C"/>
    <w:rsid w:val="003003E7"/>
    <w:rsid w:val="00300D13"/>
    <w:rsid w:val="00302EB4"/>
    <w:rsid w:val="0030392A"/>
    <w:rsid w:val="00304695"/>
    <w:rsid w:val="0030690F"/>
    <w:rsid w:val="003133E9"/>
    <w:rsid w:val="00316083"/>
    <w:rsid w:val="003212DA"/>
    <w:rsid w:val="003216DF"/>
    <w:rsid w:val="0032183A"/>
    <w:rsid w:val="00322693"/>
    <w:rsid w:val="003245FA"/>
    <w:rsid w:val="00324902"/>
    <w:rsid w:val="00326AFE"/>
    <w:rsid w:val="003272EA"/>
    <w:rsid w:val="0032749B"/>
    <w:rsid w:val="00327F6A"/>
    <w:rsid w:val="0033081A"/>
    <w:rsid w:val="00334C1A"/>
    <w:rsid w:val="00337429"/>
    <w:rsid w:val="00340C9D"/>
    <w:rsid w:val="00342D51"/>
    <w:rsid w:val="0034353E"/>
    <w:rsid w:val="00350825"/>
    <w:rsid w:val="00360ED8"/>
    <w:rsid w:val="00361F3B"/>
    <w:rsid w:val="00363DDD"/>
    <w:rsid w:val="00364C34"/>
    <w:rsid w:val="0036651D"/>
    <w:rsid w:val="00367461"/>
    <w:rsid w:val="0036793C"/>
    <w:rsid w:val="00371FE1"/>
    <w:rsid w:val="00373412"/>
    <w:rsid w:val="00375063"/>
    <w:rsid w:val="003770E1"/>
    <w:rsid w:val="00384530"/>
    <w:rsid w:val="003846DE"/>
    <w:rsid w:val="00385941"/>
    <w:rsid w:val="00387E9F"/>
    <w:rsid w:val="003905BF"/>
    <w:rsid w:val="0039069E"/>
    <w:rsid w:val="003941E0"/>
    <w:rsid w:val="00394A62"/>
    <w:rsid w:val="00396C95"/>
    <w:rsid w:val="003A1223"/>
    <w:rsid w:val="003A449C"/>
    <w:rsid w:val="003A5BEC"/>
    <w:rsid w:val="003A6FE9"/>
    <w:rsid w:val="003B04B4"/>
    <w:rsid w:val="003B22DC"/>
    <w:rsid w:val="003B276F"/>
    <w:rsid w:val="003B3DE5"/>
    <w:rsid w:val="003B70CE"/>
    <w:rsid w:val="003C2089"/>
    <w:rsid w:val="003C46FB"/>
    <w:rsid w:val="003C7FA6"/>
    <w:rsid w:val="003D2E33"/>
    <w:rsid w:val="003D4FB6"/>
    <w:rsid w:val="003D719D"/>
    <w:rsid w:val="003D7FB3"/>
    <w:rsid w:val="003E3617"/>
    <w:rsid w:val="003E444F"/>
    <w:rsid w:val="003F02FC"/>
    <w:rsid w:val="003F2731"/>
    <w:rsid w:val="003F340E"/>
    <w:rsid w:val="003F3ED6"/>
    <w:rsid w:val="003F575A"/>
    <w:rsid w:val="003F5BBD"/>
    <w:rsid w:val="003F733D"/>
    <w:rsid w:val="00402975"/>
    <w:rsid w:val="00404DE2"/>
    <w:rsid w:val="00404F7C"/>
    <w:rsid w:val="0041018C"/>
    <w:rsid w:val="004104B3"/>
    <w:rsid w:val="00411EA6"/>
    <w:rsid w:val="004146F3"/>
    <w:rsid w:val="00414EAC"/>
    <w:rsid w:val="0041505D"/>
    <w:rsid w:val="00415585"/>
    <w:rsid w:val="00415C79"/>
    <w:rsid w:val="0041743D"/>
    <w:rsid w:val="0041780F"/>
    <w:rsid w:val="00417B1D"/>
    <w:rsid w:val="004215CB"/>
    <w:rsid w:val="00422963"/>
    <w:rsid w:val="00423414"/>
    <w:rsid w:val="00424E2B"/>
    <w:rsid w:val="00426854"/>
    <w:rsid w:val="0043064A"/>
    <w:rsid w:val="0043414C"/>
    <w:rsid w:val="00434A37"/>
    <w:rsid w:val="00435C5E"/>
    <w:rsid w:val="00441877"/>
    <w:rsid w:val="00442BD3"/>
    <w:rsid w:val="00444E3A"/>
    <w:rsid w:val="00450D48"/>
    <w:rsid w:val="00451BDF"/>
    <w:rsid w:val="004566A0"/>
    <w:rsid w:val="00457A0F"/>
    <w:rsid w:val="0046320D"/>
    <w:rsid w:val="0046395A"/>
    <w:rsid w:val="00464347"/>
    <w:rsid w:val="004644A6"/>
    <w:rsid w:val="0046798D"/>
    <w:rsid w:val="00470814"/>
    <w:rsid w:val="00471617"/>
    <w:rsid w:val="00471F72"/>
    <w:rsid w:val="0047293A"/>
    <w:rsid w:val="0047469F"/>
    <w:rsid w:val="00480BBF"/>
    <w:rsid w:val="00481EA2"/>
    <w:rsid w:val="00485A8D"/>
    <w:rsid w:val="00487BFD"/>
    <w:rsid w:val="00487C32"/>
    <w:rsid w:val="00490835"/>
    <w:rsid w:val="00494EED"/>
    <w:rsid w:val="004958BD"/>
    <w:rsid w:val="004977E9"/>
    <w:rsid w:val="004A0482"/>
    <w:rsid w:val="004A1088"/>
    <w:rsid w:val="004A1858"/>
    <w:rsid w:val="004A2E10"/>
    <w:rsid w:val="004A4CC1"/>
    <w:rsid w:val="004A6371"/>
    <w:rsid w:val="004B0B40"/>
    <w:rsid w:val="004B1D18"/>
    <w:rsid w:val="004B5459"/>
    <w:rsid w:val="004B5550"/>
    <w:rsid w:val="004C1C3A"/>
    <w:rsid w:val="004C5759"/>
    <w:rsid w:val="004C62CE"/>
    <w:rsid w:val="004D0050"/>
    <w:rsid w:val="004D1929"/>
    <w:rsid w:val="004D2D37"/>
    <w:rsid w:val="004D31EE"/>
    <w:rsid w:val="004D44BB"/>
    <w:rsid w:val="004D47E9"/>
    <w:rsid w:val="004D48C3"/>
    <w:rsid w:val="004D74F2"/>
    <w:rsid w:val="004E2117"/>
    <w:rsid w:val="004F2E09"/>
    <w:rsid w:val="004F3A76"/>
    <w:rsid w:val="004F51AA"/>
    <w:rsid w:val="004F5348"/>
    <w:rsid w:val="004F6256"/>
    <w:rsid w:val="004F656A"/>
    <w:rsid w:val="004F6ED4"/>
    <w:rsid w:val="004F7CB5"/>
    <w:rsid w:val="00500EEB"/>
    <w:rsid w:val="005023B3"/>
    <w:rsid w:val="0050398D"/>
    <w:rsid w:val="0050461C"/>
    <w:rsid w:val="00505C4F"/>
    <w:rsid w:val="0050750C"/>
    <w:rsid w:val="00507D49"/>
    <w:rsid w:val="00512AAF"/>
    <w:rsid w:val="00516A8F"/>
    <w:rsid w:val="00516DF9"/>
    <w:rsid w:val="00520959"/>
    <w:rsid w:val="00520A66"/>
    <w:rsid w:val="00520B3D"/>
    <w:rsid w:val="00523D37"/>
    <w:rsid w:val="00525365"/>
    <w:rsid w:val="005255BE"/>
    <w:rsid w:val="005262FD"/>
    <w:rsid w:val="00527CE4"/>
    <w:rsid w:val="0053045C"/>
    <w:rsid w:val="00531654"/>
    <w:rsid w:val="00531F76"/>
    <w:rsid w:val="00533576"/>
    <w:rsid w:val="005339C3"/>
    <w:rsid w:val="00533E88"/>
    <w:rsid w:val="005344D9"/>
    <w:rsid w:val="005348EC"/>
    <w:rsid w:val="00537B49"/>
    <w:rsid w:val="005439B6"/>
    <w:rsid w:val="00543BB7"/>
    <w:rsid w:val="00547548"/>
    <w:rsid w:val="0055102C"/>
    <w:rsid w:val="0055125A"/>
    <w:rsid w:val="005517F3"/>
    <w:rsid w:val="00552515"/>
    <w:rsid w:val="00552E5B"/>
    <w:rsid w:val="0055427D"/>
    <w:rsid w:val="005567DA"/>
    <w:rsid w:val="005569C5"/>
    <w:rsid w:val="00557597"/>
    <w:rsid w:val="00563700"/>
    <w:rsid w:val="005711C0"/>
    <w:rsid w:val="00572384"/>
    <w:rsid w:val="00573B43"/>
    <w:rsid w:val="00576AFA"/>
    <w:rsid w:val="0058074C"/>
    <w:rsid w:val="00582F26"/>
    <w:rsid w:val="00582FF4"/>
    <w:rsid w:val="00583280"/>
    <w:rsid w:val="005853BF"/>
    <w:rsid w:val="00585F90"/>
    <w:rsid w:val="005872E1"/>
    <w:rsid w:val="005874C0"/>
    <w:rsid w:val="00590CCD"/>
    <w:rsid w:val="00593323"/>
    <w:rsid w:val="0059360B"/>
    <w:rsid w:val="00593C20"/>
    <w:rsid w:val="005944D7"/>
    <w:rsid w:val="0059467D"/>
    <w:rsid w:val="00595DD1"/>
    <w:rsid w:val="005A58A4"/>
    <w:rsid w:val="005A760F"/>
    <w:rsid w:val="005A7A5D"/>
    <w:rsid w:val="005B173B"/>
    <w:rsid w:val="005B667C"/>
    <w:rsid w:val="005B7BB8"/>
    <w:rsid w:val="005C37E4"/>
    <w:rsid w:val="005C5185"/>
    <w:rsid w:val="005C62F1"/>
    <w:rsid w:val="005D2077"/>
    <w:rsid w:val="005D3727"/>
    <w:rsid w:val="005D4597"/>
    <w:rsid w:val="005D624F"/>
    <w:rsid w:val="005D7B91"/>
    <w:rsid w:val="005E2D32"/>
    <w:rsid w:val="005E4E7D"/>
    <w:rsid w:val="005E54D7"/>
    <w:rsid w:val="005F32B7"/>
    <w:rsid w:val="005F43B3"/>
    <w:rsid w:val="005F510B"/>
    <w:rsid w:val="005F7C6B"/>
    <w:rsid w:val="006023C6"/>
    <w:rsid w:val="00602837"/>
    <w:rsid w:val="00602B10"/>
    <w:rsid w:val="0060496D"/>
    <w:rsid w:val="00610510"/>
    <w:rsid w:val="006117DA"/>
    <w:rsid w:val="006131CA"/>
    <w:rsid w:val="00614BC8"/>
    <w:rsid w:val="00622FDA"/>
    <w:rsid w:val="006269E0"/>
    <w:rsid w:val="00626B95"/>
    <w:rsid w:val="00630D8C"/>
    <w:rsid w:val="00637CEF"/>
    <w:rsid w:val="00643A39"/>
    <w:rsid w:val="00646199"/>
    <w:rsid w:val="006467A1"/>
    <w:rsid w:val="00646E8A"/>
    <w:rsid w:val="00646FE5"/>
    <w:rsid w:val="0065365D"/>
    <w:rsid w:val="00654C44"/>
    <w:rsid w:val="00660453"/>
    <w:rsid w:val="0066058F"/>
    <w:rsid w:val="00662036"/>
    <w:rsid w:val="0066336D"/>
    <w:rsid w:val="00663609"/>
    <w:rsid w:val="00664C2E"/>
    <w:rsid w:val="006650E8"/>
    <w:rsid w:val="00666A47"/>
    <w:rsid w:val="00670758"/>
    <w:rsid w:val="00674224"/>
    <w:rsid w:val="00675346"/>
    <w:rsid w:val="00676E72"/>
    <w:rsid w:val="00677590"/>
    <w:rsid w:val="00677A6E"/>
    <w:rsid w:val="00677E21"/>
    <w:rsid w:val="0068194F"/>
    <w:rsid w:val="00682291"/>
    <w:rsid w:val="00683FB5"/>
    <w:rsid w:val="0069150D"/>
    <w:rsid w:val="00692AE2"/>
    <w:rsid w:val="00693216"/>
    <w:rsid w:val="00693416"/>
    <w:rsid w:val="00693F70"/>
    <w:rsid w:val="006946C4"/>
    <w:rsid w:val="006961BC"/>
    <w:rsid w:val="0069627D"/>
    <w:rsid w:val="006A1AA8"/>
    <w:rsid w:val="006A7A48"/>
    <w:rsid w:val="006B0178"/>
    <w:rsid w:val="006B0FA2"/>
    <w:rsid w:val="006B1CEF"/>
    <w:rsid w:val="006B294E"/>
    <w:rsid w:val="006B2EAE"/>
    <w:rsid w:val="006B7B9E"/>
    <w:rsid w:val="006C1E74"/>
    <w:rsid w:val="006C464F"/>
    <w:rsid w:val="006C57B0"/>
    <w:rsid w:val="006D09D5"/>
    <w:rsid w:val="006D120F"/>
    <w:rsid w:val="006D271E"/>
    <w:rsid w:val="006D5930"/>
    <w:rsid w:val="006D5BFD"/>
    <w:rsid w:val="006D5EFF"/>
    <w:rsid w:val="006E22CD"/>
    <w:rsid w:val="006E4ECC"/>
    <w:rsid w:val="006E5287"/>
    <w:rsid w:val="006E5F62"/>
    <w:rsid w:val="006F0836"/>
    <w:rsid w:val="006F0886"/>
    <w:rsid w:val="006F1FA0"/>
    <w:rsid w:val="006F24A0"/>
    <w:rsid w:val="006F3378"/>
    <w:rsid w:val="006F353F"/>
    <w:rsid w:val="00701FFF"/>
    <w:rsid w:val="007035E1"/>
    <w:rsid w:val="0070519F"/>
    <w:rsid w:val="00714423"/>
    <w:rsid w:val="00714804"/>
    <w:rsid w:val="00715715"/>
    <w:rsid w:val="00715F72"/>
    <w:rsid w:val="00716496"/>
    <w:rsid w:val="007167C8"/>
    <w:rsid w:val="00716887"/>
    <w:rsid w:val="00723043"/>
    <w:rsid w:val="00723976"/>
    <w:rsid w:val="00723F47"/>
    <w:rsid w:val="00724019"/>
    <w:rsid w:val="007258E1"/>
    <w:rsid w:val="00726972"/>
    <w:rsid w:val="007320E3"/>
    <w:rsid w:val="0073518A"/>
    <w:rsid w:val="00736F9D"/>
    <w:rsid w:val="00737989"/>
    <w:rsid w:val="0074092F"/>
    <w:rsid w:val="00741814"/>
    <w:rsid w:val="007418FC"/>
    <w:rsid w:val="00750477"/>
    <w:rsid w:val="00752172"/>
    <w:rsid w:val="0075372E"/>
    <w:rsid w:val="00755405"/>
    <w:rsid w:val="00756053"/>
    <w:rsid w:val="00761407"/>
    <w:rsid w:val="00761ACC"/>
    <w:rsid w:val="00761BFE"/>
    <w:rsid w:val="007623E7"/>
    <w:rsid w:val="00763186"/>
    <w:rsid w:val="00763774"/>
    <w:rsid w:val="00764121"/>
    <w:rsid w:val="00764B0A"/>
    <w:rsid w:val="00764CB4"/>
    <w:rsid w:val="0076791D"/>
    <w:rsid w:val="00770A1E"/>
    <w:rsid w:val="007710D5"/>
    <w:rsid w:val="00772A57"/>
    <w:rsid w:val="007753E6"/>
    <w:rsid w:val="00775AFA"/>
    <w:rsid w:val="007813AC"/>
    <w:rsid w:val="00783033"/>
    <w:rsid w:val="007845A1"/>
    <w:rsid w:val="00785000"/>
    <w:rsid w:val="007872EA"/>
    <w:rsid w:val="00787558"/>
    <w:rsid w:val="00790AEB"/>
    <w:rsid w:val="00791985"/>
    <w:rsid w:val="0079464C"/>
    <w:rsid w:val="00794A86"/>
    <w:rsid w:val="00796C00"/>
    <w:rsid w:val="007A2B3F"/>
    <w:rsid w:val="007A3F19"/>
    <w:rsid w:val="007A7259"/>
    <w:rsid w:val="007B0874"/>
    <w:rsid w:val="007B3BED"/>
    <w:rsid w:val="007B4AF5"/>
    <w:rsid w:val="007B51C2"/>
    <w:rsid w:val="007B6757"/>
    <w:rsid w:val="007B6B2E"/>
    <w:rsid w:val="007B7DCB"/>
    <w:rsid w:val="007C018A"/>
    <w:rsid w:val="007C1FDA"/>
    <w:rsid w:val="007C26CE"/>
    <w:rsid w:val="007C394C"/>
    <w:rsid w:val="007C468D"/>
    <w:rsid w:val="007C4772"/>
    <w:rsid w:val="007C5FFC"/>
    <w:rsid w:val="007C6408"/>
    <w:rsid w:val="007D4B28"/>
    <w:rsid w:val="007E1253"/>
    <w:rsid w:val="007E1737"/>
    <w:rsid w:val="007E33E8"/>
    <w:rsid w:val="007E5028"/>
    <w:rsid w:val="007F12EB"/>
    <w:rsid w:val="007F1FA8"/>
    <w:rsid w:val="007F2100"/>
    <w:rsid w:val="007F2271"/>
    <w:rsid w:val="007F272F"/>
    <w:rsid w:val="007F571E"/>
    <w:rsid w:val="007F64F1"/>
    <w:rsid w:val="007F74F0"/>
    <w:rsid w:val="007F7B9A"/>
    <w:rsid w:val="008012DE"/>
    <w:rsid w:val="008023B5"/>
    <w:rsid w:val="00805511"/>
    <w:rsid w:val="0080605A"/>
    <w:rsid w:val="00807D00"/>
    <w:rsid w:val="00810DE5"/>
    <w:rsid w:val="00811663"/>
    <w:rsid w:val="00814E9A"/>
    <w:rsid w:val="0081723E"/>
    <w:rsid w:val="00820325"/>
    <w:rsid w:val="00824790"/>
    <w:rsid w:val="008255BE"/>
    <w:rsid w:val="008353D5"/>
    <w:rsid w:val="008438BC"/>
    <w:rsid w:val="00843DE6"/>
    <w:rsid w:val="00844449"/>
    <w:rsid w:val="0084759F"/>
    <w:rsid w:val="0085189B"/>
    <w:rsid w:val="00855E97"/>
    <w:rsid w:val="00857FBD"/>
    <w:rsid w:val="00861178"/>
    <w:rsid w:val="008611D9"/>
    <w:rsid w:val="008619D7"/>
    <w:rsid w:val="008658F6"/>
    <w:rsid w:val="00865D8C"/>
    <w:rsid w:val="0086643A"/>
    <w:rsid w:val="008705AC"/>
    <w:rsid w:val="00870B5D"/>
    <w:rsid w:val="00873AE4"/>
    <w:rsid w:val="00883449"/>
    <w:rsid w:val="00884A39"/>
    <w:rsid w:val="00884D2A"/>
    <w:rsid w:val="00890306"/>
    <w:rsid w:val="008908D3"/>
    <w:rsid w:val="008917A4"/>
    <w:rsid w:val="00891AD3"/>
    <w:rsid w:val="00893E0F"/>
    <w:rsid w:val="008948B1"/>
    <w:rsid w:val="008A4034"/>
    <w:rsid w:val="008A4499"/>
    <w:rsid w:val="008A4849"/>
    <w:rsid w:val="008A6B97"/>
    <w:rsid w:val="008A6BF6"/>
    <w:rsid w:val="008B03BA"/>
    <w:rsid w:val="008B12C6"/>
    <w:rsid w:val="008B7253"/>
    <w:rsid w:val="008B7E99"/>
    <w:rsid w:val="008C0820"/>
    <w:rsid w:val="008C09E1"/>
    <w:rsid w:val="008C27BB"/>
    <w:rsid w:val="008C2ECC"/>
    <w:rsid w:val="008C3974"/>
    <w:rsid w:val="008C55D2"/>
    <w:rsid w:val="008C6700"/>
    <w:rsid w:val="008D1B61"/>
    <w:rsid w:val="008D2167"/>
    <w:rsid w:val="008D3678"/>
    <w:rsid w:val="008D3E3E"/>
    <w:rsid w:val="008D4EAA"/>
    <w:rsid w:val="008D64B7"/>
    <w:rsid w:val="008D75BD"/>
    <w:rsid w:val="008D7769"/>
    <w:rsid w:val="008E3FBE"/>
    <w:rsid w:val="008E528F"/>
    <w:rsid w:val="008E7525"/>
    <w:rsid w:val="008F0276"/>
    <w:rsid w:val="008F0E37"/>
    <w:rsid w:val="008F355A"/>
    <w:rsid w:val="008F4EF6"/>
    <w:rsid w:val="008F6518"/>
    <w:rsid w:val="008F67CC"/>
    <w:rsid w:val="00901A97"/>
    <w:rsid w:val="009032A6"/>
    <w:rsid w:val="00906DBC"/>
    <w:rsid w:val="00911B47"/>
    <w:rsid w:val="00913467"/>
    <w:rsid w:val="0091381F"/>
    <w:rsid w:val="0091726B"/>
    <w:rsid w:val="0091781E"/>
    <w:rsid w:val="00917F3B"/>
    <w:rsid w:val="00920F0E"/>
    <w:rsid w:val="00923B02"/>
    <w:rsid w:val="00924780"/>
    <w:rsid w:val="00924E0D"/>
    <w:rsid w:val="00924E3A"/>
    <w:rsid w:val="00926BA7"/>
    <w:rsid w:val="009304F7"/>
    <w:rsid w:val="00931647"/>
    <w:rsid w:val="00931C82"/>
    <w:rsid w:val="00932C4C"/>
    <w:rsid w:val="0093394B"/>
    <w:rsid w:val="00933DD8"/>
    <w:rsid w:val="00934577"/>
    <w:rsid w:val="00934A1B"/>
    <w:rsid w:val="009352B2"/>
    <w:rsid w:val="00937019"/>
    <w:rsid w:val="00945A41"/>
    <w:rsid w:val="00945FB6"/>
    <w:rsid w:val="0095141B"/>
    <w:rsid w:val="00951946"/>
    <w:rsid w:val="00952A78"/>
    <w:rsid w:val="00954E87"/>
    <w:rsid w:val="00961F7B"/>
    <w:rsid w:val="00962378"/>
    <w:rsid w:val="009700B7"/>
    <w:rsid w:val="00970175"/>
    <w:rsid w:val="00970181"/>
    <w:rsid w:val="00971A58"/>
    <w:rsid w:val="009732F2"/>
    <w:rsid w:val="00973441"/>
    <w:rsid w:val="00977428"/>
    <w:rsid w:val="00977BDF"/>
    <w:rsid w:val="00982AC3"/>
    <w:rsid w:val="00984C64"/>
    <w:rsid w:val="009913C9"/>
    <w:rsid w:val="00992199"/>
    <w:rsid w:val="009A5AC0"/>
    <w:rsid w:val="009A68B5"/>
    <w:rsid w:val="009B3E6F"/>
    <w:rsid w:val="009B7E5F"/>
    <w:rsid w:val="009C2D1B"/>
    <w:rsid w:val="009C4244"/>
    <w:rsid w:val="009C46AC"/>
    <w:rsid w:val="009C474A"/>
    <w:rsid w:val="009D0EA6"/>
    <w:rsid w:val="009D3D1D"/>
    <w:rsid w:val="009D6305"/>
    <w:rsid w:val="009D6649"/>
    <w:rsid w:val="009E5006"/>
    <w:rsid w:val="009E5729"/>
    <w:rsid w:val="009E59E4"/>
    <w:rsid w:val="009E601C"/>
    <w:rsid w:val="009E7866"/>
    <w:rsid w:val="009E7C03"/>
    <w:rsid w:val="009F1302"/>
    <w:rsid w:val="009F772C"/>
    <w:rsid w:val="009F7ADE"/>
    <w:rsid w:val="00A04DB1"/>
    <w:rsid w:val="00A1051C"/>
    <w:rsid w:val="00A11C61"/>
    <w:rsid w:val="00A14D6E"/>
    <w:rsid w:val="00A14ED9"/>
    <w:rsid w:val="00A15C7C"/>
    <w:rsid w:val="00A22BEA"/>
    <w:rsid w:val="00A22C14"/>
    <w:rsid w:val="00A24CDF"/>
    <w:rsid w:val="00A30AE2"/>
    <w:rsid w:val="00A3322A"/>
    <w:rsid w:val="00A3392D"/>
    <w:rsid w:val="00A33EA9"/>
    <w:rsid w:val="00A35ADB"/>
    <w:rsid w:val="00A4249D"/>
    <w:rsid w:val="00A42794"/>
    <w:rsid w:val="00A441B7"/>
    <w:rsid w:val="00A45AEC"/>
    <w:rsid w:val="00A46CB2"/>
    <w:rsid w:val="00A54654"/>
    <w:rsid w:val="00A54D25"/>
    <w:rsid w:val="00A55445"/>
    <w:rsid w:val="00A56D88"/>
    <w:rsid w:val="00A6076D"/>
    <w:rsid w:val="00A62FDF"/>
    <w:rsid w:val="00A63670"/>
    <w:rsid w:val="00A648D9"/>
    <w:rsid w:val="00A66014"/>
    <w:rsid w:val="00A67890"/>
    <w:rsid w:val="00A701F0"/>
    <w:rsid w:val="00A70462"/>
    <w:rsid w:val="00A70A24"/>
    <w:rsid w:val="00A75ABE"/>
    <w:rsid w:val="00A76507"/>
    <w:rsid w:val="00A86F1F"/>
    <w:rsid w:val="00A874B4"/>
    <w:rsid w:val="00A90AAD"/>
    <w:rsid w:val="00A90F58"/>
    <w:rsid w:val="00A922D6"/>
    <w:rsid w:val="00A950FE"/>
    <w:rsid w:val="00AA4D68"/>
    <w:rsid w:val="00AA5629"/>
    <w:rsid w:val="00AB2DB3"/>
    <w:rsid w:val="00AB4932"/>
    <w:rsid w:val="00AB4E22"/>
    <w:rsid w:val="00AB75FA"/>
    <w:rsid w:val="00AC44E5"/>
    <w:rsid w:val="00AC5FC4"/>
    <w:rsid w:val="00AD004E"/>
    <w:rsid w:val="00AD1CC4"/>
    <w:rsid w:val="00AE59B6"/>
    <w:rsid w:val="00AE7516"/>
    <w:rsid w:val="00AF0B08"/>
    <w:rsid w:val="00AF0E35"/>
    <w:rsid w:val="00AF11D7"/>
    <w:rsid w:val="00AF3FA2"/>
    <w:rsid w:val="00AF4673"/>
    <w:rsid w:val="00AF5687"/>
    <w:rsid w:val="00B0177A"/>
    <w:rsid w:val="00B04323"/>
    <w:rsid w:val="00B04D86"/>
    <w:rsid w:val="00B072AB"/>
    <w:rsid w:val="00B07DE7"/>
    <w:rsid w:val="00B10B17"/>
    <w:rsid w:val="00B1229C"/>
    <w:rsid w:val="00B14C1D"/>
    <w:rsid w:val="00B174EA"/>
    <w:rsid w:val="00B17822"/>
    <w:rsid w:val="00B206E8"/>
    <w:rsid w:val="00B20E9B"/>
    <w:rsid w:val="00B21153"/>
    <w:rsid w:val="00B213C9"/>
    <w:rsid w:val="00B21484"/>
    <w:rsid w:val="00B23A3E"/>
    <w:rsid w:val="00B23EE6"/>
    <w:rsid w:val="00B24C06"/>
    <w:rsid w:val="00B2573C"/>
    <w:rsid w:val="00B2601D"/>
    <w:rsid w:val="00B317F6"/>
    <w:rsid w:val="00B317FC"/>
    <w:rsid w:val="00B3197D"/>
    <w:rsid w:val="00B36930"/>
    <w:rsid w:val="00B40EEC"/>
    <w:rsid w:val="00B4191D"/>
    <w:rsid w:val="00B42FFA"/>
    <w:rsid w:val="00B439A9"/>
    <w:rsid w:val="00B4439D"/>
    <w:rsid w:val="00B45473"/>
    <w:rsid w:val="00B568FA"/>
    <w:rsid w:val="00B57590"/>
    <w:rsid w:val="00B621FB"/>
    <w:rsid w:val="00B63E66"/>
    <w:rsid w:val="00B64D29"/>
    <w:rsid w:val="00B67E14"/>
    <w:rsid w:val="00B7169E"/>
    <w:rsid w:val="00B7183B"/>
    <w:rsid w:val="00B71E5D"/>
    <w:rsid w:val="00B751CD"/>
    <w:rsid w:val="00B75D37"/>
    <w:rsid w:val="00B76618"/>
    <w:rsid w:val="00B832A3"/>
    <w:rsid w:val="00B863CF"/>
    <w:rsid w:val="00B86E58"/>
    <w:rsid w:val="00B86E6F"/>
    <w:rsid w:val="00B87316"/>
    <w:rsid w:val="00B91B8E"/>
    <w:rsid w:val="00B91FEA"/>
    <w:rsid w:val="00B92C1D"/>
    <w:rsid w:val="00B92E6B"/>
    <w:rsid w:val="00B935CF"/>
    <w:rsid w:val="00B94AEF"/>
    <w:rsid w:val="00B9500C"/>
    <w:rsid w:val="00B953AD"/>
    <w:rsid w:val="00BA04FB"/>
    <w:rsid w:val="00BA1723"/>
    <w:rsid w:val="00BA2F9F"/>
    <w:rsid w:val="00BB1EA3"/>
    <w:rsid w:val="00BB37AB"/>
    <w:rsid w:val="00BB64F5"/>
    <w:rsid w:val="00BB6817"/>
    <w:rsid w:val="00BC0CB1"/>
    <w:rsid w:val="00BC286C"/>
    <w:rsid w:val="00BC29F1"/>
    <w:rsid w:val="00BC3027"/>
    <w:rsid w:val="00BC35D1"/>
    <w:rsid w:val="00BC437F"/>
    <w:rsid w:val="00BC4A2A"/>
    <w:rsid w:val="00BC5573"/>
    <w:rsid w:val="00BC5A88"/>
    <w:rsid w:val="00BC640B"/>
    <w:rsid w:val="00BC661C"/>
    <w:rsid w:val="00BC72B0"/>
    <w:rsid w:val="00BD4C02"/>
    <w:rsid w:val="00BD5A4C"/>
    <w:rsid w:val="00BD64F4"/>
    <w:rsid w:val="00BE0581"/>
    <w:rsid w:val="00BE1F3D"/>
    <w:rsid w:val="00BE6B73"/>
    <w:rsid w:val="00BE6D99"/>
    <w:rsid w:val="00BE7971"/>
    <w:rsid w:val="00BF076C"/>
    <w:rsid w:val="00BF3D47"/>
    <w:rsid w:val="00BF562E"/>
    <w:rsid w:val="00BF7456"/>
    <w:rsid w:val="00C02623"/>
    <w:rsid w:val="00C02ED3"/>
    <w:rsid w:val="00C137F3"/>
    <w:rsid w:val="00C14C9D"/>
    <w:rsid w:val="00C2127E"/>
    <w:rsid w:val="00C217BF"/>
    <w:rsid w:val="00C2727B"/>
    <w:rsid w:val="00C30DF1"/>
    <w:rsid w:val="00C312C3"/>
    <w:rsid w:val="00C319BE"/>
    <w:rsid w:val="00C3459B"/>
    <w:rsid w:val="00C36B72"/>
    <w:rsid w:val="00C373CA"/>
    <w:rsid w:val="00C417CB"/>
    <w:rsid w:val="00C423CD"/>
    <w:rsid w:val="00C468C8"/>
    <w:rsid w:val="00C46DB2"/>
    <w:rsid w:val="00C50326"/>
    <w:rsid w:val="00C52756"/>
    <w:rsid w:val="00C52FB9"/>
    <w:rsid w:val="00C53873"/>
    <w:rsid w:val="00C53A71"/>
    <w:rsid w:val="00C54010"/>
    <w:rsid w:val="00C54FAB"/>
    <w:rsid w:val="00C61597"/>
    <w:rsid w:val="00C64AFD"/>
    <w:rsid w:val="00C65840"/>
    <w:rsid w:val="00C66685"/>
    <w:rsid w:val="00C7018B"/>
    <w:rsid w:val="00C718E6"/>
    <w:rsid w:val="00C721AB"/>
    <w:rsid w:val="00C736CA"/>
    <w:rsid w:val="00C81374"/>
    <w:rsid w:val="00C81F1F"/>
    <w:rsid w:val="00C823CC"/>
    <w:rsid w:val="00C84B14"/>
    <w:rsid w:val="00C8507B"/>
    <w:rsid w:val="00C85403"/>
    <w:rsid w:val="00C85F0C"/>
    <w:rsid w:val="00C86432"/>
    <w:rsid w:val="00C93E22"/>
    <w:rsid w:val="00C940CE"/>
    <w:rsid w:val="00C9537A"/>
    <w:rsid w:val="00C9748F"/>
    <w:rsid w:val="00C97D79"/>
    <w:rsid w:val="00CA055B"/>
    <w:rsid w:val="00CA07D6"/>
    <w:rsid w:val="00CB13CD"/>
    <w:rsid w:val="00CB2B24"/>
    <w:rsid w:val="00CB2E53"/>
    <w:rsid w:val="00CB424E"/>
    <w:rsid w:val="00CB569A"/>
    <w:rsid w:val="00CB635A"/>
    <w:rsid w:val="00CB68DB"/>
    <w:rsid w:val="00CB6AD5"/>
    <w:rsid w:val="00CB74BE"/>
    <w:rsid w:val="00CC1068"/>
    <w:rsid w:val="00CC11D8"/>
    <w:rsid w:val="00CC1220"/>
    <w:rsid w:val="00CC53EC"/>
    <w:rsid w:val="00CC61A4"/>
    <w:rsid w:val="00CC6985"/>
    <w:rsid w:val="00CC7855"/>
    <w:rsid w:val="00CD1618"/>
    <w:rsid w:val="00CD2715"/>
    <w:rsid w:val="00CD4083"/>
    <w:rsid w:val="00CD4925"/>
    <w:rsid w:val="00CD4EF6"/>
    <w:rsid w:val="00CD5107"/>
    <w:rsid w:val="00CE0988"/>
    <w:rsid w:val="00CE1635"/>
    <w:rsid w:val="00CE1D92"/>
    <w:rsid w:val="00CE2F20"/>
    <w:rsid w:val="00CE30AC"/>
    <w:rsid w:val="00CE7B39"/>
    <w:rsid w:val="00CF02B3"/>
    <w:rsid w:val="00CF242D"/>
    <w:rsid w:val="00CF2B3D"/>
    <w:rsid w:val="00CF2FE0"/>
    <w:rsid w:val="00CF6157"/>
    <w:rsid w:val="00D014A1"/>
    <w:rsid w:val="00D02838"/>
    <w:rsid w:val="00D121A0"/>
    <w:rsid w:val="00D12C62"/>
    <w:rsid w:val="00D163B2"/>
    <w:rsid w:val="00D2011B"/>
    <w:rsid w:val="00D206E3"/>
    <w:rsid w:val="00D2403F"/>
    <w:rsid w:val="00D256B4"/>
    <w:rsid w:val="00D30C14"/>
    <w:rsid w:val="00D317C6"/>
    <w:rsid w:val="00D32C0A"/>
    <w:rsid w:val="00D3342B"/>
    <w:rsid w:val="00D35209"/>
    <w:rsid w:val="00D36B71"/>
    <w:rsid w:val="00D37351"/>
    <w:rsid w:val="00D40961"/>
    <w:rsid w:val="00D40DC8"/>
    <w:rsid w:val="00D43772"/>
    <w:rsid w:val="00D454A5"/>
    <w:rsid w:val="00D4586B"/>
    <w:rsid w:val="00D45C34"/>
    <w:rsid w:val="00D469AD"/>
    <w:rsid w:val="00D47BA7"/>
    <w:rsid w:val="00D50943"/>
    <w:rsid w:val="00D54DCE"/>
    <w:rsid w:val="00D571E8"/>
    <w:rsid w:val="00D6132F"/>
    <w:rsid w:val="00D62309"/>
    <w:rsid w:val="00D644DB"/>
    <w:rsid w:val="00D700FB"/>
    <w:rsid w:val="00D73D80"/>
    <w:rsid w:val="00D742AD"/>
    <w:rsid w:val="00D749B5"/>
    <w:rsid w:val="00D74ADF"/>
    <w:rsid w:val="00D74C61"/>
    <w:rsid w:val="00D7584C"/>
    <w:rsid w:val="00D77C20"/>
    <w:rsid w:val="00D826C4"/>
    <w:rsid w:val="00D86DF2"/>
    <w:rsid w:val="00D90A27"/>
    <w:rsid w:val="00D92A98"/>
    <w:rsid w:val="00D92E82"/>
    <w:rsid w:val="00D9402F"/>
    <w:rsid w:val="00D94FBC"/>
    <w:rsid w:val="00D97680"/>
    <w:rsid w:val="00DA6888"/>
    <w:rsid w:val="00DB0A7F"/>
    <w:rsid w:val="00DB125A"/>
    <w:rsid w:val="00DB1743"/>
    <w:rsid w:val="00DB4DE6"/>
    <w:rsid w:val="00DC3A3A"/>
    <w:rsid w:val="00DC527E"/>
    <w:rsid w:val="00DC60BA"/>
    <w:rsid w:val="00DD0C5B"/>
    <w:rsid w:val="00DD0DA6"/>
    <w:rsid w:val="00DD368A"/>
    <w:rsid w:val="00DD759A"/>
    <w:rsid w:val="00DD7FA6"/>
    <w:rsid w:val="00DE0409"/>
    <w:rsid w:val="00DE4543"/>
    <w:rsid w:val="00DE6C88"/>
    <w:rsid w:val="00DF1EE8"/>
    <w:rsid w:val="00DF218B"/>
    <w:rsid w:val="00DF3C2A"/>
    <w:rsid w:val="00DF421F"/>
    <w:rsid w:val="00DF566A"/>
    <w:rsid w:val="00E005E6"/>
    <w:rsid w:val="00E0429A"/>
    <w:rsid w:val="00E06C01"/>
    <w:rsid w:val="00E12C91"/>
    <w:rsid w:val="00E13261"/>
    <w:rsid w:val="00E24253"/>
    <w:rsid w:val="00E26E5A"/>
    <w:rsid w:val="00E32C58"/>
    <w:rsid w:val="00E33409"/>
    <w:rsid w:val="00E34592"/>
    <w:rsid w:val="00E35385"/>
    <w:rsid w:val="00E3588D"/>
    <w:rsid w:val="00E37F8F"/>
    <w:rsid w:val="00E42E24"/>
    <w:rsid w:val="00E46551"/>
    <w:rsid w:val="00E47A3E"/>
    <w:rsid w:val="00E5069A"/>
    <w:rsid w:val="00E50E13"/>
    <w:rsid w:val="00E5292C"/>
    <w:rsid w:val="00E56D60"/>
    <w:rsid w:val="00E604F4"/>
    <w:rsid w:val="00E66489"/>
    <w:rsid w:val="00E6716E"/>
    <w:rsid w:val="00E67F4C"/>
    <w:rsid w:val="00E70FB2"/>
    <w:rsid w:val="00E80C71"/>
    <w:rsid w:val="00E80D47"/>
    <w:rsid w:val="00E864B7"/>
    <w:rsid w:val="00E8716A"/>
    <w:rsid w:val="00E91F4A"/>
    <w:rsid w:val="00E94F5F"/>
    <w:rsid w:val="00E95842"/>
    <w:rsid w:val="00E96180"/>
    <w:rsid w:val="00E9723C"/>
    <w:rsid w:val="00E9762B"/>
    <w:rsid w:val="00EA0AE1"/>
    <w:rsid w:val="00EA2B05"/>
    <w:rsid w:val="00EA4B3F"/>
    <w:rsid w:val="00EA50E0"/>
    <w:rsid w:val="00EA5D76"/>
    <w:rsid w:val="00EA5FC9"/>
    <w:rsid w:val="00EA76C2"/>
    <w:rsid w:val="00EC0DDF"/>
    <w:rsid w:val="00EC19B8"/>
    <w:rsid w:val="00EC5885"/>
    <w:rsid w:val="00ED029F"/>
    <w:rsid w:val="00ED10BB"/>
    <w:rsid w:val="00ED26BD"/>
    <w:rsid w:val="00ED35CD"/>
    <w:rsid w:val="00ED4491"/>
    <w:rsid w:val="00ED586B"/>
    <w:rsid w:val="00ED6A78"/>
    <w:rsid w:val="00EE03A1"/>
    <w:rsid w:val="00EE2C46"/>
    <w:rsid w:val="00EE2F49"/>
    <w:rsid w:val="00EE36EF"/>
    <w:rsid w:val="00EE3B00"/>
    <w:rsid w:val="00EE551C"/>
    <w:rsid w:val="00EE56C5"/>
    <w:rsid w:val="00EE6AFB"/>
    <w:rsid w:val="00EE7B12"/>
    <w:rsid w:val="00EF25C1"/>
    <w:rsid w:val="00EF5094"/>
    <w:rsid w:val="00EF6E63"/>
    <w:rsid w:val="00EF7C3A"/>
    <w:rsid w:val="00F0063F"/>
    <w:rsid w:val="00F00789"/>
    <w:rsid w:val="00F01E15"/>
    <w:rsid w:val="00F02D48"/>
    <w:rsid w:val="00F04B5E"/>
    <w:rsid w:val="00F13986"/>
    <w:rsid w:val="00F140B4"/>
    <w:rsid w:val="00F15B3F"/>
    <w:rsid w:val="00F15EE9"/>
    <w:rsid w:val="00F207F5"/>
    <w:rsid w:val="00F21F6E"/>
    <w:rsid w:val="00F22693"/>
    <w:rsid w:val="00F22A68"/>
    <w:rsid w:val="00F27545"/>
    <w:rsid w:val="00F27E18"/>
    <w:rsid w:val="00F3035F"/>
    <w:rsid w:val="00F31AF0"/>
    <w:rsid w:val="00F34367"/>
    <w:rsid w:val="00F35210"/>
    <w:rsid w:val="00F36B82"/>
    <w:rsid w:val="00F3776B"/>
    <w:rsid w:val="00F37EAC"/>
    <w:rsid w:val="00F41696"/>
    <w:rsid w:val="00F46406"/>
    <w:rsid w:val="00F5019B"/>
    <w:rsid w:val="00F50417"/>
    <w:rsid w:val="00F50A86"/>
    <w:rsid w:val="00F52C2D"/>
    <w:rsid w:val="00F55FBA"/>
    <w:rsid w:val="00F56537"/>
    <w:rsid w:val="00F5654E"/>
    <w:rsid w:val="00F575A9"/>
    <w:rsid w:val="00F57AB4"/>
    <w:rsid w:val="00F57CB8"/>
    <w:rsid w:val="00F62848"/>
    <w:rsid w:val="00F67906"/>
    <w:rsid w:val="00F72F12"/>
    <w:rsid w:val="00F75C3C"/>
    <w:rsid w:val="00F75D41"/>
    <w:rsid w:val="00F761D7"/>
    <w:rsid w:val="00F80009"/>
    <w:rsid w:val="00F829BD"/>
    <w:rsid w:val="00F87C8B"/>
    <w:rsid w:val="00F943B0"/>
    <w:rsid w:val="00F97217"/>
    <w:rsid w:val="00F97746"/>
    <w:rsid w:val="00FA284C"/>
    <w:rsid w:val="00FA357B"/>
    <w:rsid w:val="00FA39A9"/>
    <w:rsid w:val="00FB1382"/>
    <w:rsid w:val="00FB2FD3"/>
    <w:rsid w:val="00FC06BA"/>
    <w:rsid w:val="00FC4D78"/>
    <w:rsid w:val="00FC7B99"/>
    <w:rsid w:val="00FD15A3"/>
    <w:rsid w:val="00FD24AD"/>
    <w:rsid w:val="00FD2A4E"/>
    <w:rsid w:val="00FD448A"/>
    <w:rsid w:val="00FD6657"/>
    <w:rsid w:val="00FD6AF7"/>
    <w:rsid w:val="00FD7CD9"/>
    <w:rsid w:val="00FE18B3"/>
    <w:rsid w:val="00FE2DCB"/>
    <w:rsid w:val="00FE3768"/>
    <w:rsid w:val="00FE5FB4"/>
    <w:rsid w:val="00FE67AF"/>
    <w:rsid w:val="00FF09E6"/>
    <w:rsid w:val="00FF2A63"/>
    <w:rsid w:val="00FF3B6F"/>
    <w:rsid w:val="00FF49CF"/>
    <w:rsid w:val="00FF4D81"/>
    <w:rsid w:val="00FF5168"/>
    <w:rsid w:val="00FF54AF"/>
    <w:rsid w:val="00FF656C"/>
    <w:rsid w:val="00FF7445"/>
    <w:rsid w:val="00FF7EBC"/>
    <w:rsid w:val="01F550EF"/>
    <w:rsid w:val="0349E188"/>
    <w:rsid w:val="03E1E7F1"/>
    <w:rsid w:val="070E7433"/>
    <w:rsid w:val="076148AE"/>
    <w:rsid w:val="07CB47A7"/>
    <w:rsid w:val="07D75A05"/>
    <w:rsid w:val="0A37C85C"/>
    <w:rsid w:val="0B6EE0E9"/>
    <w:rsid w:val="0B883193"/>
    <w:rsid w:val="0EE0F1A8"/>
    <w:rsid w:val="10E507AF"/>
    <w:rsid w:val="1126CF9D"/>
    <w:rsid w:val="115E7BB2"/>
    <w:rsid w:val="1182639D"/>
    <w:rsid w:val="12832734"/>
    <w:rsid w:val="14588792"/>
    <w:rsid w:val="14D9A40A"/>
    <w:rsid w:val="15835A2E"/>
    <w:rsid w:val="169BFB96"/>
    <w:rsid w:val="16C818F4"/>
    <w:rsid w:val="180F6329"/>
    <w:rsid w:val="18224E46"/>
    <w:rsid w:val="18E9D7A0"/>
    <w:rsid w:val="18FDE8F6"/>
    <w:rsid w:val="1A42CDDF"/>
    <w:rsid w:val="1DD1576E"/>
    <w:rsid w:val="1E710D61"/>
    <w:rsid w:val="228124EF"/>
    <w:rsid w:val="22BA31BB"/>
    <w:rsid w:val="23D4A206"/>
    <w:rsid w:val="26049A82"/>
    <w:rsid w:val="26B0DC3E"/>
    <w:rsid w:val="27E5C85C"/>
    <w:rsid w:val="2811463C"/>
    <w:rsid w:val="2B4ED946"/>
    <w:rsid w:val="2BF48903"/>
    <w:rsid w:val="2C26EC67"/>
    <w:rsid w:val="2C5E4910"/>
    <w:rsid w:val="2C8FA919"/>
    <w:rsid w:val="2E998370"/>
    <w:rsid w:val="2F2450EB"/>
    <w:rsid w:val="300EBEA5"/>
    <w:rsid w:val="3034A9A2"/>
    <w:rsid w:val="356279AD"/>
    <w:rsid w:val="3857CB0A"/>
    <w:rsid w:val="39E8F6DD"/>
    <w:rsid w:val="3BFB6378"/>
    <w:rsid w:val="3F6691EE"/>
    <w:rsid w:val="3FF76F25"/>
    <w:rsid w:val="402309D1"/>
    <w:rsid w:val="41277506"/>
    <w:rsid w:val="460E487A"/>
    <w:rsid w:val="47455B3B"/>
    <w:rsid w:val="477E67A8"/>
    <w:rsid w:val="484F0958"/>
    <w:rsid w:val="48E64CD7"/>
    <w:rsid w:val="4B72A9BF"/>
    <w:rsid w:val="4C40FC5F"/>
    <w:rsid w:val="4CEA7954"/>
    <w:rsid w:val="4E52330D"/>
    <w:rsid w:val="4FEA779E"/>
    <w:rsid w:val="50180E8D"/>
    <w:rsid w:val="511D3D90"/>
    <w:rsid w:val="55151D73"/>
    <w:rsid w:val="59E6C7C0"/>
    <w:rsid w:val="5D63A270"/>
    <w:rsid w:val="608603A5"/>
    <w:rsid w:val="63C73870"/>
    <w:rsid w:val="65C7C482"/>
    <w:rsid w:val="6768A523"/>
    <w:rsid w:val="69A453B0"/>
    <w:rsid w:val="6AE79AFF"/>
    <w:rsid w:val="6B13F6E1"/>
    <w:rsid w:val="6B215E4B"/>
    <w:rsid w:val="6EF4963C"/>
    <w:rsid w:val="6F7F32BF"/>
    <w:rsid w:val="6FC0C752"/>
    <w:rsid w:val="70276E99"/>
    <w:rsid w:val="702FA732"/>
    <w:rsid w:val="707B6EE3"/>
    <w:rsid w:val="7262BFCA"/>
    <w:rsid w:val="73E46E8C"/>
    <w:rsid w:val="741BB05A"/>
    <w:rsid w:val="7485C555"/>
    <w:rsid w:val="771671B4"/>
    <w:rsid w:val="786F2A4D"/>
    <w:rsid w:val="79FD4DC2"/>
    <w:rsid w:val="7EE89B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970DADC"/>
  <w15:docId w15:val="{2A228336-8FA9-40F8-A108-4AD5491B6D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Times New Roman" w:hAnsi="Aptos" w:cs="Times New Roman"/>
        <w:sz w:val="24"/>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qFormat="1"/>
    <w:lsdException w:name="heading 4" w:locked="1" w:uiPriority="2"/>
    <w:lsdException w:name="heading 5" w:locked="1" w:uiPriority="2" w:qFormat="1"/>
    <w:lsdException w:name="heading 6" w:locked="1" w:uiPriority="2" w:qFormat="1"/>
    <w:lsdException w:name="heading 7" w:locked="1" w:uiPriority="2" w:qFormat="1"/>
    <w:lsdException w:name="heading 8" w:locked="1" w:uiPriority="2" w:qFormat="1"/>
    <w:lsdException w:name="heading 9" w:locked="1"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semiHidden="1" w:uiPriority="29" w:unhideWhenUsed="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lsdException w:name="Intense Emphasis" w:semiHidden="1" w:uiPriority="21" w:unhideWhenUsed="1"/>
    <w:lsdException w:name="Subtle Reference" w:semiHidden="1" w:uiPriority="31" w:unhideWhenUsed="1"/>
    <w:lsdException w:name="Intense Reference" w:semiHidden="1" w:uiPriority="32" w:unhideWhenUsed="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7C12"/>
  </w:style>
  <w:style w:type="paragraph" w:styleId="Heading1">
    <w:name w:val="heading 1"/>
    <w:next w:val="Normal"/>
    <w:link w:val="Heading1Char"/>
    <w:uiPriority w:val="99"/>
    <w:qFormat/>
    <w:rsid w:val="00457A0F"/>
    <w:pPr>
      <w:keepNext/>
      <w:spacing w:before="240" w:after="240"/>
      <w:jc w:val="center"/>
      <w:outlineLvl w:val="0"/>
    </w:pPr>
    <w:rPr>
      <w:b/>
      <w:bCs/>
      <w:kern w:val="32"/>
      <w:szCs w:val="28"/>
    </w:rPr>
  </w:style>
  <w:style w:type="paragraph" w:styleId="Heading2">
    <w:name w:val="heading 2"/>
    <w:basedOn w:val="Normal"/>
    <w:next w:val="Normal"/>
    <w:link w:val="Heading2Char"/>
    <w:uiPriority w:val="99"/>
    <w:qFormat/>
    <w:rsid w:val="00457A0F"/>
    <w:pPr>
      <w:keepNext/>
      <w:spacing w:before="120" w:after="120"/>
      <w:outlineLvl w:val="1"/>
    </w:pPr>
    <w:rPr>
      <w:b/>
      <w:iCs/>
      <w:szCs w:val="28"/>
    </w:rPr>
  </w:style>
  <w:style w:type="paragraph" w:styleId="Heading3">
    <w:name w:val="heading 3"/>
    <w:basedOn w:val="Normal"/>
    <w:next w:val="Normal"/>
    <w:link w:val="Heading3Char"/>
    <w:uiPriority w:val="99"/>
    <w:qFormat/>
    <w:rsid w:val="00457A0F"/>
    <w:pPr>
      <w:keepNext/>
      <w:spacing w:before="120" w:after="120"/>
      <w:outlineLvl w:val="2"/>
    </w:pPr>
    <w:rPr>
      <w:b/>
      <w:bCs/>
      <w:i/>
      <w:szCs w:val="26"/>
    </w:rPr>
  </w:style>
  <w:style w:type="paragraph" w:styleId="Heading4">
    <w:name w:val="heading 4"/>
    <w:basedOn w:val="Normal"/>
    <w:next w:val="Normal"/>
    <w:link w:val="Heading4Char"/>
    <w:uiPriority w:val="2"/>
    <w:unhideWhenUsed/>
    <w:rsid w:val="00457A0F"/>
    <w:pPr>
      <w:keepNext/>
      <w:ind w:firstLine="360"/>
      <w:outlineLvl w:val="3"/>
    </w:pPr>
    <w:rPr>
      <w:rFonts w:ascii="Arial" w:hAnsi="Arial" w:cs="Arial"/>
      <w:b/>
      <w:bCs/>
      <w:sz w:val="20"/>
    </w:rPr>
  </w:style>
  <w:style w:type="paragraph" w:styleId="Heading5">
    <w:name w:val="heading 5"/>
    <w:basedOn w:val="Normal"/>
    <w:next w:val="Normal"/>
    <w:link w:val="Heading5Char"/>
    <w:uiPriority w:val="2"/>
    <w:unhideWhenUsed/>
    <w:rsid w:val="00457A0F"/>
    <w:pPr>
      <w:keepNext/>
      <w:spacing w:line="280" w:lineRule="exact"/>
      <w:outlineLvl w:val="4"/>
    </w:pPr>
    <w:rPr>
      <w:rFonts w:ascii="Arial" w:hAnsi="Arial" w:cs="Arial"/>
      <w:b/>
      <w:bCs/>
      <w:sz w:val="20"/>
      <w:szCs w:val="28"/>
    </w:rPr>
  </w:style>
  <w:style w:type="paragraph" w:styleId="Heading6">
    <w:name w:val="heading 6"/>
    <w:basedOn w:val="Normal"/>
    <w:next w:val="Normal"/>
    <w:link w:val="Heading6Char"/>
    <w:uiPriority w:val="2"/>
    <w:unhideWhenUsed/>
    <w:rsid w:val="00457A0F"/>
    <w:pPr>
      <w:keepNext/>
      <w:spacing w:line="360" w:lineRule="exact"/>
      <w:ind w:left="144"/>
      <w:outlineLvl w:val="5"/>
    </w:pPr>
    <w:rPr>
      <w:rFonts w:ascii="Arial" w:hAnsi="Arial"/>
      <w:b/>
      <w:bCs/>
      <w:sz w:val="20"/>
      <w:szCs w:val="28"/>
    </w:rPr>
  </w:style>
  <w:style w:type="paragraph" w:styleId="Heading7">
    <w:name w:val="heading 7"/>
    <w:basedOn w:val="Normal"/>
    <w:next w:val="Normal"/>
    <w:link w:val="Heading7Char"/>
    <w:uiPriority w:val="2"/>
    <w:unhideWhenUsed/>
    <w:rsid w:val="00457A0F"/>
    <w:pPr>
      <w:keepNext/>
      <w:outlineLvl w:val="6"/>
    </w:pPr>
    <w:rPr>
      <w:rFonts w:ascii="Arial Black" w:hAnsi="Arial Black" w:cs="Arial"/>
      <w:b/>
      <w:bCs/>
      <w:i/>
      <w:iCs/>
      <w:sz w:val="28"/>
    </w:rPr>
  </w:style>
  <w:style w:type="paragraph" w:styleId="Heading8">
    <w:name w:val="heading 8"/>
    <w:basedOn w:val="Normal"/>
    <w:next w:val="Normal"/>
    <w:link w:val="Heading8Char"/>
    <w:uiPriority w:val="2"/>
    <w:unhideWhenUsed/>
    <w:rsid w:val="00457A0F"/>
    <w:pPr>
      <w:keepNext/>
      <w:outlineLvl w:val="7"/>
    </w:pPr>
    <w:rPr>
      <w:rFonts w:ascii="Arial Black" w:hAnsi="Arial Black" w:cs="Arial"/>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sid w:val="00457A0F"/>
    <w:rPr>
      <w:b/>
      <w:bCs/>
      <w:kern w:val="32"/>
      <w:sz w:val="24"/>
      <w:szCs w:val="28"/>
    </w:rPr>
  </w:style>
  <w:style w:type="character" w:customStyle="1" w:styleId="Heading2Char">
    <w:name w:val="Heading 2 Char"/>
    <w:link w:val="Heading2"/>
    <w:uiPriority w:val="99"/>
    <w:rsid w:val="00457A0F"/>
    <w:rPr>
      <w:b/>
      <w:iCs/>
      <w:sz w:val="24"/>
      <w:szCs w:val="28"/>
    </w:rPr>
  </w:style>
  <w:style w:type="character" w:customStyle="1" w:styleId="Heading3Char">
    <w:name w:val="Heading 3 Char"/>
    <w:link w:val="Heading3"/>
    <w:uiPriority w:val="99"/>
    <w:rsid w:val="00457A0F"/>
    <w:rPr>
      <w:b/>
      <w:bCs/>
      <w:i/>
      <w:sz w:val="24"/>
      <w:szCs w:val="26"/>
    </w:rPr>
  </w:style>
  <w:style w:type="character" w:customStyle="1" w:styleId="Heading4Char">
    <w:name w:val="Heading 4 Char"/>
    <w:link w:val="Heading4"/>
    <w:uiPriority w:val="2"/>
    <w:rsid w:val="002E7C12"/>
    <w:rPr>
      <w:rFonts w:ascii="Arial" w:hAnsi="Arial" w:cs="Arial"/>
      <w:b/>
      <w:bCs/>
    </w:rPr>
  </w:style>
  <w:style w:type="character" w:customStyle="1" w:styleId="Heading5Char">
    <w:name w:val="Heading 5 Char"/>
    <w:link w:val="Heading5"/>
    <w:uiPriority w:val="2"/>
    <w:rsid w:val="002E7C12"/>
    <w:rPr>
      <w:rFonts w:ascii="Arial" w:hAnsi="Arial" w:cs="Arial"/>
      <w:b/>
      <w:bCs/>
      <w:szCs w:val="28"/>
    </w:rPr>
  </w:style>
  <w:style w:type="character" w:customStyle="1" w:styleId="Heading6Char">
    <w:name w:val="Heading 6 Char"/>
    <w:link w:val="Heading6"/>
    <w:uiPriority w:val="2"/>
    <w:rsid w:val="002E7C12"/>
    <w:rPr>
      <w:rFonts w:ascii="Arial" w:hAnsi="Arial"/>
      <w:b/>
      <w:bCs/>
      <w:szCs w:val="28"/>
    </w:rPr>
  </w:style>
  <w:style w:type="character" w:customStyle="1" w:styleId="Heading7Char">
    <w:name w:val="Heading 7 Char"/>
    <w:link w:val="Heading7"/>
    <w:uiPriority w:val="2"/>
    <w:rsid w:val="002E7C12"/>
    <w:rPr>
      <w:rFonts w:ascii="Arial Black" w:hAnsi="Arial Black" w:cs="Arial"/>
      <w:b/>
      <w:bCs/>
      <w:i/>
      <w:iCs/>
      <w:sz w:val="28"/>
    </w:rPr>
  </w:style>
  <w:style w:type="character" w:customStyle="1" w:styleId="Heading8Char">
    <w:name w:val="Heading 8 Char"/>
    <w:link w:val="Heading8"/>
    <w:uiPriority w:val="2"/>
    <w:rsid w:val="002E7C12"/>
    <w:rPr>
      <w:rFonts w:ascii="Arial Black" w:hAnsi="Arial Black" w:cs="Arial"/>
      <w:b/>
      <w:bCs/>
      <w:i/>
      <w:iCs/>
      <w:sz w:val="24"/>
    </w:rPr>
  </w:style>
  <w:style w:type="paragraph" w:styleId="BalloonText">
    <w:name w:val="Balloon Text"/>
    <w:basedOn w:val="Normal"/>
    <w:link w:val="BalloonTextChar"/>
    <w:uiPriority w:val="99"/>
    <w:semiHidden/>
    <w:rsid w:val="00457A0F"/>
    <w:rPr>
      <w:rFonts w:ascii="Tahoma" w:hAnsi="Tahoma" w:cs="Tahoma"/>
      <w:sz w:val="16"/>
      <w:szCs w:val="16"/>
    </w:rPr>
  </w:style>
  <w:style w:type="character" w:customStyle="1" w:styleId="BalloonTextChar">
    <w:name w:val="Balloon Text Char"/>
    <w:link w:val="BalloonText"/>
    <w:uiPriority w:val="99"/>
    <w:semiHidden/>
    <w:rsid w:val="00457A0F"/>
    <w:rPr>
      <w:rFonts w:ascii="Tahoma" w:hAnsi="Tahoma" w:cs="Tahoma"/>
      <w:sz w:val="16"/>
      <w:szCs w:val="16"/>
    </w:rPr>
  </w:style>
  <w:style w:type="character" w:styleId="Hyperlink">
    <w:name w:val="Hyperlink"/>
    <w:uiPriority w:val="99"/>
    <w:rsid w:val="00457A0F"/>
    <w:rPr>
      <w:rFonts w:cs="Times New Roman"/>
      <w:color w:val="0000FF"/>
      <w:u w:val="single"/>
    </w:rPr>
  </w:style>
  <w:style w:type="paragraph" w:customStyle="1" w:styleId="ReturnAddress">
    <w:name w:val="Return Address"/>
    <w:basedOn w:val="Normal"/>
    <w:uiPriority w:val="99"/>
    <w:rsid w:val="00457A0F"/>
    <w:pPr>
      <w:keepLines/>
      <w:ind w:right="4320"/>
    </w:pPr>
    <w:rPr>
      <w:sz w:val="20"/>
    </w:rPr>
  </w:style>
  <w:style w:type="character" w:styleId="FollowedHyperlink">
    <w:name w:val="FollowedHyperlink"/>
    <w:uiPriority w:val="99"/>
    <w:rsid w:val="00457A0F"/>
    <w:rPr>
      <w:rFonts w:cs="Times New Roman"/>
      <w:color w:val="800080"/>
      <w:u w:val="single"/>
    </w:rPr>
  </w:style>
  <w:style w:type="paragraph" w:styleId="Header">
    <w:name w:val="header"/>
    <w:basedOn w:val="Normal"/>
    <w:link w:val="HeaderChar"/>
    <w:uiPriority w:val="99"/>
    <w:unhideWhenUsed/>
    <w:rsid w:val="00457A0F"/>
    <w:pPr>
      <w:tabs>
        <w:tab w:val="center" w:pos="4680"/>
        <w:tab w:val="right" w:pos="9360"/>
      </w:tabs>
    </w:pPr>
  </w:style>
  <w:style w:type="character" w:customStyle="1" w:styleId="HeaderChar">
    <w:name w:val="Header Char"/>
    <w:link w:val="Header"/>
    <w:uiPriority w:val="99"/>
    <w:locked/>
    <w:rsid w:val="002E7C12"/>
    <w:rPr>
      <w:sz w:val="24"/>
    </w:rPr>
  </w:style>
  <w:style w:type="paragraph" w:styleId="Footer">
    <w:name w:val="footer"/>
    <w:basedOn w:val="Normal"/>
    <w:link w:val="FooterChar"/>
    <w:uiPriority w:val="99"/>
    <w:rsid w:val="00457A0F"/>
    <w:pPr>
      <w:tabs>
        <w:tab w:val="center" w:pos="4680"/>
        <w:tab w:val="right" w:pos="9360"/>
      </w:tabs>
    </w:pPr>
  </w:style>
  <w:style w:type="character" w:customStyle="1" w:styleId="FooterChar">
    <w:name w:val="Footer Char"/>
    <w:link w:val="Footer"/>
    <w:uiPriority w:val="99"/>
    <w:locked/>
    <w:rsid w:val="00457A0F"/>
    <w:rPr>
      <w:sz w:val="24"/>
    </w:rPr>
  </w:style>
  <w:style w:type="paragraph" w:styleId="Title">
    <w:name w:val="Title"/>
    <w:basedOn w:val="Normal"/>
    <w:link w:val="TitleChar"/>
    <w:uiPriority w:val="4"/>
    <w:semiHidden/>
    <w:unhideWhenUsed/>
    <w:qFormat/>
    <w:locked/>
    <w:rsid w:val="00457A0F"/>
    <w:pPr>
      <w:ind w:left="1080" w:right="-540"/>
      <w:jc w:val="center"/>
    </w:pPr>
    <w:rPr>
      <w:b/>
      <w:bCs/>
      <w:noProof/>
      <w:sz w:val="36"/>
      <w:szCs w:val="36"/>
    </w:rPr>
  </w:style>
  <w:style w:type="character" w:customStyle="1" w:styleId="TitleChar">
    <w:name w:val="Title Char"/>
    <w:link w:val="Title"/>
    <w:uiPriority w:val="4"/>
    <w:semiHidden/>
    <w:rsid w:val="002E7C12"/>
    <w:rPr>
      <w:b/>
      <w:bCs/>
      <w:noProof/>
      <w:sz w:val="36"/>
      <w:szCs w:val="36"/>
    </w:rPr>
  </w:style>
  <w:style w:type="character" w:styleId="PlaceholderText">
    <w:name w:val="Placeholder Text"/>
    <w:uiPriority w:val="99"/>
    <w:semiHidden/>
    <w:rsid w:val="00457A0F"/>
    <w:rPr>
      <w:color w:val="808080"/>
    </w:rPr>
  </w:style>
  <w:style w:type="paragraph" w:styleId="TOCHeading">
    <w:name w:val="TOC Heading"/>
    <w:basedOn w:val="Heading1"/>
    <w:next w:val="Normal"/>
    <w:uiPriority w:val="39"/>
    <w:semiHidden/>
    <w:unhideWhenUsed/>
    <w:qFormat/>
    <w:rsid w:val="00457A0F"/>
    <w:pPr>
      <w:keepLines/>
      <w:spacing w:before="480" w:after="0" w:line="276" w:lineRule="auto"/>
      <w:outlineLvl w:val="9"/>
    </w:pPr>
    <w:rPr>
      <w:rFonts w:ascii="Cambria" w:hAnsi="Cambria"/>
      <w:color w:val="1A2F41"/>
      <w:kern w:val="0"/>
      <w:lang w:eastAsia="ja-JP"/>
    </w:rPr>
  </w:style>
  <w:style w:type="paragraph" w:styleId="TOC1">
    <w:name w:val="toc 1"/>
    <w:basedOn w:val="Normal"/>
    <w:next w:val="Normal"/>
    <w:autoRedefine/>
    <w:uiPriority w:val="39"/>
    <w:unhideWhenUsed/>
    <w:rsid w:val="00457A0F"/>
    <w:pPr>
      <w:tabs>
        <w:tab w:val="right" w:leader="dot" w:pos="9350"/>
      </w:tabs>
      <w:spacing w:after="100"/>
    </w:pPr>
    <w:rPr>
      <w:noProof/>
    </w:rPr>
  </w:style>
  <w:style w:type="paragraph" w:styleId="TOC2">
    <w:name w:val="toc 2"/>
    <w:basedOn w:val="Normal"/>
    <w:next w:val="Normal"/>
    <w:autoRedefine/>
    <w:uiPriority w:val="39"/>
    <w:unhideWhenUsed/>
    <w:rsid w:val="00457A0F"/>
    <w:pPr>
      <w:spacing w:after="100"/>
      <w:ind w:left="240"/>
    </w:pPr>
  </w:style>
  <w:style w:type="paragraph" w:styleId="TOC3">
    <w:name w:val="toc 3"/>
    <w:basedOn w:val="Normal"/>
    <w:next w:val="Normal"/>
    <w:autoRedefine/>
    <w:uiPriority w:val="39"/>
    <w:unhideWhenUsed/>
    <w:rsid w:val="00457A0F"/>
    <w:pPr>
      <w:spacing w:after="100"/>
      <w:ind w:left="480"/>
    </w:pPr>
  </w:style>
  <w:style w:type="character" w:styleId="Emphasis">
    <w:name w:val="Emphasis"/>
    <w:uiPriority w:val="20"/>
    <w:unhideWhenUsed/>
    <w:locked/>
    <w:rsid w:val="00457A0F"/>
    <w:rPr>
      <w:i/>
      <w:iCs/>
    </w:rPr>
  </w:style>
  <w:style w:type="character" w:styleId="CommentReference">
    <w:name w:val="annotation reference"/>
    <w:uiPriority w:val="99"/>
    <w:semiHidden/>
    <w:unhideWhenUsed/>
    <w:rsid w:val="00457A0F"/>
    <w:rPr>
      <w:sz w:val="16"/>
      <w:szCs w:val="16"/>
    </w:rPr>
  </w:style>
  <w:style w:type="paragraph" w:styleId="CommentText">
    <w:name w:val="annotation text"/>
    <w:basedOn w:val="Normal"/>
    <w:link w:val="CommentTextChar"/>
    <w:uiPriority w:val="99"/>
    <w:unhideWhenUsed/>
    <w:rsid w:val="00457A0F"/>
    <w:rPr>
      <w:sz w:val="20"/>
    </w:rPr>
  </w:style>
  <w:style w:type="character" w:customStyle="1" w:styleId="CommentTextChar">
    <w:name w:val="Comment Text Char"/>
    <w:link w:val="CommentText"/>
    <w:uiPriority w:val="99"/>
    <w:rsid w:val="00457A0F"/>
  </w:style>
  <w:style w:type="paragraph" w:styleId="CommentSubject">
    <w:name w:val="annotation subject"/>
    <w:basedOn w:val="CommentText"/>
    <w:next w:val="CommentText"/>
    <w:link w:val="CommentSubjectChar"/>
    <w:uiPriority w:val="99"/>
    <w:semiHidden/>
    <w:unhideWhenUsed/>
    <w:rsid w:val="00457A0F"/>
    <w:rPr>
      <w:b/>
      <w:bCs/>
    </w:rPr>
  </w:style>
  <w:style w:type="character" w:customStyle="1" w:styleId="CommentSubjectChar">
    <w:name w:val="Comment Subject Char"/>
    <w:link w:val="CommentSubject"/>
    <w:uiPriority w:val="99"/>
    <w:semiHidden/>
    <w:rsid w:val="00457A0F"/>
    <w:rPr>
      <w:b/>
      <w:bCs/>
    </w:rPr>
  </w:style>
  <w:style w:type="character" w:styleId="UnresolvedMention">
    <w:name w:val="Unresolved Mention"/>
    <w:uiPriority w:val="99"/>
    <w:semiHidden/>
    <w:unhideWhenUsed/>
    <w:rsid w:val="00457A0F"/>
    <w:rPr>
      <w:color w:val="605E5C"/>
      <w:shd w:val="clear" w:color="auto" w:fill="E1DFDD"/>
    </w:rPr>
  </w:style>
  <w:style w:type="paragraph" w:styleId="ListParagraph">
    <w:name w:val="List Paragraph"/>
    <w:basedOn w:val="Normal"/>
    <w:uiPriority w:val="4"/>
    <w:rsid w:val="00210E95"/>
    <w:pPr>
      <w:ind w:left="720"/>
      <w:contextualSpacing/>
    </w:pPr>
  </w:style>
  <w:style w:type="paragraph" w:styleId="Caption">
    <w:name w:val="caption"/>
    <w:basedOn w:val="Normal"/>
    <w:next w:val="Subtitle"/>
    <w:link w:val="CaptionChar"/>
    <w:uiPriority w:val="35"/>
    <w:unhideWhenUsed/>
    <w:qFormat/>
    <w:locked/>
    <w:rsid w:val="00457A0F"/>
    <w:pPr>
      <w:keepNext/>
    </w:pPr>
    <w:rPr>
      <w:b/>
      <w:bCs/>
    </w:rPr>
  </w:style>
  <w:style w:type="character" w:styleId="Strong">
    <w:name w:val="Strong"/>
    <w:qFormat/>
    <w:locked/>
    <w:rsid w:val="00457A0F"/>
    <w:rPr>
      <w:rFonts w:ascii="Aptos" w:hAnsi="Aptos"/>
      <w:b/>
      <w:bCs/>
      <w:sz w:val="24"/>
    </w:rPr>
  </w:style>
  <w:style w:type="paragraph" w:styleId="Subtitle">
    <w:name w:val="Subtitle"/>
    <w:basedOn w:val="Normal"/>
    <w:next w:val="Normal"/>
    <w:link w:val="SubtitleChar"/>
    <w:uiPriority w:val="4"/>
    <w:unhideWhenUsed/>
    <w:locked/>
    <w:rsid w:val="00457A0F"/>
    <w:pPr>
      <w:ind w:left="1080" w:right="-450"/>
      <w:jc w:val="center"/>
    </w:pPr>
    <w:rPr>
      <w:noProof/>
      <w:sz w:val="28"/>
      <w:szCs w:val="22"/>
    </w:rPr>
  </w:style>
  <w:style w:type="character" w:customStyle="1" w:styleId="SubtitleChar">
    <w:name w:val="Subtitle Char"/>
    <w:link w:val="Subtitle"/>
    <w:uiPriority w:val="4"/>
    <w:rsid w:val="002E7C12"/>
    <w:rPr>
      <w:noProof/>
      <w:sz w:val="28"/>
      <w:szCs w:val="22"/>
    </w:rPr>
  </w:style>
  <w:style w:type="table" w:styleId="TableGrid">
    <w:name w:val="Table Grid"/>
    <w:basedOn w:val="TableNormal"/>
    <w:uiPriority w:val="59"/>
    <w:rsid w:val="00457A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ofContentsHeader">
    <w:name w:val="Table of Contents Header"/>
    <w:basedOn w:val="Normal"/>
    <w:link w:val="TableofContentsHeaderChar"/>
    <w:uiPriority w:val="4"/>
    <w:unhideWhenUsed/>
    <w:rsid w:val="00EE2C46"/>
    <w:pPr>
      <w:spacing w:before="240" w:after="240"/>
      <w:jc w:val="center"/>
    </w:pPr>
    <w:rPr>
      <w:b/>
      <w:sz w:val="28"/>
    </w:rPr>
  </w:style>
  <w:style w:type="character" w:customStyle="1" w:styleId="TableofContentsHeaderChar">
    <w:name w:val="Table of Contents Header Char"/>
    <w:link w:val="TableofContentsHeader"/>
    <w:uiPriority w:val="4"/>
    <w:rsid w:val="00EE2C46"/>
    <w:rPr>
      <w:b/>
      <w:sz w:val="28"/>
    </w:rPr>
  </w:style>
  <w:style w:type="paragraph" w:customStyle="1" w:styleId="Subtitle2">
    <w:name w:val="Subtitle 2"/>
    <w:basedOn w:val="Normal"/>
    <w:link w:val="Subtitle2Char"/>
    <w:uiPriority w:val="4"/>
    <w:unhideWhenUsed/>
    <w:rsid w:val="00457A0F"/>
    <w:pPr>
      <w:ind w:left="1080" w:right="-450"/>
      <w:jc w:val="center"/>
    </w:pPr>
    <w:rPr>
      <w:i/>
      <w:iCs/>
      <w:noProof/>
      <w:szCs w:val="24"/>
    </w:rPr>
  </w:style>
  <w:style w:type="character" w:customStyle="1" w:styleId="Subtitle2Char">
    <w:name w:val="Subtitle 2 Char"/>
    <w:link w:val="Subtitle2"/>
    <w:uiPriority w:val="4"/>
    <w:rsid w:val="002E7C12"/>
    <w:rPr>
      <w:i/>
      <w:iCs/>
      <w:noProof/>
      <w:sz w:val="24"/>
      <w:szCs w:val="24"/>
    </w:rPr>
  </w:style>
  <w:style w:type="paragraph" w:customStyle="1" w:styleId="Warning">
    <w:name w:val="Warning"/>
    <w:basedOn w:val="Normal"/>
    <w:next w:val="Normal"/>
    <w:link w:val="WarningChar"/>
    <w:uiPriority w:val="3"/>
    <w:qFormat/>
    <w:rsid w:val="00457A0F"/>
    <w:pPr>
      <w:keepNext/>
      <w:keepLines/>
      <w:pBdr>
        <w:top w:val="single" w:sz="8" w:space="6" w:color="auto"/>
        <w:left w:val="single" w:sz="8" w:space="4" w:color="auto"/>
        <w:bottom w:val="single" w:sz="8" w:space="6" w:color="auto"/>
        <w:right w:val="single" w:sz="8" w:space="4" w:color="auto"/>
      </w:pBdr>
      <w:shd w:val="clear" w:color="auto" w:fill="FFCCCC"/>
      <w:spacing w:before="120" w:after="120"/>
    </w:pPr>
    <w:rPr>
      <w:b/>
      <w:bCs/>
    </w:rPr>
  </w:style>
  <w:style w:type="character" w:customStyle="1" w:styleId="WarningChar">
    <w:name w:val="Warning Char"/>
    <w:link w:val="Warning"/>
    <w:uiPriority w:val="3"/>
    <w:rsid w:val="00457A0F"/>
    <w:rPr>
      <w:b/>
      <w:bCs/>
      <w:sz w:val="24"/>
      <w:shd w:val="clear" w:color="auto" w:fill="FFCCCC"/>
    </w:rPr>
  </w:style>
  <w:style w:type="paragraph" w:customStyle="1" w:styleId="Note">
    <w:name w:val="Note"/>
    <w:basedOn w:val="Normal"/>
    <w:link w:val="NoteChar"/>
    <w:uiPriority w:val="3"/>
    <w:qFormat/>
    <w:rsid w:val="00457A0F"/>
    <w:pPr>
      <w:keepNext/>
      <w:keepLines/>
      <w:pBdr>
        <w:top w:val="single" w:sz="8" w:space="6" w:color="auto"/>
        <w:left w:val="single" w:sz="8" w:space="4" w:color="auto"/>
        <w:bottom w:val="single" w:sz="8" w:space="6" w:color="auto"/>
        <w:right w:val="single" w:sz="8" w:space="4" w:color="auto"/>
      </w:pBdr>
      <w:shd w:val="clear" w:color="auto" w:fill="BFE1FF"/>
      <w:spacing w:before="120" w:after="120"/>
    </w:pPr>
    <w:rPr>
      <w:b/>
      <w:bCs/>
    </w:rPr>
  </w:style>
  <w:style w:type="character" w:customStyle="1" w:styleId="NoteChar">
    <w:name w:val="Note Char"/>
    <w:link w:val="Note"/>
    <w:uiPriority w:val="3"/>
    <w:rsid w:val="00457A0F"/>
    <w:rPr>
      <w:b/>
      <w:bCs/>
      <w:sz w:val="24"/>
      <w:shd w:val="clear" w:color="auto" w:fill="BFE1FF"/>
    </w:rPr>
  </w:style>
  <w:style w:type="paragraph" w:customStyle="1" w:styleId="Tip">
    <w:name w:val="Tip"/>
    <w:basedOn w:val="Normal"/>
    <w:link w:val="TipChar"/>
    <w:uiPriority w:val="3"/>
    <w:qFormat/>
    <w:rsid w:val="00457A0F"/>
    <w:pPr>
      <w:keepNext/>
      <w:keepLines/>
      <w:pBdr>
        <w:top w:val="single" w:sz="8" w:space="6" w:color="auto"/>
        <w:left w:val="single" w:sz="8" w:space="4" w:color="auto"/>
        <w:bottom w:val="single" w:sz="8" w:space="6" w:color="auto"/>
        <w:right w:val="single" w:sz="8" w:space="4" w:color="auto"/>
      </w:pBdr>
      <w:shd w:val="clear" w:color="auto" w:fill="CCFFCC"/>
      <w:spacing w:before="120" w:after="120"/>
    </w:pPr>
    <w:rPr>
      <w:b/>
      <w:bCs/>
    </w:rPr>
  </w:style>
  <w:style w:type="character" w:customStyle="1" w:styleId="TipChar">
    <w:name w:val="Tip Char"/>
    <w:link w:val="Tip"/>
    <w:uiPriority w:val="3"/>
    <w:rsid w:val="00457A0F"/>
    <w:rPr>
      <w:b/>
      <w:bCs/>
      <w:sz w:val="24"/>
      <w:shd w:val="clear" w:color="auto" w:fill="CCFFCC"/>
    </w:rPr>
  </w:style>
  <w:style w:type="paragraph" w:customStyle="1" w:styleId="Example">
    <w:name w:val="Example"/>
    <w:basedOn w:val="Normal"/>
    <w:link w:val="ExampleChar"/>
    <w:uiPriority w:val="3"/>
    <w:qFormat/>
    <w:rsid w:val="00457A0F"/>
    <w:pPr>
      <w:keepNext/>
      <w:keepLines/>
      <w:pBdr>
        <w:top w:val="single" w:sz="8" w:space="6" w:color="FFFFFF"/>
        <w:left w:val="single" w:sz="8" w:space="4" w:color="FFFFFF"/>
        <w:bottom w:val="single" w:sz="8" w:space="6" w:color="FFFFFF"/>
        <w:right w:val="single" w:sz="8" w:space="4" w:color="FFFFFF"/>
      </w:pBdr>
      <w:shd w:val="clear" w:color="auto" w:fill="E3E7ED"/>
      <w:spacing w:before="120" w:after="120"/>
    </w:pPr>
    <w:rPr>
      <w:b/>
      <w:bCs/>
    </w:rPr>
  </w:style>
  <w:style w:type="character" w:customStyle="1" w:styleId="ExampleChar">
    <w:name w:val="Example Char"/>
    <w:link w:val="Example"/>
    <w:uiPriority w:val="3"/>
    <w:rsid w:val="00457A0F"/>
    <w:rPr>
      <w:b/>
      <w:bCs/>
      <w:sz w:val="24"/>
      <w:shd w:val="clear" w:color="auto" w:fill="E3E7ED"/>
    </w:rPr>
  </w:style>
  <w:style w:type="paragraph" w:customStyle="1" w:styleId="CaptionTitle">
    <w:name w:val="Caption Title"/>
    <w:basedOn w:val="Caption"/>
    <w:link w:val="CaptionTitleChar"/>
    <w:uiPriority w:val="2"/>
    <w:unhideWhenUsed/>
    <w:rsid w:val="00457A0F"/>
    <w:rPr>
      <w:b w:val="0"/>
      <w:bCs w:val="0"/>
    </w:rPr>
  </w:style>
  <w:style w:type="character" w:customStyle="1" w:styleId="CaptionTitleChar">
    <w:name w:val="Caption Title Char"/>
    <w:link w:val="CaptionTitle"/>
    <w:uiPriority w:val="2"/>
    <w:rsid w:val="002E7C12"/>
    <w:rPr>
      <w:sz w:val="24"/>
    </w:rPr>
  </w:style>
  <w:style w:type="paragraph" w:styleId="FootnoteText">
    <w:name w:val="footnote text"/>
    <w:basedOn w:val="Normal"/>
    <w:link w:val="FootnoteTextChar"/>
    <w:uiPriority w:val="99"/>
    <w:semiHidden/>
    <w:unhideWhenUsed/>
    <w:rsid w:val="00457A0F"/>
    <w:rPr>
      <w:sz w:val="20"/>
    </w:rPr>
  </w:style>
  <w:style w:type="character" w:customStyle="1" w:styleId="FootnoteTextChar">
    <w:name w:val="Footnote Text Char"/>
    <w:basedOn w:val="DefaultParagraphFont"/>
    <w:link w:val="FootnoteText"/>
    <w:uiPriority w:val="99"/>
    <w:semiHidden/>
    <w:rsid w:val="00457A0F"/>
  </w:style>
  <w:style w:type="character" w:customStyle="1" w:styleId="CaptionChar">
    <w:name w:val="Caption Char"/>
    <w:link w:val="Caption"/>
    <w:uiPriority w:val="35"/>
    <w:rsid w:val="00457A0F"/>
    <w:rPr>
      <w:b/>
      <w:bCs/>
      <w:sz w:val="24"/>
    </w:rPr>
  </w:style>
  <w:style w:type="character" w:styleId="FootnoteReference">
    <w:name w:val="footnote reference"/>
    <w:uiPriority w:val="99"/>
    <w:semiHidden/>
    <w:unhideWhenUsed/>
    <w:rsid w:val="00457A0F"/>
    <w:rPr>
      <w:vertAlign w:val="superscript"/>
    </w:rPr>
  </w:style>
  <w:style w:type="paragraph" w:customStyle="1" w:styleId="Code">
    <w:name w:val="Code"/>
    <w:link w:val="CodeChar"/>
    <w:rsid w:val="00387E9F"/>
    <w:pPr>
      <w:ind w:left="720"/>
    </w:pPr>
    <w:rPr>
      <w:rFonts w:ascii="Consolas" w:hAnsi="Consolas"/>
    </w:rPr>
  </w:style>
  <w:style w:type="character" w:customStyle="1" w:styleId="CodeChar">
    <w:name w:val="Code Char"/>
    <w:basedOn w:val="DefaultParagraphFont"/>
    <w:link w:val="Code"/>
    <w:rsid w:val="00387E9F"/>
    <w:rPr>
      <w:rFonts w:ascii="Consolas" w:hAnsi="Consolas"/>
      <w:sz w:val="24"/>
    </w:rPr>
  </w:style>
  <w:style w:type="table" w:styleId="LightList-Accent3">
    <w:name w:val="Light List Accent 3"/>
    <w:basedOn w:val="TableNormal"/>
    <w:uiPriority w:val="61"/>
    <w:rsid w:val="00B317F6"/>
    <w:rPr>
      <w:rFonts w:asciiTheme="minorHAnsi" w:eastAsiaTheme="minorEastAsia" w:hAnsiTheme="minorHAnsi" w:cstheme="minorBidi"/>
      <w:sz w:val="22"/>
      <w:szCs w:val="22"/>
    </w:rPr>
    <w:tblPr>
      <w:tblStyleRowBandSize w:val="1"/>
      <w:tblStyleColBandSize w:val="1"/>
      <w:tblBorders>
        <w:top w:val="single" w:sz="8" w:space="0" w:color="43718B" w:themeColor="accent3"/>
        <w:left w:val="single" w:sz="8" w:space="0" w:color="43718B" w:themeColor="accent3"/>
        <w:bottom w:val="single" w:sz="8" w:space="0" w:color="43718B" w:themeColor="accent3"/>
        <w:right w:val="single" w:sz="8" w:space="0" w:color="43718B" w:themeColor="accent3"/>
      </w:tblBorders>
    </w:tblPr>
    <w:tblStylePr w:type="firstRow">
      <w:pPr>
        <w:spacing w:before="0" w:after="0" w:line="240" w:lineRule="auto"/>
      </w:pPr>
      <w:rPr>
        <w:b/>
        <w:bCs/>
        <w:color w:val="FFFFFF" w:themeColor="background1"/>
      </w:rPr>
      <w:tblPr/>
      <w:tcPr>
        <w:shd w:val="clear" w:color="auto" w:fill="43718B" w:themeFill="accent3"/>
      </w:tcPr>
    </w:tblStylePr>
    <w:tblStylePr w:type="lastRow">
      <w:pPr>
        <w:spacing w:before="0" w:after="0" w:line="240" w:lineRule="auto"/>
      </w:pPr>
      <w:rPr>
        <w:b/>
        <w:bCs/>
      </w:rPr>
      <w:tblPr/>
      <w:tcPr>
        <w:tcBorders>
          <w:top w:val="double" w:sz="6" w:space="0" w:color="43718B" w:themeColor="accent3"/>
          <w:left w:val="single" w:sz="8" w:space="0" w:color="43718B" w:themeColor="accent3"/>
          <w:bottom w:val="single" w:sz="8" w:space="0" w:color="43718B" w:themeColor="accent3"/>
          <w:right w:val="single" w:sz="8" w:space="0" w:color="43718B" w:themeColor="accent3"/>
        </w:tcBorders>
      </w:tcPr>
    </w:tblStylePr>
    <w:tblStylePr w:type="firstCol">
      <w:rPr>
        <w:b/>
        <w:bCs/>
      </w:rPr>
    </w:tblStylePr>
    <w:tblStylePr w:type="lastCol">
      <w:rPr>
        <w:b/>
        <w:bCs/>
      </w:rPr>
    </w:tblStylePr>
    <w:tblStylePr w:type="band1Vert">
      <w:tblPr/>
      <w:tcPr>
        <w:tcBorders>
          <w:top w:val="single" w:sz="8" w:space="0" w:color="43718B" w:themeColor="accent3"/>
          <w:left w:val="single" w:sz="8" w:space="0" w:color="43718B" w:themeColor="accent3"/>
          <w:bottom w:val="single" w:sz="8" w:space="0" w:color="43718B" w:themeColor="accent3"/>
          <w:right w:val="single" w:sz="8" w:space="0" w:color="43718B" w:themeColor="accent3"/>
        </w:tcBorders>
      </w:tcPr>
    </w:tblStylePr>
    <w:tblStylePr w:type="band1Horz">
      <w:tblPr/>
      <w:tcPr>
        <w:tcBorders>
          <w:top w:val="single" w:sz="8" w:space="0" w:color="43718B" w:themeColor="accent3"/>
          <w:left w:val="single" w:sz="8" w:space="0" w:color="43718B" w:themeColor="accent3"/>
          <w:bottom w:val="single" w:sz="8" w:space="0" w:color="43718B" w:themeColor="accent3"/>
          <w:right w:val="single" w:sz="8" w:space="0" w:color="43718B" w:themeColor="accent3"/>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7230456">
      <w:bodyDiv w:val="1"/>
      <w:marLeft w:val="0"/>
      <w:marRight w:val="0"/>
      <w:marTop w:val="0"/>
      <w:marBottom w:val="0"/>
      <w:divBdr>
        <w:top w:val="none" w:sz="0" w:space="0" w:color="auto"/>
        <w:left w:val="none" w:sz="0" w:space="0" w:color="auto"/>
        <w:bottom w:val="none" w:sz="0" w:space="0" w:color="auto"/>
        <w:right w:val="none" w:sz="0" w:space="0" w:color="auto"/>
      </w:divBdr>
      <w:divsChild>
        <w:div w:id="2017339351">
          <w:marLeft w:val="0"/>
          <w:marRight w:val="0"/>
          <w:marTop w:val="0"/>
          <w:marBottom w:val="375"/>
          <w:divBdr>
            <w:top w:val="none" w:sz="0" w:space="0" w:color="auto"/>
            <w:left w:val="none" w:sz="0" w:space="0" w:color="auto"/>
            <w:bottom w:val="none" w:sz="0" w:space="0" w:color="auto"/>
            <w:right w:val="none" w:sz="0" w:space="0" w:color="auto"/>
          </w:divBdr>
          <w:divsChild>
            <w:div w:id="163862777">
              <w:marLeft w:val="4500"/>
              <w:marRight w:val="750"/>
              <w:marTop w:val="0"/>
              <w:marBottom w:val="0"/>
              <w:divBdr>
                <w:top w:val="none" w:sz="0" w:space="0" w:color="auto"/>
                <w:left w:val="none" w:sz="0" w:space="0" w:color="auto"/>
                <w:bottom w:val="none" w:sz="0" w:space="0" w:color="auto"/>
                <w:right w:val="none" w:sz="0" w:space="0" w:color="auto"/>
              </w:divBdr>
              <w:divsChild>
                <w:div w:id="1935623590">
                  <w:marLeft w:val="375"/>
                  <w:marRight w:val="0"/>
                  <w:marTop w:val="0"/>
                  <w:marBottom w:val="375"/>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ed.sc.gov/instruction/career-and-technical-education/career-guidance/work-based-learning/work-based-learning-training-agreement-and-evaluation-plan-sheet/" TargetMode="External"/><Relationship Id="rId21" Type="http://schemas.openxmlformats.org/officeDocument/2006/relationships/footer" Target="footer4.xml"/><Relationship Id="rId42" Type="http://schemas.openxmlformats.org/officeDocument/2006/relationships/hyperlink" Target="https://aacmentors.org/" TargetMode="External"/><Relationship Id="rId47" Type="http://schemas.openxmlformats.org/officeDocument/2006/relationships/hyperlink" Target="https://padlet.com/kstaton10/f11xmmbzdkpk8vmc" TargetMode="External"/><Relationship Id="rId63" Type="http://schemas.openxmlformats.org/officeDocument/2006/relationships/hyperlink" Target="https://www.dol.gov/agencies/whd/youthrules" TargetMode="External"/><Relationship Id="rId68"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1.xml"/><Relationship Id="rId29" Type="http://schemas.openxmlformats.org/officeDocument/2006/relationships/hyperlink" Target="https://ed.sc.gov/instruction/career-and-technical-education/programs-and-courses/cate-programs/" TargetMode="External"/><Relationship Id="rId11" Type="http://schemas.openxmlformats.org/officeDocument/2006/relationships/image" Target="media/image2.png"/><Relationship Id="rId24" Type="http://schemas.openxmlformats.org/officeDocument/2006/relationships/hyperlink" Target="https://www.dol.gov/agencies/eta/apprenticeship" TargetMode="External"/><Relationship Id="rId32" Type="http://schemas.openxmlformats.org/officeDocument/2006/relationships/hyperlink" Target="https://ed.sc.gov/instruction/career-and-technical-education/career-guidance/work-based-learning/work-based-learning-training-agreement-and-evaluation-plan-sheet/" TargetMode="External"/><Relationship Id="rId37" Type="http://schemas.openxmlformats.org/officeDocument/2006/relationships/hyperlink" Target="https://www.microcareerburst.com/" TargetMode="External"/><Relationship Id="rId40" Type="http://schemas.openxmlformats.org/officeDocument/2006/relationships/hyperlink" Target="https://jobs.michelinman.com/about-us/michelin-in-the-us/students/tech-scholars-and-maintenance-early-scholars" TargetMode="External"/><Relationship Id="rId45" Type="http://schemas.openxmlformats.org/officeDocument/2006/relationships/hyperlink" Target="https://edventure.org/" TargetMode="External"/><Relationship Id="rId53" Type="http://schemas.openxmlformats.org/officeDocument/2006/relationships/hyperlink" Target="https://scois.ed.sc.gov/" TargetMode="External"/><Relationship Id="rId58" Type="http://schemas.openxmlformats.org/officeDocument/2006/relationships/hyperlink" Target="https://www.dew.sc.gov/labor-market-information/data-dashboard" TargetMode="External"/><Relationship Id="rId66" Type="http://schemas.openxmlformats.org/officeDocument/2006/relationships/hyperlink" Target="https://ed.sc.gov/instruction/career-and-technical-education/performance-accountability/cte-data-collection-and-reporting/25-26-cte-student-reporting-procedures-guide/" TargetMode="External"/><Relationship Id="rId5" Type="http://schemas.openxmlformats.org/officeDocument/2006/relationships/numbering" Target="numbering.xml"/><Relationship Id="rId61" Type="http://schemas.openxmlformats.org/officeDocument/2006/relationships/hyperlink" Target="https://ed.sc.gov/data/report-cards/sc-school-report-card/" TargetMode="External"/><Relationship Id="rId19" Type="http://schemas.openxmlformats.org/officeDocument/2006/relationships/footer" Target="footer3.xml"/><Relationship Id="rId14" Type="http://schemas.openxmlformats.org/officeDocument/2006/relationships/header" Target="header1.xml"/><Relationship Id="rId22" Type="http://schemas.openxmlformats.org/officeDocument/2006/relationships/hyperlink" Target="https://ed.sc.gov/instruction/career-and-technical-education/career-guidance/work-based-learning/sc-regional-career-specialist-roster1/" TargetMode="External"/><Relationship Id="rId27" Type="http://schemas.openxmlformats.org/officeDocument/2006/relationships/hyperlink" Target="https://ed.sc.gov/instruction/career-and-technical-education/programs-and-courses/cate-programs/" TargetMode="External"/><Relationship Id="rId30" Type="http://schemas.openxmlformats.org/officeDocument/2006/relationships/hyperlink" Target="https://www.asvabprogram.com/faq" TargetMode="External"/><Relationship Id="rId35" Type="http://schemas.openxmlformats.org/officeDocument/2006/relationships/hyperlink" Target="https://ed.sc.gov/data/information-systems/power-school/sis-documents/student-information-system-data-entry-manual/" TargetMode="External"/><Relationship Id="rId43" Type="http://schemas.openxmlformats.org/officeDocument/2006/relationships/hyperlink" Target="https://aacmentors.org/our-model-pt-2/" TargetMode="External"/><Relationship Id="rId48" Type="http://schemas.openxmlformats.org/officeDocument/2006/relationships/hyperlink" Target="http://listserv.ed.sc.gov/archives/GUIDANCE.html" TargetMode="External"/><Relationship Id="rId56" Type="http://schemas.openxmlformats.org/officeDocument/2006/relationships/hyperlink" Target="https://web3.ncaa.org/ecwr3/" TargetMode="External"/><Relationship Id="rId64" Type="http://schemas.openxmlformats.org/officeDocument/2006/relationships/hyperlink" Target="https://cte.ed.gov/wbltoolkit/index.html" TargetMode="External"/><Relationship Id="rId69"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yperlink" Target="https://ed.sc.gov/instruction/career-and-technical-education/career-guidance/work-based-learning/sc-regional-career-specialist-roster1/" TargetMode="External"/><Relationship Id="rId3" Type="http://schemas.openxmlformats.org/officeDocument/2006/relationships/customXml" Target="../customXml/item3.xml"/><Relationship Id="rId12" Type="http://schemas.openxmlformats.org/officeDocument/2006/relationships/image" Target="media/image3.png"/><Relationship Id="rId17" Type="http://schemas.openxmlformats.org/officeDocument/2006/relationships/footer" Target="footer2.xml"/><Relationship Id="rId25" Type="http://schemas.openxmlformats.org/officeDocument/2006/relationships/hyperlink" Target="https://www.microcareerburst.com/" TargetMode="External"/><Relationship Id="rId33" Type="http://schemas.openxmlformats.org/officeDocument/2006/relationships/hyperlink" Target="https://ed.sc.gov/districts-schools/special-educationservices/programs-and-initiatives-p-i/sc-employability-credential/" TargetMode="External"/><Relationship Id="rId38" Type="http://schemas.openxmlformats.org/officeDocument/2006/relationships/hyperlink" Target="https://www.discoveryeducation.com/community/virtual-field-trips/" TargetMode="External"/><Relationship Id="rId46" Type="http://schemas.openxmlformats.org/officeDocument/2006/relationships/hyperlink" Target="https://ed.sc.gov/instruction/career-and-technical-education/career-guidance/work-based-learning/" TargetMode="External"/><Relationship Id="rId59" Type="http://schemas.openxmlformats.org/officeDocument/2006/relationships/hyperlink" Target="https://nylc.org/service-learning/" TargetMode="External"/><Relationship Id="rId67" Type="http://schemas.openxmlformats.org/officeDocument/2006/relationships/hyperlink" Target="https://ed.sc.gov/instruction/career-and-technical-education/career-guidance/work-based-learning/work-based-learning-training-agreement-and-evaluation-plan-sheet/" TargetMode="External"/><Relationship Id="rId20" Type="http://schemas.openxmlformats.org/officeDocument/2006/relationships/header" Target="header4.xml"/><Relationship Id="rId41" Type="http://schemas.openxmlformats.org/officeDocument/2006/relationships/hyperlink" Target="https://www.microcareerburst.com/" TargetMode="External"/><Relationship Id="rId54" Type="http://schemas.openxmlformats.org/officeDocument/2006/relationships/hyperlink" Target="https://microburstlearning.org/" TargetMode="External"/><Relationship Id="rId62" Type="http://schemas.openxmlformats.org/officeDocument/2006/relationships/hyperlink" Target="https://ed.sc.gov/data/information-systems/power-school/sis-documents/student-information-system-data-entry-manual/" TargetMode="External"/><Relationship Id="rId70"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2.xml"/><Relationship Id="rId23" Type="http://schemas.openxmlformats.org/officeDocument/2006/relationships/hyperlink" Target="https://ed.sc.gov/instruction/career-and-technical-education/career-guidance/work-based-learning/proviso-1a-5-wbl/" TargetMode="External"/><Relationship Id="rId28" Type="http://schemas.openxmlformats.org/officeDocument/2006/relationships/hyperlink" Target="https://eoc.sc.gov/sites/eoc/files/Documents/Acct%20Manual%2025%2026/FINAL%20Accountability%20Manual%20SY%202025-26%20(2025%2008%2012).pdf" TargetMode="External"/><Relationship Id="rId36" Type="http://schemas.openxmlformats.org/officeDocument/2006/relationships/hyperlink" Target="https://www.dol.gov/agencies/whd/youthrules" TargetMode="External"/><Relationship Id="rId49" Type="http://schemas.openxmlformats.org/officeDocument/2006/relationships/hyperlink" Target="https://padlet.com/kstaton10/sc-work-based-learning-padlet-k-staton-f11xmmbzdkpk8vmc/wish/4b3zaMB0Yk6gQ2j7" TargetMode="External"/><Relationship Id="rId57" Type="http://schemas.openxmlformats.org/officeDocument/2006/relationships/hyperlink" Target="https://thesccredential.org/resources/" TargetMode="External"/><Relationship Id="rId10" Type="http://schemas.openxmlformats.org/officeDocument/2006/relationships/endnotes" Target="endnotes.xml"/><Relationship Id="rId31" Type="http://schemas.openxmlformats.org/officeDocument/2006/relationships/hyperlink" Target="https://ed.sc.gov/instruction/career-and-technical-education/career-guidance/work-based-learning/work-based-learning-training-agreement-and-evaluation-plan-sheet/" TargetMode="External"/><Relationship Id="rId44" Type="http://schemas.openxmlformats.org/officeDocument/2006/relationships/hyperlink" Target="https://chickfilaleaderacademy.com/" TargetMode="External"/><Relationship Id="rId52" Type="http://schemas.openxmlformats.org/officeDocument/2006/relationships/hyperlink" Target="https://www.scdiscus.org/job-career-resources" TargetMode="External"/><Relationship Id="rId60" Type="http://schemas.openxmlformats.org/officeDocument/2006/relationships/hyperlink" Target="https://ed.sc.gov/instruction/career-and-technical-education/" TargetMode="External"/><Relationship Id="rId65" Type="http://schemas.openxmlformats.org/officeDocument/2006/relationships/hyperlink" Target="https://eoc.sc.gov/educators"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header" Target="header3.xml"/><Relationship Id="rId39" Type="http://schemas.openxmlformats.org/officeDocument/2006/relationships/hyperlink" Target="https://jobs.michelinman.com/about-us/michelin-in-the-us/students/intern-co-op-oppportunities" TargetMode="External"/><Relationship Id="rId34" Type="http://schemas.openxmlformats.org/officeDocument/2006/relationships/hyperlink" Target="https://ed.sc.gov/instruction/career-and-technical-education/career-guidance/work-based-learning/work-based-learning-training-agreement-and-evaluation-plan-sheet/" TargetMode="External"/><Relationship Id="rId50" Type="http://schemas.openxmlformats.org/officeDocument/2006/relationships/hyperlink" Target="https://ed.sc.gov/instruction/career-and-technical-education/career-guidance/sc-career-guidance-model-and-resources/sc-career-guidance-tool-kit/" TargetMode="External"/><Relationship Id="rId55" Type="http://schemas.openxmlformats.org/officeDocument/2006/relationships/hyperlink" Target="https://personalizesc.ed.sc.gov/competencies-based-ed/documents-for-competencies/revised-pscg-competencies-full-continua/"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staton\Downloads\SCDE%20Operating%20Manual%20Template.dotx" TargetMode="External"/></Relationships>
</file>

<file path=word/theme/theme1.xml><?xml version="1.0" encoding="utf-8"?>
<a:theme xmlns:a="http://schemas.openxmlformats.org/drawingml/2006/main" name="Office Theme">
  <a:themeElements>
    <a:clrScheme name="SCDE Brand Colors">
      <a:dk1>
        <a:sysClr val="windowText" lastClr="000000"/>
      </a:dk1>
      <a:lt1>
        <a:sysClr val="window" lastClr="FFFFFF"/>
      </a:lt1>
      <a:dk2>
        <a:srgbClr val="2F3D4C"/>
      </a:dk2>
      <a:lt2>
        <a:srgbClr val="F0F8FF"/>
      </a:lt2>
      <a:accent1>
        <a:srgbClr val="234058"/>
      </a:accent1>
      <a:accent2>
        <a:srgbClr val="F1BA55"/>
      </a:accent2>
      <a:accent3>
        <a:srgbClr val="43718B"/>
      </a:accent3>
      <a:accent4>
        <a:srgbClr val="FFEDCC"/>
      </a:accent4>
      <a:accent5>
        <a:srgbClr val="778BA5"/>
      </a:accent5>
      <a:accent6>
        <a:srgbClr val="F0F8FF"/>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38105690A85EC2448C2EBA19D354F1EC" ma:contentTypeVersion="17" ma:contentTypeDescription="Create a new document." ma:contentTypeScope="" ma:versionID="0debf8c88a7222c4cda97a5f16744518">
  <xsd:schema xmlns:xsd="http://www.w3.org/2001/XMLSchema" xmlns:xs="http://www.w3.org/2001/XMLSchema" xmlns:p="http://schemas.microsoft.com/office/2006/metadata/properties" xmlns:ns2="4156c6c0-55d3-46bd-947b-c0981f42ad3d" xmlns:ns3="61b6f52b-ee08-46d7-8326-758c64b35613" targetNamespace="http://schemas.microsoft.com/office/2006/metadata/properties" ma:root="true" ma:fieldsID="27f671c66add11b1bb6724ca78d3a9e8" ns2:_="" ns3:_="">
    <xsd:import namespace="4156c6c0-55d3-46bd-947b-c0981f42ad3d"/>
    <xsd:import namespace="61b6f52b-ee08-46d7-8326-758c64b35613"/>
    <xsd:element name="properties">
      <xsd:complexType>
        <xsd:sequence>
          <xsd:element name="documentManagement">
            <xsd:complexType>
              <xsd:all>
                <xsd:element ref="ns2:Related_x0020_ARS_x0020_Record" minOccurs="0"/>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56c6c0-55d3-46bd-947b-c0981f42ad3d" elementFormDefault="qualified">
    <xsd:import namespace="http://schemas.microsoft.com/office/2006/documentManagement/types"/>
    <xsd:import namespace="http://schemas.microsoft.com/office/infopath/2007/PartnerControls"/>
    <xsd:element name="Related_x0020_ARS_x0020_Record" ma:index="2" nillable="true" ma:displayName="Related ART Record" ma:format="Dropdown" ma:list="842b15f5-835b-4709-9baf-f3ef5e2d0c0d" ma:internalName="Related_x0020_ARS_x0020_Record" ma:readOnly="false" ma:showField="Title">
      <xsd:simpleType>
        <xsd:restriction base="dms:Lookup"/>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Tags" ma:index="11" nillable="true" ma:displayName="Tags" ma:hidden="true" ma:internalName="MediaServiceAutoTags" ma:readOnly="true">
      <xsd:simpleType>
        <xsd:restriction base="dms:Text"/>
      </xsd:simpleType>
    </xsd:element>
    <xsd:element name="MediaServiceOCR" ma:index="12" nillable="true" ma:displayName="Extracted Text" ma:hidden="true" ma:internalName="MediaServiceOCR"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0e4daac4-fd0c-4c4b-a426-489ddec535ad"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1b6f52b-ee08-46d7-8326-758c64b35613" elementFormDefault="qualified">
    <xsd:import namespace="http://schemas.microsoft.com/office/2006/documentManagement/types"/>
    <xsd:import namespace="http://schemas.microsoft.com/office/infopath/2007/PartnerControls"/>
    <xsd:element name="SharedWithUsers" ma:index="15"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hidden="true" ma:internalName="SharedWithDetails" ma:readOnly="true">
      <xsd:simpleType>
        <xsd:restriction base="dms:Note"/>
      </xsd:simpleType>
    </xsd:element>
    <xsd:element name="TaxCatchAll" ma:index="20" nillable="true" ma:displayName="Taxonomy Catch All Column" ma:hidden="true" ma:list="{6e990046-3222-461c-9c97-ced63ce803ab}" ma:internalName="TaxCatchAll" ma:readOnly="false" ma:showField="CatchAllData" ma:web="61b6f52b-ee08-46d7-8326-758c64b3561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61b6f52b-ee08-46d7-8326-758c64b35613" xsi:nil="true"/>
    <lcf76f155ced4ddcb4097134ff3c332f xmlns="4156c6c0-55d3-46bd-947b-c0981f42ad3d">
      <Terms xmlns="http://schemas.microsoft.com/office/infopath/2007/PartnerControls"/>
    </lcf76f155ced4ddcb4097134ff3c332f>
    <SharedWithUsers xmlns="61b6f52b-ee08-46d7-8326-758c64b35613">
      <UserInfo>
        <DisplayName/>
        <AccountId xsi:nil="true"/>
        <AccountType/>
      </UserInfo>
    </SharedWithUsers>
    <Related_x0020_ARS_x0020_Record xmlns="4156c6c0-55d3-46bd-947b-c0981f42ad3d">2066</Related_x0020_ARS_x0020_Record>
  </documentManagement>
</p:properties>
</file>

<file path=customXml/itemProps1.xml><?xml version="1.0" encoding="utf-8"?>
<ds:datastoreItem xmlns:ds="http://schemas.openxmlformats.org/officeDocument/2006/customXml" ds:itemID="{3C6E6258-5F89-4361-BB65-63AD2D68008E}">
  <ds:schemaRefs>
    <ds:schemaRef ds:uri="http://schemas.microsoft.com/sharepoint/v3/contenttype/forms"/>
  </ds:schemaRefs>
</ds:datastoreItem>
</file>

<file path=customXml/itemProps2.xml><?xml version="1.0" encoding="utf-8"?>
<ds:datastoreItem xmlns:ds="http://schemas.openxmlformats.org/officeDocument/2006/customXml" ds:itemID="{A5E8922B-6181-42E5-A342-5F2F260DC788}">
  <ds:schemaRefs>
    <ds:schemaRef ds:uri="http://schemas.openxmlformats.org/officeDocument/2006/bibliography"/>
  </ds:schemaRefs>
</ds:datastoreItem>
</file>

<file path=customXml/itemProps3.xml><?xml version="1.0" encoding="utf-8"?>
<ds:datastoreItem xmlns:ds="http://schemas.openxmlformats.org/officeDocument/2006/customXml" ds:itemID="{636BABA7-8C52-4DFE-8C77-0E3FE3551B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56c6c0-55d3-46bd-947b-c0981f42ad3d"/>
    <ds:schemaRef ds:uri="61b6f52b-ee08-46d7-8326-758c64b356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A05F3F4-553E-4524-84E0-B7928F66F1FB}">
  <ds:schemaRefs>
    <ds:schemaRef ds:uri="http://schemas.microsoft.com/office/2006/metadata/properties"/>
    <ds:schemaRef ds:uri="http://schemas.microsoft.com/office/infopath/2007/PartnerControls"/>
    <ds:schemaRef ds:uri="61b6f52b-ee08-46d7-8326-758c64b35613"/>
    <ds:schemaRef ds:uri="4156c6c0-55d3-46bd-947b-c0981f42ad3d"/>
  </ds:schemaRefs>
</ds:datastoreItem>
</file>

<file path=docProps/app.xml><?xml version="1.0" encoding="utf-8"?>
<Properties xmlns="http://schemas.openxmlformats.org/officeDocument/2006/extended-properties" xmlns:vt="http://schemas.openxmlformats.org/officeDocument/2006/docPropsVTypes">
  <Template>SCDE Operating Manual Template</Template>
  <TotalTime>1</TotalTime>
  <Pages>23</Pages>
  <Words>6187</Words>
  <Characters>38495</Characters>
  <Application>Microsoft Office Word</Application>
  <DocSecurity>0</DocSecurity>
  <Lines>893</Lines>
  <Paragraphs>387</Paragraphs>
  <ScaleCrop>false</ScaleCrop>
  <HeadingPairs>
    <vt:vector size="2" baseType="variant">
      <vt:variant>
        <vt:lpstr>Title</vt:lpstr>
      </vt:variant>
      <vt:variant>
        <vt:i4>1</vt:i4>
      </vt:variant>
    </vt:vector>
  </HeadingPairs>
  <TitlesOfParts>
    <vt:vector size="1" baseType="lpstr">
      <vt:lpstr>31974 - 2025-26 SCDE WBL Implementation Guide Sept 2025.docx</vt:lpstr>
    </vt:vector>
  </TitlesOfParts>
  <Company/>
  <LinksUpToDate>false</LinksUpToDate>
  <CharactersWithSpaces>44550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31974 - 2025-26 SCDE WBL Implementation Guide Sept 2025.docx</dc:title>
  <dc:creator>SouthCarolinaDepartmentofEducation1@ed.sc.gov</dc:creator>
  <cp:lastModifiedBy>Wilson, Kymberly L</cp:lastModifiedBy>
  <cp:revision>3</cp:revision>
  <cp:lastPrinted>2025-09-04T13:38:00Z</cp:lastPrinted>
  <dcterms:created xsi:type="dcterms:W3CDTF">2025-12-10T17:52:00Z</dcterms:created>
  <dcterms:modified xsi:type="dcterms:W3CDTF">2025-12-12T15:02:00Z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0x01010038105690A85EC2448C2EBA19D354F1EC</vt:lpwstr>
  </property>
  <property fmtid="{D5CDD505-2E9C-101B-9397-08002B2CF9AE}" pid="3" name="Order">
    <vt:lpwstr>1700.00000000000</vt:lpwstr>
  </property>
  <property fmtid="{D5CDD505-2E9C-101B-9397-08002B2CF9AE}" pid="4" name="ComplianceAssetId">
    <vt:lpwstr/>
  </property>
  <property fmtid="{D5CDD505-2E9C-101B-9397-08002B2CF9AE}" pid="5" name="_activity">
    <vt:lpwstr>{"FileActivityType":"6","FileActivityTimeStamp":"2025-02-13T20:28:10.547Z","FileActivityUsersOnPage":[{"DisplayName":"Nguyen, Dean","Id":"dnguyen@ed.sc.gov"}],"FileActivityNavigationId":null}</vt:lpwstr>
  </property>
  <property fmtid="{D5CDD505-2E9C-101B-9397-08002B2CF9AE}" pid="6" name="_ExtendedDescription">
    <vt:lpwstr/>
  </property>
  <property fmtid="{D5CDD505-2E9C-101B-9397-08002B2CF9AE}" pid="7" name="TriggerFlowInfo">
    <vt:lpwstr/>
  </property>
  <property fmtid="{D5CDD505-2E9C-101B-9397-08002B2CF9AE}" pid="8" name="MSIP_Label_80c9ab3b-3be9-4d87-8245-7c56b3fae5d6_Enabled">
    <vt:lpwstr>true</vt:lpwstr>
  </property>
  <property fmtid="{D5CDD505-2E9C-101B-9397-08002B2CF9AE}" pid="9" name="MSIP_Label_80c9ab3b-3be9-4d87-8245-7c56b3fae5d6_SetDate">
    <vt:lpwstr>2025-02-19T18:03:54Z</vt:lpwstr>
  </property>
  <property fmtid="{D5CDD505-2E9C-101B-9397-08002B2CF9AE}" pid="10" name="MSIP_Label_80c9ab3b-3be9-4d87-8245-7c56b3fae5d6_Method">
    <vt:lpwstr>Privileged</vt:lpwstr>
  </property>
  <property fmtid="{D5CDD505-2E9C-101B-9397-08002B2CF9AE}" pid="11" name="MSIP_Label_80c9ab3b-3be9-4d87-8245-7c56b3fae5d6_Name">
    <vt:lpwstr>Internal Use Only Label</vt:lpwstr>
  </property>
  <property fmtid="{D5CDD505-2E9C-101B-9397-08002B2CF9AE}" pid="12" name="MSIP_Label_80c9ab3b-3be9-4d87-8245-7c56b3fae5d6_SiteId">
    <vt:lpwstr>2704e2c5-29f5-4f7e-b91c-bd56f0685995</vt:lpwstr>
  </property>
  <property fmtid="{D5CDD505-2E9C-101B-9397-08002B2CF9AE}" pid="13" name="MSIP_Label_80c9ab3b-3be9-4d87-8245-7c56b3fae5d6_ActionId">
    <vt:lpwstr>b8453e98-cbbf-403c-808c-ea1ba582af34</vt:lpwstr>
  </property>
  <property fmtid="{D5CDD505-2E9C-101B-9397-08002B2CF9AE}" pid="14" name="MSIP_Label_80c9ab3b-3be9-4d87-8245-7c56b3fae5d6_ContentBits">
    <vt:lpwstr>0</vt:lpwstr>
  </property>
  <property fmtid="{D5CDD505-2E9C-101B-9397-08002B2CF9AE}" pid="15" name="MSIP_Label_80c9ab3b-3be9-4d87-8245-7c56b3fae5d6_Tag">
    <vt:lpwstr>10, 0, 1, 1</vt:lpwstr>
  </property>
  <property fmtid="{D5CDD505-2E9C-101B-9397-08002B2CF9AE}" pid="16" name="MediaServiceImageTags">
    <vt:lpwstr/>
  </property>
  <property fmtid="{D5CDD505-2E9C-101B-9397-08002B2CF9AE}" pid="17" name="Tag">
    <vt:lpwstr>6;#DEIMS|4e6a450f-96b1-403a-9378-90fa870b2e35</vt:lpwstr>
  </property>
  <property fmtid="{D5CDD505-2E9C-101B-9397-08002B2CF9AE}" pid="18" name="Tags">
    <vt:lpwstr>7;#Manual|4b5580d2-de22-4dae-ae30-ca4ca8290803</vt:lpwstr>
  </property>
  <property fmtid="{D5CDD505-2E9C-101B-9397-08002B2CF9AE}" pid="19" name="TaxCatchAll">
    <vt:lpwstr>7;#;#6;#</vt:lpwstr>
  </property>
  <property fmtid="{D5CDD505-2E9C-101B-9397-08002B2CF9AE}" pid="20" name="SharedWithUsers">
    <vt:lpwstr/>
  </property>
  <property fmtid="{D5CDD505-2E9C-101B-9397-08002B2CF9AE}" pid="21" name="lcf76f155ced4ddcb4097134ff3c332f">
    <vt:lpwstr/>
  </property>
  <property fmtid="{D5CDD505-2E9C-101B-9397-08002B2CF9AE}" pid="22" name="l7557bf5d3464c64b5251d0a3ff5ed7b">
    <vt:lpwstr>DEIMS|4e6a450f-96b1-403a-9378-90fa870b2e35</vt:lpwstr>
  </property>
  <property fmtid="{D5CDD505-2E9C-101B-9397-08002B2CF9AE}" pid="23" name="ja2861ca84ba492895fedcd6a52430fd">
    <vt:lpwstr>Manual|4b5580d2-de22-4dae-ae30-ca4ca8290803</vt:lpwstr>
  </property>
  <property fmtid="{D5CDD505-2E9C-101B-9397-08002B2CF9AE}" pid="24" name="Contacts">
    <vt:lpwstr>554;#i:0#.f|membership|dnguyen@ed.sc.gov,#i:0#.f|membership|dnguyen@ed.sc.gov,#dnguyen@ed.sc.gov,#,#Nguyen, Dean,#,#Research &amp; Data Analysis,#Information Systems/Business Analyst II</vt:lpwstr>
  </property>
  <property fmtid="{D5CDD505-2E9C-101B-9397-08002B2CF9AE}" pid="25" name="Description2">
    <vt:lpwstr>Comprehensive DEIMS user manual for SCDE employees to retrieve contact information for district and school personnel.</vt:lpwstr>
  </property>
</Properties>
</file>