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6DC0E585" w:rsidR="008D7DCF" w:rsidRPr="00BE7AC9" w:rsidRDefault="00AE11F8" w:rsidP="00C04BD4">
      <w:pPr>
        <w:pStyle w:val="Header-Date"/>
        <w:ind w:left="2880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4821B8">
        <w:rPr>
          <w:noProof/>
        </w:rPr>
        <w:t>December 16, 2025</w:t>
      </w:r>
      <w:r w:rsidRPr="00BE7AC9">
        <w:fldChar w:fldCharType="end"/>
      </w:r>
    </w:p>
    <w:p w14:paraId="523A1F6C" w14:textId="77777777" w:rsidR="00C5386B" w:rsidRPr="00686B75" w:rsidRDefault="00C5386B" w:rsidP="00C5386B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1AD45F7B" w14:textId="77777777" w:rsidR="00C5386B" w:rsidRDefault="00C5386B" w:rsidP="00C5386B"/>
    <w:p w14:paraId="605FC514" w14:textId="7E02908B" w:rsidR="00C5386B" w:rsidRPr="00281CF9" w:rsidRDefault="00C5386B" w:rsidP="00C5386B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 xml:space="preserve">Request for </w:t>
      </w:r>
      <w:r w:rsidR="00D3108A">
        <w:rPr>
          <w:rFonts w:ascii="Verdana" w:hAnsi="Verdana"/>
          <w:b/>
          <w:bCs/>
          <w:color w:val="000000"/>
          <w:sz w:val="20"/>
          <w:szCs w:val="20"/>
          <w:u w:val="single"/>
        </w:rPr>
        <w:t>Qualification</w:t>
      </w:r>
    </w:p>
    <w:p w14:paraId="55187079" w14:textId="77777777" w:rsidR="00C5386B" w:rsidRPr="00281CF9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1C054D77" w14:textId="7FDFD860" w:rsidR="00C04BD4" w:rsidRDefault="00D3108A" w:rsidP="00C5386B">
      <w:pPr>
        <w:tabs>
          <w:tab w:val="left" w:pos="540"/>
          <w:tab w:val="left" w:pos="900"/>
        </w:tabs>
        <w:rPr>
          <w:rFonts w:ascii="Verdana" w:hAnsi="Verdana"/>
          <w:b/>
          <w:bCs/>
          <w:color w:val="000000"/>
          <w:sz w:val="20"/>
          <w:szCs w:val="20"/>
        </w:rPr>
      </w:pPr>
      <w:r w:rsidRPr="00D3108A">
        <w:rPr>
          <w:rFonts w:ascii="Verdana" w:hAnsi="Verdana"/>
          <w:b/>
          <w:bCs/>
          <w:color w:val="000000"/>
          <w:sz w:val="20"/>
          <w:szCs w:val="20"/>
        </w:rPr>
        <w:t>Adoption List of Formative Assessments / 5400028908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>/</w:t>
      </w:r>
      <w:r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 xml:space="preserve">RFQ </w:t>
      </w:r>
      <w:r>
        <w:rPr>
          <w:rFonts w:ascii="Verdana" w:hAnsi="Verdana"/>
          <w:b/>
          <w:bCs/>
          <w:color w:val="000000"/>
          <w:sz w:val="20"/>
          <w:szCs w:val="20"/>
        </w:rPr>
        <w:t>–</w:t>
      </w:r>
      <w:r w:rsidRPr="00D3108A">
        <w:rPr>
          <w:rFonts w:ascii="Verdana" w:hAnsi="Verdana"/>
          <w:b/>
          <w:bCs/>
          <w:color w:val="000000"/>
          <w:sz w:val="20"/>
          <w:szCs w:val="20"/>
        </w:rPr>
        <w:t xml:space="preserve"> Scoring</w:t>
      </w:r>
    </w:p>
    <w:p w14:paraId="6AA87E99" w14:textId="77777777" w:rsidR="00D3108A" w:rsidRDefault="00D3108A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324075C" w14:textId="553B2808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</w:t>
      </w:r>
      <w:r w:rsidR="00D3108A">
        <w:rPr>
          <w:rFonts w:ascii="Verdana" w:hAnsi="Verdana"/>
          <w:sz w:val="20"/>
          <w:szCs w:val="20"/>
          <w:u w:val="single"/>
        </w:rPr>
        <w:t>Q</w:t>
      </w:r>
      <w:r w:rsidRPr="00686B75">
        <w:rPr>
          <w:rFonts w:ascii="Verdana" w:hAnsi="Verdana"/>
          <w:sz w:val="20"/>
          <w:szCs w:val="20"/>
          <w:u w:val="single"/>
        </w:rPr>
        <w:t xml:space="preserve">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83B4E2D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16331AEC" w14:textId="740C204F" w:rsidR="00C5386B" w:rsidRPr="00C363E2" w:rsidRDefault="00C04BD4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December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  <w:r w:rsidR="00542DD5">
        <w:rPr>
          <w:rFonts w:ascii="Verdana" w:hAnsi="Verdana"/>
          <w:b/>
          <w:sz w:val="20"/>
          <w:szCs w:val="20"/>
          <w:u w:val="single"/>
        </w:rPr>
        <w:t>1</w:t>
      </w:r>
      <w:r w:rsidR="00D3108A">
        <w:rPr>
          <w:rFonts w:ascii="Verdana" w:hAnsi="Verdana"/>
          <w:b/>
          <w:sz w:val="20"/>
          <w:szCs w:val="20"/>
          <w:u w:val="single"/>
        </w:rPr>
        <w:t>7</w:t>
      </w:r>
      <w:r w:rsidR="00C5386B">
        <w:rPr>
          <w:rFonts w:ascii="Verdana" w:hAnsi="Verdana"/>
          <w:b/>
          <w:sz w:val="20"/>
          <w:szCs w:val="20"/>
          <w:u w:val="single"/>
        </w:rPr>
        <w:t>, 2025</w:t>
      </w:r>
      <w:r>
        <w:rPr>
          <w:rFonts w:ascii="Verdana" w:hAnsi="Verdana"/>
          <w:b/>
          <w:sz w:val="20"/>
          <w:szCs w:val="20"/>
          <w:u w:val="single"/>
        </w:rPr>
        <w:t xml:space="preserve"> @ </w:t>
      </w:r>
      <w:r w:rsidR="00542DD5">
        <w:rPr>
          <w:rFonts w:ascii="Verdana" w:hAnsi="Verdana"/>
          <w:b/>
          <w:sz w:val="20"/>
          <w:szCs w:val="20"/>
          <w:u w:val="single"/>
        </w:rPr>
        <w:t>8</w:t>
      </w:r>
      <w:r>
        <w:rPr>
          <w:rFonts w:ascii="Verdana" w:hAnsi="Verdana"/>
          <w:b/>
          <w:sz w:val="20"/>
          <w:szCs w:val="20"/>
          <w:u w:val="single"/>
        </w:rPr>
        <w:t xml:space="preserve">:30 </w:t>
      </w:r>
      <w:r w:rsidR="00CB037D">
        <w:rPr>
          <w:rFonts w:ascii="Verdana" w:hAnsi="Verdana"/>
          <w:b/>
          <w:sz w:val="20"/>
          <w:szCs w:val="20"/>
          <w:u w:val="single"/>
        </w:rPr>
        <w:t>AM EST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. </w:t>
      </w:r>
    </w:p>
    <w:p w14:paraId="419C8BE7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D337537" w14:textId="77135876" w:rsidR="00CB037D" w:rsidRDefault="00C5386B" w:rsidP="00C5386B">
      <w:pPr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>held</w:t>
      </w:r>
      <w:r w:rsidR="00CB037D">
        <w:rPr>
          <w:rFonts w:ascii="Verdana" w:hAnsi="Verdana"/>
          <w:sz w:val="20"/>
          <w:szCs w:val="20"/>
        </w:rPr>
        <w:t xml:space="preserve"> at –</w:t>
      </w:r>
    </w:p>
    <w:p w14:paraId="604261FE" w14:textId="6866D2B4" w:rsidR="00CB037D" w:rsidRDefault="00CB037D" w:rsidP="00CB037D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SC Department of Education</w:t>
      </w:r>
    </w:p>
    <w:p w14:paraId="28086710" w14:textId="49E7E4D3" w:rsidR="00CB037D" w:rsidRP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849 Learning Lane</w:t>
      </w:r>
    </w:p>
    <w:p w14:paraId="6F7FC47E" w14:textId="0950E9F3" w:rsidR="00CB037D" w:rsidRDefault="00CB037D" w:rsidP="00CB037D">
      <w:pPr>
        <w:rPr>
          <w:rFonts w:ascii="Verdana" w:hAnsi="Verdana"/>
          <w:sz w:val="20"/>
          <w:szCs w:val="20"/>
        </w:rPr>
      </w:pPr>
      <w:r w:rsidRPr="00CB037D">
        <w:rPr>
          <w:rFonts w:ascii="Verdana" w:hAnsi="Verdana"/>
          <w:sz w:val="20"/>
          <w:szCs w:val="20"/>
        </w:rPr>
        <w:t>West Columbia SC 29172</w:t>
      </w:r>
    </w:p>
    <w:p w14:paraId="239FA72A" w14:textId="77777777" w:rsidR="00CB037D" w:rsidRDefault="00CB037D" w:rsidP="00C5386B">
      <w:pPr>
        <w:rPr>
          <w:rFonts w:ascii="Verdana" w:hAnsi="Verdana"/>
          <w:sz w:val="20"/>
          <w:szCs w:val="20"/>
        </w:rPr>
      </w:pPr>
    </w:p>
    <w:p w14:paraId="6604F329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274E1A">
        <w:rPr>
          <w:rFonts w:ascii="Verdana" w:hAnsi="Verdana"/>
          <w:sz w:val="20"/>
          <w:szCs w:val="20"/>
        </w:rPr>
        <w:t xml:space="preserve">AGENDA:  </w:t>
      </w:r>
    </w:p>
    <w:p w14:paraId="66F14F19" w14:textId="77777777" w:rsidR="00E52819" w:rsidRPr="00274E1A" w:rsidRDefault="00E52819" w:rsidP="00E52819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52745ECD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5565CDD1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3D95A19E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Proposal D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iscussion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s</w:t>
      </w:r>
    </w:p>
    <w:p w14:paraId="30660A4F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2. Proposal Scoring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</w:p>
    <w:p w14:paraId="55A63F5B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65D96AE9" w14:textId="77777777" w:rsidR="00E52819" w:rsidRPr="00E01CD3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60E75937" w14:textId="77777777" w:rsidR="00E52819" w:rsidRPr="00C363E2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DA573F" w14:textId="77777777" w:rsidR="00E54D11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</w:p>
    <w:p w14:paraId="5DBBD8E6" w14:textId="50DF9E69" w:rsidR="00E52819" w:rsidRPr="00A74175" w:rsidRDefault="00C04BD4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Kathy Santandreu</w:t>
      </w:r>
    </w:p>
    <w:p w14:paraId="0A7CCEB8" w14:textId="14204FA8" w:rsidR="00E52819" w:rsidRPr="00A74175" w:rsidRDefault="00E52819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C5386B">
        <w:rPr>
          <w:rFonts w:ascii="Verdana" w:hAnsi="Verdana"/>
          <w:sz w:val="20"/>
          <w:szCs w:val="20"/>
        </w:rPr>
        <w:t>Director</w:t>
      </w:r>
    </w:p>
    <w:p w14:paraId="77A556A1" w14:textId="7D169FB2" w:rsidR="003A0901" w:rsidRPr="004C00A6" w:rsidRDefault="003A0901" w:rsidP="00C92071">
      <w:pPr>
        <w:pStyle w:val="NormalBody"/>
      </w:pPr>
    </w:p>
    <w:sectPr w:rsidR="003A0901" w:rsidRPr="004C00A6" w:rsidSect="00AE168C">
      <w:headerReference w:type="even" r:id="rId13"/>
      <w:headerReference w:type="default" r:id="rId14"/>
      <w:footerReference w:type="default" r:id="rId15"/>
      <w:headerReference w:type="first" r:id="rId16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F2E37" w14:textId="77777777" w:rsidR="0087621A" w:rsidRDefault="0087621A" w:rsidP="00B86E6F">
      <w:r>
        <w:separator/>
      </w:r>
    </w:p>
  </w:endnote>
  <w:endnote w:type="continuationSeparator" w:id="0">
    <w:p w14:paraId="653E762C" w14:textId="77777777" w:rsidR="0087621A" w:rsidRDefault="0087621A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C9B5C4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85186AD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EAE4E" w14:textId="77777777" w:rsidR="0087621A" w:rsidRDefault="0087621A" w:rsidP="00B86E6F">
      <w:r>
        <w:separator/>
      </w:r>
    </w:p>
  </w:footnote>
  <w:footnote w:type="continuationSeparator" w:id="0">
    <w:p w14:paraId="0F2049D1" w14:textId="77777777" w:rsidR="0087621A" w:rsidRDefault="0087621A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D1054B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32239867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4821B8">
      <w:rPr>
        <w:noProof/>
        <w:sz w:val="20"/>
        <w:szCs w:val="16"/>
      </w:rPr>
      <w:t>December 16, 2025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994260908" o:spid="_x0000_i1025" type="#_x0000_t75" style="width:1in;height:67.7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65B01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39D"/>
    <w:rsid w:val="003C78EE"/>
    <w:rsid w:val="003D768D"/>
    <w:rsid w:val="003F49BE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578AB"/>
    <w:rsid w:val="00463D75"/>
    <w:rsid w:val="004647A8"/>
    <w:rsid w:val="00464A9B"/>
    <w:rsid w:val="0047469F"/>
    <w:rsid w:val="00481EA2"/>
    <w:rsid w:val="004821B8"/>
    <w:rsid w:val="004821D4"/>
    <w:rsid w:val="00490835"/>
    <w:rsid w:val="004977E9"/>
    <w:rsid w:val="004C00A6"/>
    <w:rsid w:val="004E65EC"/>
    <w:rsid w:val="004F291F"/>
    <w:rsid w:val="004F51AA"/>
    <w:rsid w:val="004F5348"/>
    <w:rsid w:val="0050685B"/>
    <w:rsid w:val="00525E0E"/>
    <w:rsid w:val="00531654"/>
    <w:rsid w:val="00533204"/>
    <w:rsid w:val="00533E88"/>
    <w:rsid w:val="0053555B"/>
    <w:rsid w:val="00542DD5"/>
    <w:rsid w:val="0055102C"/>
    <w:rsid w:val="00552515"/>
    <w:rsid w:val="0055427D"/>
    <w:rsid w:val="00562092"/>
    <w:rsid w:val="00563700"/>
    <w:rsid w:val="00576AFA"/>
    <w:rsid w:val="00582FF4"/>
    <w:rsid w:val="005A3F44"/>
    <w:rsid w:val="005A760F"/>
    <w:rsid w:val="005E4362"/>
    <w:rsid w:val="0060214A"/>
    <w:rsid w:val="00602B10"/>
    <w:rsid w:val="00614BC8"/>
    <w:rsid w:val="00622291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124A"/>
    <w:rsid w:val="00785000"/>
    <w:rsid w:val="00790D4D"/>
    <w:rsid w:val="007B7DCB"/>
    <w:rsid w:val="007C7B90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7621A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4BD4"/>
    <w:rsid w:val="00C06D21"/>
    <w:rsid w:val="00C13E63"/>
    <w:rsid w:val="00C3274F"/>
    <w:rsid w:val="00C456A6"/>
    <w:rsid w:val="00C5386B"/>
    <w:rsid w:val="00C53873"/>
    <w:rsid w:val="00C53A3D"/>
    <w:rsid w:val="00C81F1F"/>
    <w:rsid w:val="00C86432"/>
    <w:rsid w:val="00C92071"/>
    <w:rsid w:val="00CB037D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3108A"/>
    <w:rsid w:val="00D40DC8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4262"/>
    <w:rsid w:val="00E075D8"/>
    <w:rsid w:val="00E12C91"/>
    <w:rsid w:val="00E24253"/>
    <w:rsid w:val="00E33409"/>
    <w:rsid w:val="00E51C22"/>
    <w:rsid w:val="00E52819"/>
    <w:rsid w:val="00E54D11"/>
    <w:rsid w:val="00E56D60"/>
    <w:rsid w:val="00E604F4"/>
    <w:rsid w:val="00E86DD8"/>
    <w:rsid w:val="00ED26BD"/>
    <w:rsid w:val="00ED6A78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746E8"/>
    <w:rsid w:val="00F91F01"/>
    <w:rsid w:val="00F97746"/>
    <w:rsid w:val="00FA05CF"/>
    <w:rsid w:val="00FA284C"/>
    <w:rsid w:val="00FB0ADE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C04BD4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F746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C:\Users\ksantandreu\Downloads\Agency Letterhead Template (1).dotm</Template>
  <TotalTime>9</TotalTime>
  <Pages>1</Pages>
  <Words>88</Words>
  <Characters>471</Characters>
  <Application>Microsoft Office Word</Application>
  <DocSecurity>0</DocSecurity>
  <Lines>31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 Scoring Public Notice December 16, 2025</dc:title>
  <dc:subject/>
  <dc:creator>South Carolina Department of Education</dc:creator>
  <cp:keywords/>
  <dc:description/>
  <cp:lastModifiedBy>McCain, William</cp:lastModifiedBy>
  <cp:revision>6</cp:revision>
  <cp:lastPrinted>2025-12-03T17:05:00Z</cp:lastPrinted>
  <dcterms:created xsi:type="dcterms:W3CDTF">2025-12-09T14:34:00Z</dcterms:created>
  <dcterms:modified xsi:type="dcterms:W3CDTF">2025-12-16T18:14:00Z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