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F44C" w14:textId="77777777" w:rsidR="0084759F" w:rsidRDefault="00961F7B" w:rsidP="003B07DB">
      <w:pPr>
        <w:ind w:left="540"/>
        <w:jc w:val="center"/>
      </w:pPr>
      <w:r>
        <w:rPr>
          <w:noProof/>
        </w:rPr>
        <w:drawing>
          <wp:inline distT="0" distB="0" distL="0" distR="0" wp14:anchorId="277AEDA4" wp14:editId="1765AD7C">
            <wp:extent cx="3145790" cy="3145790"/>
            <wp:effectExtent l="0" t="0" r="0" b="0"/>
            <wp:docPr id="7"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5790" cy="3145790"/>
                    </a:xfrm>
                    <a:prstGeom prst="rect">
                      <a:avLst/>
                    </a:prstGeom>
                    <a:noFill/>
                  </pic:spPr>
                </pic:pic>
              </a:graphicData>
            </a:graphic>
          </wp:inline>
        </w:drawing>
      </w:r>
    </w:p>
    <w:p w14:paraId="265885C5" w14:textId="77777777" w:rsidR="00D5025F" w:rsidRDefault="00D5025F" w:rsidP="003B07DB">
      <w:pPr>
        <w:ind w:left="540"/>
        <w:jc w:val="center"/>
      </w:pPr>
    </w:p>
    <w:p w14:paraId="7DDB3828" w14:textId="45322BEF" w:rsidR="0084759F" w:rsidRPr="00513946" w:rsidRDefault="00961F7B" w:rsidP="003B07DB">
      <w:pPr>
        <w:ind w:left="540"/>
        <w:sectPr w:rsidR="0084759F" w:rsidRPr="00513946" w:rsidSect="00D5025F">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152" w:left="1800" w:header="720" w:footer="432" w:gutter="0"/>
          <w:cols w:space="720"/>
          <w:titlePg/>
          <w:docGrid w:linePitch="360"/>
        </w:sectPr>
      </w:pPr>
      <w:r>
        <w:rPr>
          <w:noProof/>
        </w:rPr>
        <mc:AlternateContent>
          <mc:Choice Requires="wpg">
            <w:drawing>
              <wp:anchor distT="0" distB="0" distL="114300" distR="114300" simplePos="0" relativeHeight="251658240" behindDoc="0" locked="1" layoutInCell="1" allowOverlap="1" wp14:anchorId="16D12608" wp14:editId="70ACC6D0">
                <wp:simplePos x="0" y="0"/>
                <wp:positionH relativeFrom="page">
                  <wp:posOffset>0</wp:posOffset>
                </wp:positionH>
                <wp:positionV relativeFrom="page">
                  <wp:posOffset>0</wp:posOffset>
                </wp:positionV>
                <wp:extent cx="1289050" cy="10058400"/>
                <wp:effectExtent l="0" t="0" r="0" b="0"/>
                <wp:wrapNone/>
                <wp:docPr id="1634484404"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0" cy="10058400"/>
                          <a:chOff x="0" y="0"/>
                          <a:chExt cx="12893" cy="100584"/>
                        </a:xfrm>
                      </wpg:grpSpPr>
                      <wps:wsp>
                        <wps:cNvPr id="1294550810" name="Rectangle 1858525003">
                          <a:extLst>
                            <a:ext uri="{C183D7F6-B498-43B3-948B-1728B52AA6E4}">
                              <adec:decorative xmlns:adec="http://schemas.microsoft.com/office/drawing/2017/decorative" val="1"/>
                            </a:ext>
                          </a:extLst>
                        </wps:cNvPr>
                        <wps:cNvSpPr>
                          <a:spLocks noChangeArrowheads="1"/>
                        </wps:cNvSpPr>
                        <wps:spPr bwMode="auto">
                          <a:xfrm>
                            <a:off x="0" y="0"/>
                            <a:ext cx="12893" cy="100584"/>
                          </a:xfrm>
                          <a:prstGeom prst="rect">
                            <a:avLst/>
                          </a:prstGeom>
                          <a:solidFill>
                            <a:srgbClr val="2F3D4C"/>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240193639" name="Picture 1659190129">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l="12122" t="46262" b="42627"/>
                          <a:stretch>
                            <a:fillRect/>
                          </a:stretch>
                        </pic:blipFill>
                        <pic:spPr bwMode="auto">
                          <a:xfrm rot="-5400000">
                            <a:off x="-14467" y="73287"/>
                            <a:ext cx="42152" cy="53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page">
                  <wp14:pctHeight>0</wp14:pctHeight>
                </wp14:sizeRelV>
              </wp:anchor>
            </w:drawing>
          </mc:Choice>
          <mc:Fallback>
            <w:pict>
              <v:group w14:anchorId="4B928844" id="Group 9" o:spid="_x0000_s1026" alt="&quot;&quot;" style="position:absolute;margin-left:0;margin-top:0;width:101.5pt;height:11in;z-index:251658240;mso-position-horizontal-relative:page;mso-position-vertical-relative:page;mso-width-relative:margin" coordsize="12893,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nDAKAAAAAAAAAAAAMCeMAgAAAAAAAAAAAMwJowAAAAAAAAAAAABzwigAAAAAAAAA&#10;AADAXAAAAP//7NqBDAAAAMAgf+t7fMWR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BcAAAA///s2oEMAAAA&#10;wCB/63t8xZE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XAAAA///s2oEMAAAAwCB/&#10;63t8xZE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FwAAAD//+zagQwAAADAIH/re3zFkT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XAAAAP//7NqBDAAAAMAgf+t7fMWR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FwAAAP//7NqBDAAAAMAgf+t7fMWR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CcMAoA&#10;AAAAAAAAAAAwJ4wCAAAAAAAAAAAAzAmjAAAAAAAAAAAAAHPCKAAAAAAAAAAAAMBcAAAA///s2oEM&#10;AAAAwCB/63t8xZE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FwAAAD//+zagQwAAADAIH/re3zFkT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BcAAAD//+zagQwAAADAIH/re3zFkT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nDAKAAAAAAAAAAAAMCeMAgAAAAAAAAAAAMwJowAAAAAAAAAAAABz&#10;wigAAAAAAAAAAADAXAAAAP//7NqBDAAAAMAgf+t7fMWR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BcAAAA&#10;///s2oEMAAAAwCB/63t8xZE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XAAAA///s&#10;2oEMAAAAwCB/63t8xZE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FwAAAD//+zagQwAAADAIH/re3zFkT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XAAAAP//7NqBDAAAAMAgf+t7fMWR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FwAAAP//7NqBDAAAAMAgf+t7fMWR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Bc&#10;AAAA///s2oEMAAAAwCB/63t8xZE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FwAAAD//+zagQwAAADAIH/r&#10;e3zFkT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BcAAAD//+zagQwAAADAIH/re3zF&#10;kT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XAAAAP//7NqBDAAAAMAgf+t7fMWR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BcAAAA///s2oEMAAAAwCB/63t8xZE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XAAAA///s2oEMAAAAwCB/63t8xZE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FwAAAD//+zagQwAAADA&#10;IH/re3zFkT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XAAAAP//7NqBDAAAAMAgf+t7fMWR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FwAAAP//7NqBDAAAAMAgf+t7fMWR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BcAAAA///s2oEMAAAAwCB/63t8xZE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FwAAAD//+za&#10;gQwAAADAIH/re3zFkT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BcAAAD//+zagQwA&#10;AADAIH/re3zFkT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XAAAAP//7NqBDAAAAMAgf+t7fMWR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BcAAAA///s2oEMAAAAwCB/63t8xZE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XAAAA///s2oEMAAAAwCB/63t8xZE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FwAAAD/&#10;/+zagQwAAADAIH/re3zFkT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XAAAAP//7NqBDAAAAMAgf+t7fMWR&#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FwAAAP//7NqBDAAAAMAgf+t7fMWR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BcAAAA///s2oEMAAAAwCB/63t8xZE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FwAAAD//+zagQwAAADAIH/re3zFkT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BcA&#10;AAD//+zagQwAAADAIH/re3zFkT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XAAAAP//7NqBDAAAAMAgf+t7&#10;fMWR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BcAAAA///s2oEMAAAAwCB/63t8xZE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FwAAAD//+zagQwAAADAIH/re3zFkTAKAAAAAAAAAAAAMCeMAgAAAAAAAAAAAMwJowAA&#10;AAAAAAAAAABzwigAAAAAAAAAAADAnD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BcAAAD//+zagQwAAADAIH/re3zFkTAKAAAAAAAAAAAAMCeMAgAAAAAAAAAAAMwJowAAAAAA&#10;AAAAAABzwigAAAAAAAAAAADAnD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XAAAAP//7NqBDAAA&#10;AMAgf+t7fMWR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BcAAAA///s2oEMAAAAwCB/63t8xZEwCgAAAAAA&#10;AAAAADAnjAIAAAAAAAAAAADMCaMAAAAAAAAAAAAAc8IoAAAAAAAAAAAAwJw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XAAAA///s2oEMAAAAwCB/63t8xZE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JwwCgAAAAAAAAAAADAnjAIAAAAAAAAAAADMCaMAAAAAAAAAAAAAc8Io&#10;AAAAAAAAAAAAwFwAAAD//+zagQwAAADAIH/re3zFkT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CeMAgAAAAAAAAAAAMwJowAAAAAAAAAAAABzwigAAAAAAAAAAADA&#10;nDAKAAAAAAAAAAAAMCeMAgAAAAAAAAAAAMwJowAAAAAAAAAAAABzwigAAAAAAAAAAADAXAAAAP//&#10;7NqBDAAAAMAgf+t7fMWR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BcAAAA///s2oEMAAAAwCB/63t8xZE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XAAAA///s2oEMAAAAwCB/63t8xZE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FwAAAD//+zagQwAAADAIH/re3zFkTAKAAAAAAAAAAAAMCeMAgAAAAAA&#10;AAAAAMwJowAAAAAAAAAAAABzwigAAAAAAAAAAADAnD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CeMAgAAAAAAAAAAAMwJowAAAAAAAAAAAABzwigAAAAAAAAAAADA&#10;XAAAAP//7NqBDAAAAMAgf+t7fMWRMAoAAAAAAAAAAAAwJ4wCAAAAAAAAAAAAzAmjAAAAAAAAAAAA&#10;AHPCKAAAAAAAAAAAAMCc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FwAA&#10;AP//7NqBDAAAAMAgf+t7fMWR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CcMAoAAAAAAAAAAAAw&#10;J4wCAAAAAAAAAAAAzAmjAAAAAAAAAAAAAHPCKAAAAAAAAAAAAMBcAAAA///s2oEMAAAAwCB/63t8&#10;xZE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FwAAAD//+zagQwAAADAIH/re3zFkTAKAAAAAAAAAAAAMCeM&#10;AgAAAAAAAAAAAMwJowAAAAAAAAAAAABzwigAAAAAAAAAAADAnDAKAAAAAAAAAAAAMCeMAgAAAAAA&#10;AAAAAMwJowAAAAAAAAAAAABzwigAAAAAAAAAAADAnD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BcAAAD//+zagQwAAADAIH/re3zFkT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nDAKAAAAAAAAAAAAMCeMAgAAAAAAAAAAAMwJowAAAAAAAAAAAABzwigAAAAAAAAA&#10;AADAXAAAAP//7NqBDAAAAMAgf+t7fMWR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BcAAAA///s2oEMAAAA&#10;wCB/63t8xZE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XAAAA///s2oEMAAAAwCB/&#10;63t8xZE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FwAAAD//+zagQwAAADAIH/re3zFkT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XAAAAP//7NqBDAAAAMAgf+t7fMWR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BcAAAA///s&#10;2oEMAAAAwCB/63t8xZE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XAAAA///s2oEM&#10;AAAAwCB/63t8xZE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FwAAAD//+zagQwAAADAIH/re3zFkT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XAAAAP//7NqBDAAAAMAgf+t7fMWR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FwAAAP//7NqBDAAAAMAgf+t7fMWR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BcAAAA&#10;///s2oEMAAAAwCB/63t8xZE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FwAAAD//+zagQwAAADAIH/re3zF&#10;kT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BcAAAD//+zagQwAAADAIH/re3zFkT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XAAAAP//7NqBDAAAAMAgf+t7fMWR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BcAAAA///s2oEMAAAAwCB/63t8xZE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X&#10;AAAA///s2oEMAAAAwCB/63t8xZE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FwAAAD//+zagQwAAADAIH/r&#10;e3zFkT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XAAAAP//7NqBDAAAAMAgf+t7fMWR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FwAAAP//7NqBDAAAAMAgf+t7fMWR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BcAAAA///s2oEMAAAAwCB/63t8xZE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FwAAAD//+zagQwA&#10;AADAIH/re3zFkT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BcAAAD//+zagQwAAADA&#10;IH/re3zFkT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XAAAAP//7NqBDAAAAMAgf+t7fMWR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BcAAAA///s2oEMAAAAwCB/63t8xZE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XAAAA///s2oEMAAAAwCB/63t8xZE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FwAAAD//+za&#10;gQwAAADAIH/re3zFkT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XAAAAP//7NqBDAAAAMAgf+t7fMWR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FwAAAP//7NqBDAAAAMAgf+t7fMWR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BcAAAA///s2oEMAAAAwCB/63t8xZE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FwA&#10;AAD//+zagQwAAADAIH/re3zFkT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BcAAAD/&#10;/+zagQwAAADAIH/re3zFkT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XAAAAP//7NqBDAAAAMAgf+t7fMWR&#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BcAAAA///s2oEMAAAAwCB/63t8xZEwCgAAAAAAAAAAADAnjAIA&#10;AAAAAAAAAADMCaMAAAAAAAAAAAAAc8IoAAAAAAAAAAAAwJw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XAAAA///s2oEMAAAAwCB/63t8xZE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FwAAAD//+zagQwAAADAIH/re3zFkT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XAAAAP//7NqBDAAAAMAg&#10;f+t7fMWRMAoAAAAAAAAAAAAwJ4wCAAAAAAAAAAAAzAmjAAAAAAAAAAAAAHPCKAAAAAAAAAAAAMCc&#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FwAAAP//7NqBDAAAAMAgf+t7&#10;fMWR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BcAAAA///s2oEMAAAAwCB/63t8xZE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FwAAAD//+3agQwAAADAIH/re3zFkTAKAAAAAAAAAAAAMCeMAgAAAAAAAAAAAMwJowAA&#10;AAAAAAAAAABzwigAAAAAAAAAAADAnD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">
                <v:rect id="Rectangle 1858525003" o:spid="_x0000_s1027" alt="&quot;&quot;" style="position:absolute;width:12893;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" fillcolor="#2f3d4c"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9190129" o:spid="_x0000_s1028" type="#_x0000_t75" alt="&quot;&quot;" style="position:absolute;left:-14467;top:73287;width:42152;height:53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">
                  <v:imagedata r:id="rId18" o:title="" croptop="30318f" cropbottom="27936f" cropleft="7944f"/>
                </v:shape>
                <w10:wrap anchorx="page" anchory="page"/>
                <w10:anchorlock/>
              </v:group>
            </w:pict>
          </mc:Fallback>
        </mc:AlternateContent>
      </w:r>
    </w:p>
    <w:p w14:paraId="5E065994" w14:textId="77777777" w:rsidR="0084759F" w:rsidRPr="00513946" w:rsidRDefault="0084759F" w:rsidP="003B07DB">
      <w:pPr>
        <w:pStyle w:val="ReturnAddress"/>
        <w:keepLines w:val="0"/>
        <w:widowControl w:val="0"/>
        <w:tabs>
          <w:tab w:val="left" w:pos="630"/>
          <w:tab w:val="left" w:pos="9360"/>
        </w:tabs>
        <w:ind w:left="540" w:right="0"/>
        <w:rPr>
          <w:sz w:val="28"/>
          <w:szCs w:val="28"/>
        </w:rPr>
      </w:pPr>
    </w:p>
    <w:p w14:paraId="45130A68" w14:textId="2189C119" w:rsidR="00761BFE" w:rsidRDefault="00961F7B" w:rsidP="003B07DB">
      <w:pPr>
        <w:pStyle w:val="ReturnAddress"/>
        <w:keepLines w:val="0"/>
        <w:widowControl w:val="0"/>
        <w:tabs>
          <w:tab w:val="left" w:pos="630"/>
          <w:tab w:val="center" w:pos="4680"/>
          <w:tab w:val="left" w:pos="6599"/>
          <w:tab w:val="left" w:pos="9360"/>
        </w:tabs>
        <w:ind w:left="540" w:right="0"/>
        <w:rPr>
          <w:sz w:val="28"/>
          <w:szCs w:val="28"/>
        </w:rPr>
      </w:pPr>
      <w:r>
        <w:rPr>
          <w:noProof/>
        </w:rPr>
        <mc:AlternateContent>
          <mc:Choice Requires="wps">
            <w:drawing>
              <wp:anchor distT="0" distB="0" distL="114300" distR="114300" simplePos="0" relativeHeight="251656192" behindDoc="0" locked="0" layoutInCell="1" allowOverlap="1" wp14:anchorId="2F540576" wp14:editId="4EAF5C3C">
                <wp:simplePos x="0" y="0"/>
                <wp:positionH relativeFrom="margin">
                  <wp:posOffset>508635</wp:posOffset>
                </wp:positionH>
                <wp:positionV relativeFrom="page">
                  <wp:posOffset>4725035</wp:posOffset>
                </wp:positionV>
                <wp:extent cx="5486400" cy="24130"/>
                <wp:effectExtent l="0" t="0" r="19050" b="33020"/>
                <wp:wrapNone/>
                <wp:docPr id="103467141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24130"/>
                        </a:xfrm>
                        <a:prstGeom prst="line">
                          <a:avLst/>
                        </a:prstGeom>
                        <a:noFill/>
                        <a:ln w="19050" cap="flat" cmpd="sng" algn="ctr">
                          <a:solidFill>
                            <a:srgbClr val="F1BA5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4934AF" id="Straight Connector 3" o:spid="_x0000_s1026" alt="&quot;&quot;"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40.05pt,372.05pt" to="472.05pt,3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" strokecolor="#f1ba55" strokeweight="1.5pt">
                <o:lock v:ext="edit" shapetype="f"/>
                <w10:wrap anchorx="margin" anchory="page"/>
              </v:line>
            </w:pict>
          </mc:Fallback>
        </mc:AlternateContent>
      </w:r>
    </w:p>
    <w:p w14:paraId="041B3C41" w14:textId="77777777" w:rsidR="00D5025F" w:rsidRPr="00D5025F" w:rsidRDefault="00D5025F" w:rsidP="003B07DB">
      <w:pPr>
        <w:pStyle w:val="Title"/>
        <w:spacing w:before="720"/>
        <w:ind w:left="540" w:right="0"/>
        <w:rPr>
          <w:sz w:val="48"/>
          <w:szCs w:val="48"/>
        </w:rPr>
      </w:pPr>
      <w:r w:rsidRPr="00D5025F">
        <w:rPr>
          <w:sz w:val="48"/>
          <w:szCs w:val="48"/>
        </w:rPr>
        <w:t>Policies and Procedures for the Collection of School Dropout Data</w:t>
      </w:r>
    </w:p>
    <w:p w14:paraId="6E110961" w14:textId="77777777" w:rsidR="002A176E" w:rsidRPr="00D5025F" w:rsidRDefault="002A176E" w:rsidP="003B07DB">
      <w:pPr>
        <w:pStyle w:val="Title"/>
        <w:ind w:left="540" w:right="0"/>
        <w:rPr>
          <w:sz w:val="28"/>
          <w:szCs w:val="28"/>
        </w:rPr>
      </w:pPr>
    </w:p>
    <w:p w14:paraId="1EA1BA10" w14:textId="6AC74B3C" w:rsidR="002A176E" w:rsidRDefault="00D5025F" w:rsidP="003B07DB">
      <w:pPr>
        <w:ind w:left="540"/>
        <w:jc w:val="center"/>
        <w:rPr>
          <w:noProof/>
          <w:sz w:val="28"/>
          <w:szCs w:val="22"/>
        </w:rPr>
      </w:pPr>
      <w:r>
        <w:rPr>
          <w:noProof/>
          <w:sz w:val="28"/>
          <w:szCs w:val="22"/>
        </w:rPr>
        <w:t>Office of Student Support</w:t>
      </w:r>
      <w:r w:rsidR="002052C9">
        <w:rPr>
          <w:noProof/>
          <w:sz w:val="28"/>
          <w:szCs w:val="22"/>
        </w:rPr>
        <w:br/>
      </w:r>
    </w:p>
    <w:p w14:paraId="3D6BB9FA" w14:textId="11F478B4" w:rsidR="0084759F" w:rsidRDefault="002052C9" w:rsidP="003B07DB">
      <w:pPr>
        <w:tabs>
          <w:tab w:val="left" w:pos="9360"/>
        </w:tabs>
        <w:ind w:left="540"/>
        <w:jc w:val="center"/>
        <w:rPr>
          <w:noProof/>
          <w:sz w:val="28"/>
          <w:szCs w:val="22"/>
        </w:rPr>
      </w:pPr>
      <w:r>
        <w:rPr>
          <w:noProof/>
          <w:sz w:val="28"/>
          <w:szCs w:val="22"/>
        </w:rPr>
        <w:t>2025-2026 Data Collection</w:t>
      </w:r>
    </w:p>
    <w:p w14:paraId="38F2BE8C" w14:textId="77777777" w:rsidR="00426854" w:rsidRPr="001C34CF" w:rsidRDefault="00426854" w:rsidP="003B07DB">
      <w:pPr>
        <w:tabs>
          <w:tab w:val="left" w:pos="9360"/>
        </w:tabs>
        <w:ind w:left="540"/>
        <w:jc w:val="center"/>
        <w:rPr>
          <w:noProof/>
          <w:sz w:val="28"/>
          <w:szCs w:val="22"/>
        </w:rPr>
      </w:pPr>
    </w:p>
    <w:p w14:paraId="172B5CF6" w14:textId="76120ECE" w:rsidR="00D5025F" w:rsidRPr="001C34CF" w:rsidRDefault="00D92E82" w:rsidP="003B07DB">
      <w:pPr>
        <w:pStyle w:val="ReturnAddress"/>
        <w:keepLines w:val="0"/>
        <w:widowControl w:val="0"/>
        <w:tabs>
          <w:tab w:val="left" w:pos="9360"/>
        </w:tabs>
        <w:ind w:left="540" w:right="0"/>
        <w:jc w:val="center"/>
        <w:rPr>
          <w:sz w:val="28"/>
          <w:szCs w:val="28"/>
        </w:rPr>
      </w:pPr>
      <w:r>
        <w:rPr>
          <w:sz w:val="28"/>
          <w:szCs w:val="28"/>
        </w:rPr>
        <w:fldChar w:fldCharType="begin"/>
      </w:r>
      <w:r>
        <w:rPr>
          <w:sz w:val="28"/>
          <w:szCs w:val="28"/>
        </w:rPr>
        <w:instrText xml:space="preserve"> DATE \@ "MMMM yyyy" </w:instrText>
      </w:r>
      <w:r>
        <w:rPr>
          <w:sz w:val="28"/>
          <w:szCs w:val="28"/>
        </w:rPr>
        <w:fldChar w:fldCharType="separate"/>
      </w:r>
      <w:r w:rsidR="00F624A1">
        <w:rPr>
          <w:noProof/>
          <w:sz w:val="28"/>
          <w:szCs w:val="28"/>
        </w:rPr>
        <w:t>July 2026</w:t>
      </w:r>
      <w:r>
        <w:rPr>
          <w:sz w:val="28"/>
          <w:szCs w:val="28"/>
        </w:rPr>
        <w:fldChar w:fldCharType="end"/>
      </w:r>
    </w:p>
    <w:p w14:paraId="49A1DEE1" w14:textId="331C2F88" w:rsidR="0084759F" w:rsidRDefault="00961F7B" w:rsidP="003B07DB">
      <w:pPr>
        <w:spacing w:before="1560"/>
        <w:ind w:left="540"/>
        <w:jc w:val="center"/>
        <w:rPr>
          <w:i/>
          <w:iCs/>
          <w:noProof/>
        </w:rPr>
      </w:pPr>
      <w:r>
        <w:rPr>
          <w:noProof/>
        </w:rPr>
        <mc:AlternateContent>
          <mc:Choice Requires="wps">
            <w:drawing>
              <wp:anchor distT="4294967295" distB="4294967295" distL="114300" distR="114300" simplePos="0" relativeHeight="251657216" behindDoc="0" locked="0" layoutInCell="1" allowOverlap="1" wp14:anchorId="66946365" wp14:editId="2C6E1DED">
                <wp:simplePos x="0" y="0"/>
                <wp:positionH relativeFrom="margin">
                  <wp:posOffset>558800</wp:posOffset>
                </wp:positionH>
                <wp:positionV relativeFrom="page">
                  <wp:posOffset>7541260</wp:posOffset>
                </wp:positionV>
                <wp:extent cx="5486400" cy="0"/>
                <wp:effectExtent l="0" t="0" r="0" b="0"/>
                <wp:wrapNone/>
                <wp:docPr id="645824687"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noFill/>
                        <a:ln w="19050" cap="flat" cmpd="sng" algn="ctr">
                          <a:solidFill>
                            <a:srgbClr val="F1BA5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45C25B" id="Straight Connector 1"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44pt,593.8pt" to="476pt,5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" strokecolor="#f1ba55" strokeweight="1.5pt">
                <o:lock v:ext="edit" shapetype="f"/>
                <w10:wrap anchorx="margin" anchory="page"/>
              </v:line>
            </w:pict>
          </mc:Fallback>
        </mc:AlternateContent>
      </w:r>
      <w:r w:rsidR="0084759F">
        <w:rPr>
          <w:i/>
          <w:iCs/>
          <w:noProof/>
        </w:rPr>
        <w:t>South Carolina Department of Education</w:t>
      </w:r>
    </w:p>
    <w:p w14:paraId="61F03F98" w14:textId="77777777" w:rsidR="00464347" w:rsidRPr="00EE2C46" w:rsidRDefault="00464347" w:rsidP="003B07DB">
      <w:pPr>
        <w:ind w:left="540"/>
        <w:rPr>
          <w:rFonts w:ascii="Times New Roman" w:hAnsi="Times New Roman"/>
        </w:rPr>
      </w:pPr>
    </w:p>
    <w:p w14:paraId="58C48C99" w14:textId="77777777" w:rsidR="00464347" w:rsidRDefault="00464347" w:rsidP="00EE2C46">
      <w:pPr>
        <w:pStyle w:val="TableofContentsHeader"/>
        <w:rPr>
          <w:noProof/>
        </w:rPr>
        <w:sectPr w:rsidR="00464347" w:rsidSect="00D5025F">
          <w:headerReference w:type="default" r:id="rId19"/>
          <w:footerReference w:type="default" r:id="rId20"/>
          <w:type w:val="continuous"/>
          <w:pgSz w:w="12240" w:h="15840"/>
          <w:pgMar w:top="2880" w:right="1440" w:bottom="1440" w:left="1800" w:header="720" w:footer="720" w:gutter="0"/>
          <w:cols w:space="720"/>
          <w:docGrid w:linePitch="360"/>
        </w:sectPr>
      </w:pPr>
    </w:p>
    <w:p w14:paraId="0752B662" w14:textId="77777777" w:rsidR="00525365" w:rsidRPr="00182F47" w:rsidRDefault="00525365" w:rsidP="00EE2C46">
      <w:pPr>
        <w:pStyle w:val="TableofContentsHeader"/>
      </w:pPr>
      <w:r w:rsidRPr="00182F47">
        <w:lastRenderedPageBreak/>
        <w:t>Contents</w:t>
      </w:r>
    </w:p>
    <w:p w14:paraId="090DA314" w14:textId="3BAC351E" w:rsidR="00134710" w:rsidRDefault="00525365">
      <w:pPr>
        <w:pStyle w:val="TOC1"/>
        <w:rPr>
          <w:rFonts w:asciiTheme="minorHAnsi" w:eastAsiaTheme="minorEastAsia" w:hAnsiTheme="minorHAnsi" w:cstheme="minorBidi"/>
          <w:kern w:val="2"/>
          <w14:ligatures w14:val="standardContextual"/>
        </w:rPr>
      </w:pPr>
      <w:r w:rsidRPr="001A11D3">
        <w:rPr>
          <w:noProof w:val="0"/>
        </w:rPr>
        <w:fldChar w:fldCharType="begin"/>
      </w:r>
      <w:r w:rsidRPr="001A11D3">
        <w:instrText xml:space="preserve"> TOC \o "1-3" \h \z \u </w:instrText>
      </w:r>
      <w:r w:rsidRPr="001A11D3">
        <w:rPr>
          <w:noProof w:val="0"/>
        </w:rPr>
        <w:fldChar w:fldCharType="separate"/>
      </w:r>
      <w:hyperlink w:anchor="_Toc203751416" w:history="1">
        <w:r w:rsidR="00134710" w:rsidRPr="00FC7B10">
          <w:rPr>
            <w:rStyle w:val="Hyperlink"/>
          </w:rPr>
          <w:t>Section 1: Definitions of Terms</w:t>
        </w:r>
        <w:r w:rsidR="00134710">
          <w:rPr>
            <w:webHidden/>
          </w:rPr>
          <w:tab/>
        </w:r>
        <w:r w:rsidR="00134710">
          <w:rPr>
            <w:webHidden/>
          </w:rPr>
          <w:fldChar w:fldCharType="begin"/>
        </w:r>
        <w:r w:rsidR="00134710">
          <w:rPr>
            <w:webHidden/>
          </w:rPr>
          <w:instrText xml:space="preserve"> PAGEREF _Toc203751416 \h </w:instrText>
        </w:r>
        <w:r w:rsidR="00134710">
          <w:rPr>
            <w:webHidden/>
          </w:rPr>
        </w:r>
        <w:r w:rsidR="00134710">
          <w:rPr>
            <w:webHidden/>
          </w:rPr>
          <w:fldChar w:fldCharType="separate"/>
        </w:r>
        <w:r w:rsidR="00134710">
          <w:rPr>
            <w:webHidden/>
          </w:rPr>
          <w:t>2</w:t>
        </w:r>
        <w:r w:rsidR="00134710">
          <w:rPr>
            <w:webHidden/>
          </w:rPr>
          <w:fldChar w:fldCharType="end"/>
        </w:r>
      </w:hyperlink>
    </w:p>
    <w:p w14:paraId="6B35EA30" w14:textId="0D4CA8C8"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17" w:history="1">
        <w:r w:rsidRPr="00FC7B10">
          <w:rPr>
            <w:rStyle w:val="Hyperlink"/>
            <w:noProof/>
          </w:rPr>
          <w:t>A.</w:t>
        </w:r>
        <w:r>
          <w:rPr>
            <w:rFonts w:asciiTheme="minorHAnsi" w:eastAsiaTheme="minorEastAsia" w:hAnsiTheme="minorHAnsi" w:cstheme="minorBidi"/>
            <w:noProof/>
            <w:kern w:val="2"/>
            <w14:ligatures w14:val="standardContextual"/>
          </w:rPr>
          <w:tab/>
        </w:r>
        <w:r w:rsidRPr="00FC7B10">
          <w:rPr>
            <w:rStyle w:val="Hyperlink"/>
            <w:noProof/>
          </w:rPr>
          <w:t>Dropout</w:t>
        </w:r>
        <w:r>
          <w:rPr>
            <w:noProof/>
            <w:webHidden/>
          </w:rPr>
          <w:tab/>
        </w:r>
        <w:r>
          <w:rPr>
            <w:noProof/>
            <w:webHidden/>
          </w:rPr>
          <w:fldChar w:fldCharType="begin"/>
        </w:r>
        <w:r>
          <w:rPr>
            <w:noProof/>
            <w:webHidden/>
          </w:rPr>
          <w:instrText xml:space="preserve"> PAGEREF _Toc203751417 \h </w:instrText>
        </w:r>
        <w:r>
          <w:rPr>
            <w:noProof/>
            <w:webHidden/>
          </w:rPr>
        </w:r>
        <w:r>
          <w:rPr>
            <w:noProof/>
            <w:webHidden/>
          </w:rPr>
          <w:fldChar w:fldCharType="separate"/>
        </w:r>
        <w:r>
          <w:rPr>
            <w:noProof/>
            <w:webHidden/>
          </w:rPr>
          <w:t>2</w:t>
        </w:r>
        <w:r>
          <w:rPr>
            <w:noProof/>
            <w:webHidden/>
          </w:rPr>
          <w:fldChar w:fldCharType="end"/>
        </w:r>
      </w:hyperlink>
    </w:p>
    <w:p w14:paraId="0E662EEC" w14:textId="31B0FE3F"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18" w:history="1">
        <w:r w:rsidRPr="00FC7B10">
          <w:rPr>
            <w:rStyle w:val="Hyperlink"/>
            <w:noProof/>
          </w:rPr>
          <w:t>B.</w:t>
        </w:r>
        <w:r>
          <w:rPr>
            <w:rFonts w:asciiTheme="minorHAnsi" w:eastAsiaTheme="minorEastAsia" w:hAnsiTheme="minorHAnsi" w:cstheme="minorBidi"/>
            <w:noProof/>
            <w:kern w:val="2"/>
            <w14:ligatures w14:val="standardContextual"/>
          </w:rPr>
          <w:tab/>
        </w:r>
        <w:r w:rsidRPr="00FC7B10">
          <w:rPr>
            <w:rStyle w:val="Hyperlink"/>
            <w:noProof/>
          </w:rPr>
          <w:t>School Year</w:t>
        </w:r>
        <w:r>
          <w:rPr>
            <w:noProof/>
            <w:webHidden/>
          </w:rPr>
          <w:tab/>
        </w:r>
        <w:r>
          <w:rPr>
            <w:noProof/>
            <w:webHidden/>
          </w:rPr>
          <w:fldChar w:fldCharType="begin"/>
        </w:r>
        <w:r>
          <w:rPr>
            <w:noProof/>
            <w:webHidden/>
          </w:rPr>
          <w:instrText xml:space="preserve"> PAGEREF _Toc203751418 \h </w:instrText>
        </w:r>
        <w:r>
          <w:rPr>
            <w:noProof/>
            <w:webHidden/>
          </w:rPr>
        </w:r>
        <w:r>
          <w:rPr>
            <w:noProof/>
            <w:webHidden/>
          </w:rPr>
          <w:fldChar w:fldCharType="separate"/>
        </w:r>
        <w:r>
          <w:rPr>
            <w:noProof/>
            <w:webHidden/>
          </w:rPr>
          <w:t>2</w:t>
        </w:r>
        <w:r>
          <w:rPr>
            <w:noProof/>
            <w:webHidden/>
          </w:rPr>
          <w:fldChar w:fldCharType="end"/>
        </w:r>
      </w:hyperlink>
    </w:p>
    <w:p w14:paraId="0122D467" w14:textId="720E8900"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19" w:history="1">
        <w:r w:rsidRPr="00FC7B10">
          <w:rPr>
            <w:rStyle w:val="Hyperlink"/>
            <w:noProof/>
          </w:rPr>
          <w:t>C.</w:t>
        </w:r>
        <w:r>
          <w:rPr>
            <w:rFonts w:asciiTheme="minorHAnsi" w:eastAsiaTheme="minorEastAsia" w:hAnsiTheme="minorHAnsi" w:cstheme="minorBidi"/>
            <w:noProof/>
            <w:kern w:val="2"/>
            <w14:ligatures w14:val="standardContextual"/>
          </w:rPr>
          <w:tab/>
        </w:r>
        <w:r w:rsidRPr="00FC7B10">
          <w:rPr>
            <w:rStyle w:val="Hyperlink"/>
            <w:noProof/>
          </w:rPr>
          <w:t>Grade Level</w:t>
        </w:r>
        <w:r>
          <w:rPr>
            <w:noProof/>
            <w:webHidden/>
          </w:rPr>
          <w:tab/>
        </w:r>
        <w:r>
          <w:rPr>
            <w:noProof/>
            <w:webHidden/>
          </w:rPr>
          <w:fldChar w:fldCharType="begin"/>
        </w:r>
        <w:r>
          <w:rPr>
            <w:noProof/>
            <w:webHidden/>
          </w:rPr>
          <w:instrText xml:space="preserve"> PAGEREF _Toc203751419 \h </w:instrText>
        </w:r>
        <w:r>
          <w:rPr>
            <w:noProof/>
            <w:webHidden/>
          </w:rPr>
        </w:r>
        <w:r>
          <w:rPr>
            <w:noProof/>
            <w:webHidden/>
          </w:rPr>
          <w:fldChar w:fldCharType="separate"/>
        </w:r>
        <w:r>
          <w:rPr>
            <w:noProof/>
            <w:webHidden/>
          </w:rPr>
          <w:t>2</w:t>
        </w:r>
        <w:r>
          <w:rPr>
            <w:noProof/>
            <w:webHidden/>
          </w:rPr>
          <w:fldChar w:fldCharType="end"/>
        </w:r>
      </w:hyperlink>
    </w:p>
    <w:p w14:paraId="303B1D87" w14:textId="592052E2"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20" w:history="1">
        <w:r w:rsidRPr="00FC7B10">
          <w:rPr>
            <w:rStyle w:val="Hyperlink"/>
            <w:noProof/>
          </w:rPr>
          <w:t>D.</w:t>
        </w:r>
        <w:r>
          <w:rPr>
            <w:rFonts w:asciiTheme="minorHAnsi" w:eastAsiaTheme="minorEastAsia" w:hAnsiTheme="minorHAnsi" w:cstheme="minorBidi"/>
            <w:noProof/>
            <w:kern w:val="2"/>
            <w14:ligatures w14:val="standardContextual"/>
          </w:rPr>
          <w:tab/>
        </w:r>
        <w:r w:rsidRPr="00FC7B10">
          <w:rPr>
            <w:rStyle w:val="Hyperlink"/>
            <w:noProof/>
          </w:rPr>
          <w:t>Ethnicity/Race Categories</w:t>
        </w:r>
        <w:r>
          <w:rPr>
            <w:noProof/>
            <w:webHidden/>
          </w:rPr>
          <w:tab/>
        </w:r>
        <w:r>
          <w:rPr>
            <w:noProof/>
            <w:webHidden/>
          </w:rPr>
          <w:fldChar w:fldCharType="begin"/>
        </w:r>
        <w:r>
          <w:rPr>
            <w:noProof/>
            <w:webHidden/>
          </w:rPr>
          <w:instrText xml:space="preserve"> PAGEREF _Toc203751420 \h </w:instrText>
        </w:r>
        <w:r>
          <w:rPr>
            <w:noProof/>
            <w:webHidden/>
          </w:rPr>
        </w:r>
        <w:r>
          <w:rPr>
            <w:noProof/>
            <w:webHidden/>
          </w:rPr>
          <w:fldChar w:fldCharType="separate"/>
        </w:r>
        <w:r>
          <w:rPr>
            <w:noProof/>
            <w:webHidden/>
          </w:rPr>
          <w:t>3</w:t>
        </w:r>
        <w:r>
          <w:rPr>
            <w:noProof/>
            <w:webHidden/>
          </w:rPr>
          <w:fldChar w:fldCharType="end"/>
        </w:r>
      </w:hyperlink>
    </w:p>
    <w:p w14:paraId="66E8A107" w14:textId="6FDBE51B" w:rsidR="00134710" w:rsidRDefault="00134710">
      <w:pPr>
        <w:pStyle w:val="TOC1"/>
        <w:rPr>
          <w:rFonts w:asciiTheme="minorHAnsi" w:eastAsiaTheme="minorEastAsia" w:hAnsiTheme="minorHAnsi" w:cstheme="minorBidi"/>
          <w:kern w:val="2"/>
          <w14:ligatures w14:val="standardContextual"/>
        </w:rPr>
      </w:pPr>
      <w:hyperlink w:anchor="_Toc203751421" w:history="1">
        <w:r w:rsidRPr="00FC7B10">
          <w:rPr>
            <w:rStyle w:val="Hyperlink"/>
          </w:rPr>
          <w:t>Section 2: All “School Leavers”</w:t>
        </w:r>
        <w:r>
          <w:rPr>
            <w:webHidden/>
          </w:rPr>
          <w:tab/>
        </w:r>
        <w:r>
          <w:rPr>
            <w:webHidden/>
          </w:rPr>
          <w:fldChar w:fldCharType="begin"/>
        </w:r>
        <w:r>
          <w:rPr>
            <w:webHidden/>
          </w:rPr>
          <w:instrText xml:space="preserve"> PAGEREF _Toc203751421 \h </w:instrText>
        </w:r>
        <w:r>
          <w:rPr>
            <w:webHidden/>
          </w:rPr>
        </w:r>
        <w:r>
          <w:rPr>
            <w:webHidden/>
          </w:rPr>
          <w:fldChar w:fldCharType="separate"/>
        </w:r>
        <w:r>
          <w:rPr>
            <w:webHidden/>
          </w:rPr>
          <w:t>4</w:t>
        </w:r>
        <w:r>
          <w:rPr>
            <w:webHidden/>
          </w:rPr>
          <w:fldChar w:fldCharType="end"/>
        </w:r>
      </w:hyperlink>
    </w:p>
    <w:p w14:paraId="05767ED9" w14:textId="7F344875"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22" w:history="1">
        <w:r w:rsidRPr="00FC7B10">
          <w:rPr>
            <w:rStyle w:val="Hyperlink"/>
            <w:noProof/>
          </w:rPr>
          <w:t>A.</w:t>
        </w:r>
        <w:r>
          <w:rPr>
            <w:rFonts w:asciiTheme="minorHAnsi" w:eastAsiaTheme="minorEastAsia" w:hAnsiTheme="minorHAnsi" w:cstheme="minorBidi"/>
            <w:noProof/>
            <w:kern w:val="2"/>
            <w14:ligatures w14:val="standardContextual"/>
          </w:rPr>
          <w:tab/>
        </w:r>
        <w:r w:rsidRPr="00FC7B10">
          <w:rPr>
            <w:rStyle w:val="Hyperlink"/>
            <w:noProof/>
          </w:rPr>
          <w:t>Types of “School Leavers”</w:t>
        </w:r>
        <w:r>
          <w:rPr>
            <w:noProof/>
            <w:webHidden/>
          </w:rPr>
          <w:tab/>
        </w:r>
        <w:r>
          <w:rPr>
            <w:noProof/>
            <w:webHidden/>
          </w:rPr>
          <w:fldChar w:fldCharType="begin"/>
        </w:r>
        <w:r>
          <w:rPr>
            <w:noProof/>
            <w:webHidden/>
          </w:rPr>
          <w:instrText xml:space="preserve"> PAGEREF _Toc203751422 \h </w:instrText>
        </w:r>
        <w:r>
          <w:rPr>
            <w:noProof/>
            <w:webHidden/>
          </w:rPr>
        </w:r>
        <w:r>
          <w:rPr>
            <w:noProof/>
            <w:webHidden/>
          </w:rPr>
          <w:fldChar w:fldCharType="separate"/>
        </w:r>
        <w:r>
          <w:rPr>
            <w:noProof/>
            <w:webHidden/>
          </w:rPr>
          <w:t>4</w:t>
        </w:r>
        <w:r>
          <w:rPr>
            <w:noProof/>
            <w:webHidden/>
          </w:rPr>
          <w:fldChar w:fldCharType="end"/>
        </w:r>
      </w:hyperlink>
    </w:p>
    <w:p w14:paraId="2DECF8D7" w14:textId="2C3F9D20"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23" w:history="1">
        <w:r w:rsidRPr="00FC7B10">
          <w:rPr>
            <w:rStyle w:val="Hyperlink"/>
            <w:noProof/>
          </w:rPr>
          <w:t>B.</w:t>
        </w:r>
        <w:r>
          <w:rPr>
            <w:rFonts w:asciiTheme="minorHAnsi" w:eastAsiaTheme="minorEastAsia" w:hAnsiTheme="minorHAnsi" w:cstheme="minorBidi"/>
            <w:noProof/>
            <w:kern w:val="2"/>
            <w14:ligatures w14:val="standardContextual"/>
          </w:rPr>
          <w:tab/>
        </w:r>
        <w:r w:rsidRPr="00FC7B10">
          <w:rPr>
            <w:rStyle w:val="Hyperlink"/>
            <w:noProof/>
          </w:rPr>
          <w:t>Updating Records</w:t>
        </w:r>
        <w:r>
          <w:rPr>
            <w:noProof/>
            <w:webHidden/>
          </w:rPr>
          <w:tab/>
        </w:r>
        <w:r>
          <w:rPr>
            <w:noProof/>
            <w:webHidden/>
          </w:rPr>
          <w:fldChar w:fldCharType="begin"/>
        </w:r>
        <w:r>
          <w:rPr>
            <w:noProof/>
            <w:webHidden/>
          </w:rPr>
          <w:instrText xml:space="preserve"> PAGEREF _Toc203751423 \h </w:instrText>
        </w:r>
        <w:r>
          <w:rPr>
            <w:noProof/>
            <w:webHidden/>
          </w:rPr>
        </w:r>
        <w:r>
          <w:rPr>
            <w:noProof/>
            <w:webHidden/>
          </w:rPr>
          <w:fldChar w:fldCharType="separate"/>
        </w:r>
        <w:r>
          <w:rPr>
            <w:noProof/>
            <w:webHidden/>
          </w:rPr>
          <w:t>7</w:t>
        </w:r>
        <w:r>
          <w:rPr>
            <w:noProof/>
            <w:webHidden/>
          </w:rPr>
          <w:fldChar w:fldCharType="end"/>
        </w:r>
      </w:hyperlink>
    </w:p>
    <w:p w14:paraId="771317CF" w14:textId="62772FBA"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24" w:history="1">
        <w:r w:rsidRPr="00FC7B10">
          <w:rPr>
            <w:rStyle w:val="Hyperlink"/>
            <w:noProof/>
          </w:rPr>
          <w:t>C.</w:t>
        </w:r>
        <w:r>
          <w:rPr>
            <w:rFonts w:asciiTheme="minorHAnsi" w:eastAsiaTheme="minorEastAsia" w:hAnsiTheme="minorHAnsi" w:cstheme="minorBidi"/>
            <w:noProof/>
            <w:kern w:val="2"/>
            <w14:ligatures w14:val="standardContextual"/>
          </w:rPr>
          <w:tab/>
        </w:r>
        <w:r w:rsidRPr="00FC7B10">
          <w:rPr>
            <w:rStyle w:val="Hyperlink"/>
            <w:noProof/>
          </w:rPr>
          <w:t>Collection Cycle/Data Collection Timeline</w:t>
        </w:r>
        <w:r>
          <w:rPr>
            <w:noProof/>
            <w:webHidden/>
          </w:rPr>
          <w:tab/>
        </w:r>
        <w:r>
          <w:rPr>
            <w:noProof/>
            <w:webHidden/>
          </w:rPr>
          <w:fldChar w:fldCharType="begin"/>
        </w:r>
        <w:r>
          <w:rPr>
            <w:noProof/>
            <w:webHidden/>
          </w:rPr>
          <w:instrText xml:space="preserve"> PAGEREF _Toc203751424 \h </w:instrText>
        </w:r>
        <w:r>
          <w:rPr>
            <w:noProof/>
            <w:webHidden/>
          </w:rPr>
        </w:r>
        <w:r>
          <w:rPr>
            <w:noProof/>
            <w:webHidden/>
          </w:rPr>
          <w:fldChar w:fldCharType="separate"/>
        </w:r>
        <w:r>
          <w:rPr>
            <w:noProof/>
            <w:webHidden/>
          </w:rPr>
          <w:t>7</w:t>
        </w:r>
        <w:r>
          <w:rPr>
            <w:noProof/>
            <w:webHidden/>
          </w:rPr>
          <w:fldChar w:fldCharType="end"/>
        </w:r>
      </w:hyperlink>
    </w:p>
    <w:p w14:paraId="328559E2" w14:textId="63D27C3C" w:rsidR="00134710" w:rsidRDefault="00134710">
      <w:pPr>
        <w:pStyle w:val="TOC1"/>
        <w:rPr>
          <w:rFonts w:asciiTheme="minorHAnsi" w:eastAsiaTheme="minorEastAsia" w:hAnsiTheme="minorHAnsi" w:cstheme="minorBidi"/>
          <w:kern w:val="2"/>
          <w14:ligatures w14:val="standardContextual"/>
        </w:rPr>
      </w:pPr>
      <w:hyperlink w:anchor="_Toc203751425" w:history="1">
        <w:r w:rsidRPr="00FC7B10">
          <w:rPr>
            <w:rStyle w:val="Hyperlink"/>
          </w:rPr>
          <w:t>Section 3: Procedures for Verifying Student Status</w:t>
        </w:r>
        <w:r>
          <w:rPr>
            <w:webHidden/>
          </w:rPr>
          <w:tab/>
        </w:r>
        <w:r>
          <w:rPr>
            <w:webHidden/>
          </w:rPr>
          <w:fldChar w:fldCharType="begin"/>
        </w:r>
        <w:r>
          <w:rPr>
            <w:webHidden/>
          </w:rPr>
          <w:instrText xml:space="preserve"> PAGEREF _Toc203751425 \h </w:instrText>
        </w:r>
        <w:r>
          <w:rPr>
            <w:webHidden/>
          </w:rPr>
        </w:r>
        <w:r>
          <w:rPr>
            <w:webHidden/>
          </w:rPr>
          <w:fldChar w:fldCharType="separate"/>
        </w:r>
        <w:r>
          <w:rPr>
            <w:webHidden/>
          </w:rPr>
          <w:t>8</w:t>
        </w:r>
        <w:r>
          <w:rPr>
            <w:webHidden/>
          </w:rPr>
          <w:fldChar w:fldCharType="end"/>
        </w:r>
      </w:hyperlink>
    </w:p>
    <w:p w14:paraId="40D60C57" w14:textId="7DE126F0"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26" w:history="1">
        <w:r w:rsidRPr="00FC7B10">
          <w:rPr>
            <w:rStyle w:val="Hyperlink"/>
            <w:noProof/>
          </w:rPr>
          <w:t>A.</w:t>
        </w:r>
        <w:r>
          <w:rPr>
            <w:rFonts w:asciiTheme="minorHAnsi" w:eastAsiaTheme="minorEastAsia" w:hAnsiTheme="minorHAnsi" w:cstheme="minorBidi"/>
            <w:noProof/>
            <w:kern w:val="2"/>
            <w14:ligatures w14:val="standardContextual"/>
          </w:rPr>
          <w:tab/>
        </w:r>
        <w:r w:rsidRPr="00FC7B10">
          <w:rPr>
            <w:rStyle w:val="Hyperlink"/>
            <w:noProof/>
          </w:rPr>
          <w:t>Verification through Formal Notice</w:t>
        </w:r>
        <w:r>
          <w:rPr>
            <w:noProof/>
            <w:webHidden/>
          </w:rPr>
          <w:tab/>
        </w:r>
        <w:r>
          <w:rPr>
            <w:noProof/>
            <w:webHidden/>
          </w:rPr>
          <w:fldChar w:fldCharType="begin"/>
        </w:r>
        <w:r>
          <w:rPr>
            <w:noProof/>
            <w:webHidden/>
          </w:rPr>
          <w:instrText xml:space="preserve"> PAGEREF _Toc203751426 \h </w:instrText>
        </w:r>
        <w:r>
          <w:rPr>
            <w:noProof/>
            <w:webHidden/>
          </w:rPr>
        </w:r>
        <w:r>
          <w:rPr>
            <w:noProof/>
            <w:webHidden/>
          </w:rPr>
          <w:fldChar w:fldCharType="separate"/>
        </w:r>
        <w:r>
          <w:rPr>
            <w:noProof/>
            <w:webHidden/>
          </w:rPr>
          <w:t>8</w:t>
        </w:r>
        <w:r>
          <w:rPr>
            <w:noProof/>
            <w:webHidden/>
          </w:rPr>
          <w:fldChar w:fldCharType="end"/>
        </w:r>
      </w:hyperlink>
    </w:p>
    <w:p w14:paraId="6EA44C41" w14:textId="295BBF64"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27" w:history="1">
        <w:r w:rsidRPr="00FC7B10">
          <w:rPr>
            <w:rStyle w:val="Hyperlink"/>
            <w:noProof/>
          </w:rPr>
          <w:t>B.</w:t>
        </w:r>
        <w:r>
          <w:rPr>
            <w:rFonts w:asciiTheme="minorHAnsi" w:eastAsiaTheme="minorEastAsia" w:hAnsiTheme="minorHAnsi" w:cstheme="minorBidi"/>
            <w:noProof/>
            <w:kern w:val="2"/>
            <w14:ligatures w14:val="standardContextual"/>
          </w:rPr>
          <w:tab/>
        </w:r>
        <w:r w:rsidRPr="00FC7B10">
          <w:rPr>
            <w:rStyle w:val="Hyperlink"/>
            <w:noProof/>
          </w:rPr>
          <w:t>Verification by a Responsible Adult</w:t>
        </w:r>
        <w:r>
          <w:rPr>
            <w:noProof/>
            <w:webHidden/>
          </w:rPr>
          <w:tab/>
        </w:r>
        <w:r>
          <w:rPr>
            <w:noProof/>
            <w:webHidden/>
          </w:rPr>
          <w:fldChar w:fldCharType="begin"/>
        </w:r>
        <w:r>
          <w:rPr>
            <w:noProof/>
            <w:webHidden/>
          </w:rPr>
          <w:instrText xml:space="preserve"> PAGEREF _Toc203751427 \h </w:instrText>
        </w:r>
        <w:r>
          <w:rPr>
            <w:noProof/>
            <w:webHidden/>
          </w:rPr>
        </w:r>
        <w:r>
          <w:rPr>
            <w:noProof/>
            <w:webHidden/>
          </w:rPr>
          <w:fldChar w:fldCharType="separate"/>
        </w:r>
        <w:r>
          <w:rPr>
            <w:noProof/>
            <w:webHidden/>
          </w:rPr>
          <w:t>8</w:t>
        </w:r>
        <w:r>
          <w:rPr>
            <w:noProof/>
            <w:webHidden/>
          </w:rPr>
          <w:fldChar w:fldCharType="end"/>
        </w:r>
      </w:hyperlink>
    </w:p>
    <w:p w14:paraId="300E53F9" w14:textId="480945F2"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28" w:history="1">
        <w:r w:rsidRPr="00FC7B10">
          <w:rPr>
            <w:rStyle w:val="Hyperlink"/>
            <w:noProof/>
          </w:rPr>
          <w:t>C.</w:t>
        </w:r>
        <w:r>
          <w:rPr>
            <w:rFonts w:asciiTheme="minorHAnsi" w:eastAsiaTheme="minorEastAsia" w:hAnsiTheme="minorHAnsi" w:cstheme="minorBidi"/>
            <w:noProof/>
            <w:kern w:val="2"/>
            <w14:ligatures w14:val="standardContextual"/>
          </w:rPr>
          <w:tab/>
        </w:r>
        <w:r w:rsidRPr="00FC7B10">
          <w:rPr>
            <w:rStyle w:val="Hyperlink"/>
            <w:noProof/>
          </w:rPr>
          <w:t>School Records of Verification</w:t>
        </w:r>
        <w:r>
          <w:rPr>
            <w:noProof/>
            <w:webHidden/>
          </w:rPr>
          <w:tab/>
        </w:r>
        <w:r>
          <w:rPr>
            <w:noProof/>
            <w:webHidden/>
          </w:rPr>
          <w:fldChar w:fldCharType="begin"/>
        </w:r>
        <w:r>
          <w:rPr>
            <w:noProof/>
            <w:webHidden/>
          </w:rPr>
          <w:instrText xml:space="preserve"> PAGEREF _Toc203751428 \h </w:instrText>
        </w:r>
        <w:r>
          <w:rPr>
            <w:noProof/>
            <w:webHidden/>
          </w:rPr>
        </w:r>
        <w:r>
          <w:rPr>
            <w:noProof/>
            <w:webHidden/>
          </w:rPr>
          <w:fldChar w:fldCharType="separate"/>
        </w:r>
        <w:r>
          <w:rPr>
            <w:noProof/>
            <w:webHidden/>
          </w:rPr>
          <w:t>8</w:t>
        </w:r>
        <w:r>
          <w:rPr>
            <w:noProof/>
            <w:webHidden/>
          </w:rPr>
          <w:fldChar w:fldCharType="end"/>
        </w:r>
      </w:hyperlink>
    </w:p>
    <w:p w14:paraId="30B842C3" w14:textId="280059DD" w:rsidR="00134710" w:rsidRDefault="00134710">
      <w:pPr>
        <w:pStyle w:val="TOC1"/>
        <w:rPr>
          <w:rFonts w:asciiTheme="minorHAnsi" w:eastAsiaTheme="minorEastAsia" w:hAnsiTheme="minorHAnsi" w:cstheme="minorBidi"/>
          <w:kern w:val="2"/>
          <w14:ligatures w14:val="standardContextual"/>
        </w:rPr>
      </w:pPr>
      <w:hyperlink w:anchor="_Toc203751429" w:history="1">
        <w:r w:rsidRPr="00FC7B10">
          <w:rPr>
            <w:rStyle w:val="Hyperlink"/>
          </w:rPr>
          <w:t>Section 4: Reporting Dropout Data</w:t>
        </w:r>
        <w:r>
          <w:rPr>
            <w:webHidden/>
          </w:rPr>
          <w:tab/>
        </w:r>
        <w:r>
          <w:rPr>
            <w:webHidden/>
          </w:rPr>
          <w:fldChar w:fldCharType="begin"/>
        </w:r>
        <w:r>
          <w:rPr>
            <w:webHidden/>
          </w:rPr>
          <w:instrText xml:space="preserve"> PAGEREF _Toc203751429 \h </w:instrText>
        </w:r>
        <w:r>
          <w:rPr>
            <w:webHidden/>
          </w:rPr>
        </w:r>
        <w:r>
          <w:rPr>
            <w:webHidden/>
          </w:rPr>
          <w:fldChar w:fldCharType="separate"/>
        </w:r>
        <w:r>
          <w:rPr>
            <w:webHidden/>
          </w:rPr>
          <w:t>9</w:t>
        </w:r>
        <w:r>
          <w:rPr>
            <w:webHidden/>
          </w:rPr>
          <w:fldChar w:fldCharType="end"/>
        </w:r>
      </w:hyperlink>
    </w:p>
    <w:p w14:paraId="27E5FB5F" w14:textId="5EC633D7"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0" w:history="1">
        <w:r w:rsidRPr="00FC7B10">
          <w:rPr>
            <w:rStyle w:val="Hyperlink"/>
            <w:noProof/>
          </w:rPr>
          <w:t>A.</w:t>
        </w:r>
        <w:r>
          <w:rPr>
            <w:rFonts w:asciiTheme="minorHAnsi" w:eastAsiaTheme="minorEastAsia" w:hAnsiTheme="minorHAnsi" w:cstheme="minorBidi"/>
            <w:noProof/>
            <w:kern w:val="2"/>
            <w14:ligatures w14:val="standardContextual"/>
          </w:rPr>
          <w:tab/>
        </w:r>
        <w:r w:rsidRPr="00FC7B10">
          <w:rPr>
            <w:rStyle w:val="Hyperlink"/>
            <w:noProof/>
          </w:rPr>
          <w:t>School Dropout Data Report</w:t>
        </w:r>
        <w:r>
          <w:rPr>
            <w:noProof/>
            <w:webHidden/>
          </w:rPr>
          <w:tab/>
        </w:r>
        <w:r>
          <w:rPr>
            <w:noProof/>
            <w:webHidden/>
          </w:rPr>
          <w:fldChar w:fldCharType="begin"/>
        </w:r>
        <w:r>
          <w:rPr>
            <w:noProof/>
            <w:webHidden/>
          </w:rPr>
          <w:instrText xml:space="preserve"> PAGEREF _Toc203751430 \h </w:instrText>
        </w:r>
        <w:r>
          <w:rPr>
            <w:noProof/>
            <w:webHidden/>
          </w:rPr>
        </w:r>
        <w:r>
          <w:rPr>
            <w:noProof/>
            <w:webHidden/>
          </w:rPr>
          <w:fldChar w:fldCharType="separate"/>
        </w:r>
        <w:r>
          <w:rPr>
            <w:noProof/>
            <w:webHidden/>
          </w:rPr>
          <w:t>9</w:t>
        </w:r>
        <w:r>
          <w:rPr>
            <w:noProof/>
            <w:webHidden/>
          </w:rPr>
          <w:fldChar w:fldCharType="end"/>
        </w:r>
      </w:hyperlink>
    </w:p>
    <w:p w14:paraId="3CE93EC2" w14:textId="750DB113"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1" w:history="1">
        <w:r w:rsidRPr="00FC7B10">
          <w:rPr>
            <w:rStyle w:val="Hyperlink"/>
            <w:noProof/>
          </w:rPr>
          <w:t>B.</w:t>
        </w:r>
        <w:r>
          <w:rPr>
            <w:rFonts w:asciiTheme="minorHAnsi" w:eastAsiaTheme="minorEastAsia" w:hAnsiTheme="minorHAnsi" w:cstheme="minorBidi"/>
            <w:noProof/>
            <w:kern w:val="2"/>
            <w14:ligatures w14:val="standardContextual"/>
          </w:rPr>
          <w:tab/>
        </w:r>
        <w:r w:rsidRPr="00FC7B10">
          <w:rPr>
            <w:rStyle w:val="Hyperlink"/>
            <w:noProof/>
          </w:rPr>
          <w:t>District Dropout Data</w:t>
        </w:r>
        <w:r>
          <w:rPr>
            <w:noProof/>
            <w:webHidden/>
          </w:rPr>
          <w:tab/>
        </w:r>
        <w:r>
          <w:rPr>
            <w:noProof/>
            <w:webHidden/>
          </w:rPr>
          <w:fldChar w:fldCharType="begin"/>
        </w:r>
        <w:r>
          <w:rPr>
            <w:noProof/>
            <w:webHidden/>
          </w:rPr>
          <w:instrText xml:space="preserve"> PAGEREF _Toc203751431 \h </w:instrText>
        </w:r>
        <w:r>
          <w:rPr>
            <w:noProof/>
            <w:webHidden/>
          </w:rPr>
        </w:r>
        <w:r>
          <w:rPr>
            <w:noProof/>
            <w:webHidden/>
          </w:rPr>
          <w:fldChar w:fldCharType="separate"/>
        </w:r>
        <w:r>
          <w:rPr>
            <w:noProof/>
            <w:webHidden/>
          </w:rPr>
          <w:t>9</w:t>
        </w:r>
        <w:r>
          <w:rPr>
            <w:noProof/>
            <w:webHidden/>
          </w:rPr>
          <w:fldChar w:fldCharType="end"/>
        </w:r>
      </w:hyperlink>
    </w:p>
    <w:p w14:paraId="5B196ABF" w14:textId="5BD4B2CC"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2" w:history="1">
        <w:r w:rsidRPr="00FC7B10">
          <w:rPr>
            <w:rStyle w:val="Hyperlink"/>
            <w:noProof/>
          </w:rPr>
          <w:t>C.</w:t>
        </w:r>
        <w:r>
          <w:rPr>
            <w:rFonts w:asciiTheme="minorHAnsi" w:eastAsiaTheme="minorEastAsia" w:hAnsiTheme="minorHAnsi" w:cstheme="minorBidi"/>
            <w:noProof/>
            <w:kern w:val="2"/>
            <w14:ligatures w14:val="standardContextual"/>
          </w:rPr>
          <w:tab/>
        </w:r>
        <w:r w:rsidRPr="00FC7B10">
          <w:rPr>
            <w:rStyle w:val="Hyperlink"/>
            <w:noProof/>
          </w:rPr>
          <w:t>District Adult Education Dropout Data Report</w:t>
        </w:r>
        <w:r>
          <w:rPr>
            <w:noProof/>
            <w:webHidden/>
          </w:rPr>
          <w:tab/>
        </w:r>
        <w:r>
          <w:rPr>
            <w:noProof/>
            <w:webHidden/>
          </w:rPr>
          <w:fldChar w:fldCharType="begin"/>
        </w:r>
        <w:r>
          <w:rPr>
            <w:noProof/>
            <w:webHidden/>
          </w:rPr>
          <w:instrText xml:space="preserve"> PAGEREF _Toc203751432 \h </w:instrText>
        </w:r>
        <w:r>
          <w:rPr>
            <w:noProof/>
            <w:webHidden/>
          </w:rPr>
        </w:r>
        <w:r>
          <w:rPr>
            <w:noProof/>
            <w:webHidden/>
          </w:rPr>
          <w:fldChar w:fldCharType="separate"/>
        </w:r>
        <w:r>
          <w:rPr>
            <w:noProof/>
            <w:webHidden/>
          </w:rPr>
          <w:t>9</w:t>
        </w:r>
        <w:r>
          <w:rPr>
            <w:noProof/>
            <w:webHidden/>
          </w:rPr>
          <w:fldChar w:fldCharType="end"/>
        </w:r>
      </w:hyperlink>
    </w:p>
    <w:p w14:paraId="79210C28" w14:textId="5C53F0A9"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3" w:history="1">
        <w:r w:rsidRPr="00FC7B10">
          <w:rPr>
            <w:rStyle w:val="Hyperlink"/>
            <w:noProof/>
          </w:rPr>
          <w:t>D.</w:t>
        </w:r>
        <w:r>
          <w:rPr>
            <w:rFonts w:asciiTheme="minorHAnsi" w:eastAsiaTheme="minorEastAsia" w:hAnsiTheme="minorHAnsi" w:cstheme="minorBidi"/>
            <w:noProof/>
            <w:kern w:val="2"/>
            <w14:ligatures w14:val="standardContextual"/>
          </w:rPr>
          <w:tab/>
        </w:r>
        <w:r w:rsidRPr="00FC7B10">
          <w:rPr>
            <w:rStyle w:val="Hyperlink"/>
            <w:noProof/>
          </w:rPr>
          <w:t>Dropout Data Collection Coding</w:t>
        </w:r>
        <w:r>
          <w:rPr>
            <w:noProof/>
            <w:webHidden/>
          </w:rPr>
          <w:tab/>
        </w:r>
        <w:r>
          <w:rPr>
            <w:noProof/>
            <w:webHidden/>
          </w:rPr>
          <w:fldChar w:fldCharType="begin"/>
        </w:r>
        <w:r>
          <w:rPr>
            <w:noProof/>
            <w:webHidden/>
          </w:rPr>
          <w:instrText xml:space="preserve"> PAGEREF _Toc203751433 \h </w:instrText>
        </w:r>
        <w:r>
          <w:rPr>
            <w:noProof/>
            <w:webHidden/>
          </w:rPr>
        </w:r>
        <w:r>
          <w:rPr>
            <w:noProof/>
            <w:webHidden/>
          </w:rPr>
          <w:fldChar w:fldCharType="separate"/>
        </w:r>
        <w:r>
          <w:rPr>
            <w:noProof/>
            <w:webHidden/>
          </w:rPr>
          <w:t>11</w:t>
        </w:r>
        <w:r>
          <w:rPr>
            <w:noProof/>
            <w:webHidden/>
          </w:rPr>
          <w:fldChar w:fldCharType="end"/>
        </w:r>
      </w:hyperlink>
    </w:p>
    <w:p w14:paraId="03DC5485" w14:textId="2D3A449C"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4" w:history="1">
        <w:r w:rsidRPr="00FC7B10">
          <w:rPr>
            <w:rStyle w:val="Hyperlink"/>
            <w:noProof/>
          </w:rPr>
          <w:t>E.</w:t>
        </w:r>
        <w:r>
          <w:rPr>
            <w:rFonts w:asciiTheme="minorHAnsi" w:eastAsiaTheme="minorEastAsia" w:hAnsiTheme="minorHAnsi" w:cstheme="minorBidi"/>
            <w:noProof/>
            <w:kern w:val="2"/>
            <w14:ligatures w14:val="standardContextual"/>
          </w:rPr>
          <w:tab/>
        </w:r>
        <w:r w:rsidRPr="00FC7B10">
          <w:rPr>
            <w:rStyle w:val="Hyperlink"/>
            <w:noProof/>
          </w:rPr>
          <w:t>Dropout Scenarios</w:t>
        </w:r>
        <w:r>
          <w:rPr>
            <w:noProof/>
            <w:webHidden/>
          </w:rPr>
          <w:tab/>
        </w:r>
        <w:r>
          <w:rPr>
            <w:noProof/>
            <w:webHidden/>
          </w:rPr>
          <w:fldChar w:fldCharType="begin"/>
        </w:r>
        <w:r>
          <w:rPr>
            <w:noProof/>
            <w:webHidden/>
          </w:rPr>
          <w:instrText xml:space="preserve"> PAGEREF _Toc203751434 \h </w:instrText>
        </w:r>
        <w:r>
          <w:rPr>
            <w:noProof/>
            <w:webHidden/>
          </w:rPr>
        </w:r>
        <w:r>
          <w:rPr>
            <w:noProof/>
            <w:webHidden/>
          </w:rPr>
          <w:fldChar w:fldCharType="separate"/>
        </w:r>
        <w:r>
          <w:rPr>
            <w:noProof/>
            <w:webHidden/>
          </w:rPr>
          <w:t>11</w:t>
        </w:r>
        <w:r>
          <w:rPr>
            <w:noProof/>
            <w:webHidden/>
          </w:rPr>
          <w:fldChar w:fldCharType="end"/>
        </w:r>
      </w:hyperlink>
    </w:p>
    <w:p w14:paraId="36A31AB4" w14:textId="1A578F15"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5" w:history="1">
        <w:r w:rsidRPr="00FC7B10">
          <w:rPr>
            <w:rStyle w:val="Hyperlink"/>
            <w:noProof/>
          </w:rPr>
          <w:t>F.</w:t>
        </w:r>
        <w:r>
          <w:rPr>
            <w:rFonts w:asciiTheme="minorHAnsi" w:eastAsiaTheme="minorEastAsia" w:hAnsiTheme="minorHAnsi" w:cstheme="minorBidi"/>
            <w:noProof/>
            <w:kern w:val="2"/>
            <w14:ligatures w14:val="standardContextual"/>
          </w:rPr>
          <w:tab/>
        </w:r>
        <w:r w:rsidRPr="00FC7B10">
          <w:rPr>
            <w:rStyle w:val="Hyperlink"/>
            <w:noProof/>
          </w:rPr>
          <w:t>Selecting the Exit Code W36 (Dropout) in PowerSchool</w:t>
        </w:r>
        <w:r>
          <w:rPr>
            <w:noProof/>
            <w:webHidden/>
          </w:rPr>
          <w:tab/>
        </w:r>
        <w:r>
          <w:rPr>
            <w:noProof/>
            <w:webHidden/>
          </w:rPr>
          <w:fldChar w:fldCharType="begin"/>
        </w:r>
        <w:r>
          <w:rPr>
            <w:noProof/>
            <w:webHidden/>
          </w:rPr>
          <w:instrText xml:space="preserve"> PAGEREF _Toc203751435 \h </w:instrText>
        </w:r>
        <w:r>
          <w:rPr>
            <w:noProof/>
            <w:webHidden/>
          </w:rPr>
        </w:r>
        <w:r>
          <w:rPr>
            <w:noProof/>
            <w:webHidden/>
          </w:rPr>
          <w:fldChar w:fldCharType="separate"/>
        </w:r>
        <w:r>
          <w:rPr>
            <w:noProof/>
            <w:webHidden/>
          </w:rPr>
          <w:t>12</w:t>
        </w:r>
        <w:r>
          <w:rPr>
            <w:noProof/>
            <w:webHidden/>
          </w:rPr>
          <w:fldChar w:fldCharType="end"/>
        </w:r>
      </w:hyperlink>
    </w:p>
    <w:p w14:paraId="2A44418F" w14:textId="53152309"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6" w:history="1">
        <w:r w:rsidRPr="00FC7B10">
          <w:rPr>
            <w:rStyle w:val="Hyperlink"/>
            <w:noProof/>
          </w:rPr>
          <w:t>G.</w:t>
        </w:r>
        <w:r>
          <w:rPr>
            <w:rFonts w:asciiTheme="minorHAnsi" w:eastAsiaTheme="minorEastAsia" w:hAnsiTheme="minorHAnsi" w:cstheme="minorBidi"/>
            <w:noProof/>
            <w:kern w:val="2"/>
            <w14:ligatures w14:val="standardContextual"/>
          </w:rPr>
          <w:tab/>
        </w:r>
        <w:r w:rsidRPr="00FC7B10">
          <w:rPr>
            <w:rStyle w:val="Hyperlink"/>
            <w:noProof/>
          </w:rPr>
          <w:t>Locating the Dropout Reason and Dropout Date in PowerSchool</w:t>
        </w:r>
        <w:r>
          <w:rPr>
            <w:noProof/>
            <w:webHidden/>
          </w:rPr>
          <w:tab/>
        </w:r>
        <w:r>
          <w:rPr>
            <w:noProof/>
            <w:webHidden/>
          </w:rPr>
          <w:fldChar w:fldCharType="begin"/>
        </w:r>
        <w:r>
          <w:rPr>
            <w:noProof/>
            <w:webHidden/>
          </w:rPr>
          <w:instrText xml:space="preserve"> PAGEREF _Toc203751436 \h </w:instrText>
        </w:r>
        <w:r>
          <w:rPr>
            <w:noProof/>
            <w:webHidden/>
          </w:rPr>
        </w:r>
        <w:r>
          <w:rPr>
            <w:noProof/>
            <w:webHidden/>
          </w:rPr>
          <w:fldChar w:fldCharType="separate"/>
        </w:r>
        <w:r>
          <w:rPr>
            <w:noProof/>
            <w:webHidden/>
          </w:rPr>
          <w:t>12</w:t>
        </w:r>
        <w:r>
          <w:rPr>
            <w:noProof/>
            <w:webHidden/>
          </w:rPr>
          <w:fldChar w:fldCharType="end"/>
        </w:r>
      </w:hyperlink>
    </w:p>
    <w:p w14:paraId="1793E072" w14:textId="7CDF357D" w:rsidR="00134710" w:rsidRDefault="00134710">
      <w:pPr>
        <w:pStyle w:val="TOC2"/>
        <w:tabs>
          <w:tab w:val="left" w:pos="720"/>
          <w:tab w:val="right" w:leader="dot" w:pos="9350"/>
        </w:tabs>
        <w:rPr>
          <w:rFonts w:asciiTheme="minorHAnsi" w:eastAsiaTheme="minorEastAsia" w:hAnsiTheme="minorHAnsi" w:cstheme="minorBidi"/>
          <w:noProof/>
          <w:kern w:val="2"/>
          <w14:ligatures w14:val="standardContextual"/>
        </w:rPr>
      </w:pPr>
      <w:hyperlink w:anchor="_Toc203751437" w:history="1">
        <w:r w:rsidRPr="00FC7B10">
          <w:rPr>
            <w:rStyle w:val="Hyperlink"/>
            <w:noProof/>
          </w:rPr>
          <w:t>H.</w:t>
        </w:r>
        <w:r>
          <w:rPr>
            <w:rFonts w:asciiTheme="minorHAnsi" w:eastAsiaTheme="minorEastAsia" w:hAnsiTheme="minorHAnsi" w:cstheme="minorBidi"/>
            <w:noProof/>
            <w:kern w:val="2"/>
            <w14:ligatures w14:val="standardContextual"/>
          </w:rPr>
          <w:tab/>
        </w:r>
        <w:r w:rsidRPr="00FC7B10">
          <w:rPr>
            <w:rStyle w:val="Hyperlink"/>
            <w:noProof/>
          </w:rPr>
          <w:t>Getting Follow-Up Assistance</w:t>
        </w:r>
        <w:r>
          <w:rPr>
            <w:noProof/>
            <w:webHidden/>
          </w:rPr>
          <w:tab/>
        </w:r>
        <w:r>
          <w:rPr>
            <w:noProof/>
            <w:webHidden/>
          </w:rPr>
          <w:fldChar w:fldCharType="begin"/>
        </w:r>
        <w:r>
          <w:rPr>
            <w:noProof/>
            <w:webHidden/>
          </w:rPr>
          <w:instrText xml:space="preserve"> PAGEREF _Toc203751437 \h </w:instrText>
        </w:r>
        <w:r>
          <w:rPr>
            <w:noProof/>
            <w:webHidden/>
          </w:rPr>
        </w:r>
        <w:r>
          <w:rPr>
            <w:noProof/>
            <w:webHidden/>
          </w:rPr>
          <w:fldChar w:fldCharType="separate"/>
        </w:r>
        <w:r>
          <w:rPr>
            <w:noProof/>
            <w:webHidden/>
          </w:rPr>
          <w:t>13</w:t>
        </w:r>
        <w:r>
          <w:rPr>
            <w:noProof/>
            <w:webHidden/>
          </w:rPr>
          <w:fldChar w:fldCharType="end"/>
        </w:r>
      </w:hyperlink>
    </w:p>
    <w:p w14:paraId="1F16328F" w14:textId="0BBDA590" w:rsidR="00134710" w:rsidRDefault="00134710">
      <w:pPr>
        <w:pStyle w:val="TOC1"/>
        <w:rPr>
          <w:rFonts w:asciiTheme="minorHAnsi" w:eastAsiaTheme="minorEastAsia" w:hAnsiTheme="minorHAnsi" w:cstheme="minorBidi"/>
          <w:kern w:val="2"/>
          <w14:ligatures w14:val="standardContextual"/>
        </w:rPr>
      </w:pPr>
      <w:hyperlink w:anchor="_Toc203751438" w:history="1">
        <w:r w:rsidRPr="00FC7B10">
          <w:rPr>
            <w:rStyle w:val="Hyperlink"/>
          </w:rPr>
          <w:t>Appendix: Schools Having No Dropouts</w:t>
        </w:r>
        <w:r>
          <w:rPr>
            <w:webHidden/>
          </w:rPr>
          <w:tab/>
        </w:r>
        <w:r>
          <w:rPr>
            <w:webHidden/>
          </w:rPr>
          <w:fldChar w:fldCharType="begin"/>
        </w:r>
        <w:r>
          <w:rPr>
            <w:webHidden/>
          </w:rPr>
          <w:instrText xml:space="preserve"> PAGEREF _Toc203751438 \h </w:instrText>
        </w:r>
        <w:r>
          <w:rPr>
            <w:webHidden/>
          </w:rPr>
        </w:r>
        <w:r>
          <w:rPr>
            <w:webHidden/>
          </w:rPr>
          <w:fldChar w:fldCharType="separate"/>
        </w:r>
        <w:r>
          <w:rPr>
            <w:webHidden/>
          </w:rPr>
          <w:t>14</w:t>
        </w:r>
        <w:r>
          <w:rPr>
            <w:webHidden/>
          </w:rPr>
          <w:fldChar w:fldCharType="end"/>
        </w:r>
      </w:hyperlink>
    </w:p>
    <w:p w14:paraId="24A3CED0" w14:textId="319E53D1" w:rsidR="00464347" w:rsidRDefault="00525365" w:rsidP="00525365">
      <w:pPr>
        <w:rPr>
          <w:b/>
          <w:bCs/>
          <w:noProof/>
        </w:rPr>
        <w:sectPr w:rsidR="00464347" w:rsidSect="00D5025F">
          <w:footerReference w:type="default" r:id="rId21"/>
          <w:footerReference w:type="first" r:id="rId22"/>
          <w:pgSz w:w="12240" w:h="15840"/>
          <w:pgMar w:top="1440" w:right="1440" w:bottom="1440" w:left="1440" w:header="720" w:footer="720" w:gutter="0"/>
          <w:pgNumType w:start="1"/>
          <w:cols w:space="720"/>
          <w:titlePg/>
          <w:docGrid w:linePitch="360"/>
        </w:sectPr>
      </w:pPr>
      <w:r w:rsidRPr="001A11D3">
        <w:rPr>
          <w:b/>
          <w:bCs/>
          <w:noProof/>
        </w:rPr>
        <w:fldChar w:fldCharType="end"/>
      </w:r>
    </w:p>
    <w:p w14:paraId="3B41C633" w14:textId="2E3B5A47" w:rsidR="00D5025F" w:rsidRDefault="00D5025F" w:rsidP="00FD2A4E">
      <w:pPr>
        <w:pStyle w:val="Heading1"/>
      </w:pPr>
      <w:bookmarkStart w:id="0" w:name="_Toc203751416"/>
      <w:r>
        <w:lastRenderedPageBreak/>
        <w:t>Section 1: Definitions of Terms</w:t>
      </w:r>
      <w:bookmarkEnd w:id="0"/>
    </w:p>
    <w:p w14:paraId="4623B292" w14:textId="77777777" w:rsidR="00AA6040" w:rsidRPr="00AA6040" w:rsidRDefault="00AA6040" w:rsidP="000A79EF">
      <w:pPr>
        <w:pStyle w:val="Heading2"/>
      </w:pPr>
      <w:bookmarkStart w:id="1" w:name="_Toc203751417"/>
      <w:r w:rsidRPr="00AA6040">
        <w:t>Dropout</w:t>
      </w:r>
      <w:bookmarkEnd w:id="1"/>
    </w:p>
    <w:p w14:paraId="587FC16B" w14:textId="77777777" w:rsidR="00AA6040" w:rsidRPr="00AA6040" w:rsidRDefault="00AA6040" w:rsidP="00AA6040">
      <w:r w:rsidRPr="00AA6040">
        <w:t xml:space="preserve">The State Board of Education defines </w:t>
      </w:r>
      <w:r w:rsidRPr="00AA6040">
        <w:rPr>
          <w:i/>
        </w:rPr>
        <w:t>dropout</w:t>
      </w:r>
      <w:r w:rsidRPr="00AA6040">
        <w:t xml:space="preserve"> as a student who leaves school for any reason, other than death, prior to graduation or completion of a course of studies and without transferring to another school or institution.</w:t>
      </w:r>
    </w:p>
    <w:p w14:paraId="382C0BED" w14:textId="77777777" w:rsidR="00AA6040" w:rsidRPr="00AA6040" w:rsidRDefault="00AA6040" w:rsidP="00AA6040"/>
    <w:p w14:paraId="0CD245B6" w14:textId="77777777" w:rsidR="00AA6040" w:rsidRPr="00AA6040" w:rsidRDefault="00AA6040" w:rsidP="00AA6040">
      <w:r w:rsidRPr="00AA6040">
        <w:t>Although this document provides a listing of the various categories of “school leavers” in the next section, the following criteria clarify and expand the above definition by designating a dropout as an individual who</w:t>
      </w:r>
    </w:p>
    <w:p w14:paraId="33687B35" w14:textId="61D73CDB" w:rsidR="00AA6040" w:rsidRPr="00AA6040" w:rsidRDefault="00AA6040" w:rsidP="00BE7459">
      <w:pPr>
        <w:numPr>
          <w:ilvl w:val="0"/>
          <w:numId w:val="1"/>
        </w:numPr>
        <w:spacing w:before="120"/>
      </w:pPr>
      <w:r w:rsidRPr="00AA6040">
        <w:t xml:space="preserve">was enrolled in school during the previous school year but did not reenroll at the beginning of the current school </w:t>
      </w:r>
      <w:r w:rsidR="00EA73FD" w:rsidRPr="00AA6040">
        <w:t>year.</w:t>
      </w:r>
    </w:p>
    <w:p w14:paraId="4AB4D21E" w14:textId="60CAEDC7" w:rsidR="00AA6040" w:rsidRPr="00AA6040" w:rsidRDefault="00AA6040" w:rsidP="00BE7459">
      <w:pPr>
        <w:numPr>
          <w:ilvl w:val="0"/>
          <w:numId w:val="1"/>
        </w:numPr>
        <w:spacing w:before="120"/>
      </w:pPr>
      <w:r w:rsidRPr="00AA6040">
        <w:t xml:space="preserve">was enrolled in school during the previous school year and dropped out, reenrolled at the beginning of the current school year, but left prior to October </w:t>
      </w:r>
      <w:r w:rsidR="00626E60" w:rsidRPr="00AA6040">
        <w:t>1; *</w:t>
      </w:r>
    </w:p>
    <w:p w14:paraId="58BCBC01" w14:textId="25F14121" w:rsidR="00AA6040" w:rsidRPr="00AA6040" w:rsidRDefault="00AA6040" w:rsidP="00BE7459">
      <w:pPr>
        <w:numPr>
          <w:ilvl w:val="0"/>
          <w:numId w:val="1"/>
        </w:numPr>
        <w:spacing w:before="120"/>
      </w:pPr>
      <w:r w:rsidRPr="00AA6040">
        <w:t xml:space="preserve">leaves </w:t>
      </w:r>
      <w:proofErr w:type="gramStart"/>
      <w:r w:rsidRPr="00AA6040">
        <w:t>an elementary</w:t>
      </w:r>
      <w:proofErr w:type="gramEnd"/>
      <w:r w:rsidRPr="00AA6040">
        <w:t xml:space="preserve"> or secondary school and enrolls in adult education or a program preparing for the GED (General Educational Development) </w:t>
      </w:r>
      <w:r w:rsidR="00626E60" w:rsidRPr="00AA6040">
        <w:t>exam; *</w:t>
      </w:r>
      <w:r w:rsidRPr="00AA6040">
        <w:t>* or</w:t>
      </w:r>
    </w:p>
    <w:p w14:paraId="66410286" w14:textId="2133B740" w:rsidR="00AA6040" w:rsidRPr="00AA6040" w:rsidRDefault="00AA6040" w:rsidP="00BE7459">
      <w:pPr>
        <w:numPr>
          <w:ilvl w:val="0"/>
          <w:numId w:val="1"/>
        </w:numPr>
        <w:spacing w:before="120"/>
      </w:pPr>
      <w:r w:rsidRPr="00AA6040">
        <w:t>is not temporarily absent due to suspension, long-term illness, or other emergency.</w:t>
      </w:r>
      <w:r>
        <w:br/>
      </w:r>
      <w:r>
        <w:br/>
        <w:t>**</w:t>
      </w:r>
      <w:r w:rsidRPr="00AA6040">
        <w:t>If October 1 falls on a Saturday, report membership on September 30. If October 1 falls on a Sunday, report membership on October 2.</w:t>
      </w:r>
      <w:r>
        <w:t xml:space="preserve"> </w:t>
      </w:r>
      <w:r>
        <w:br/>
      </w:r>
      <w:r w:rsidRPr="00AA6040">
        <w:t>**The exception is the case in which the public school system monitors the student’s enrollment and reports the student as a dropout if he or she drops out of the program.</w:t>
      </w:r>
    </w:p>
    <w:p w14:paraId="670ABDA5" w14:textId="77777777" w:rsidR="00AA6040" w:rsidRPr="00AA6040" w:rsidRDefault="00AA6040" w:rsidP="00AA6040"/>
    <w:p w14:paraId="221A6385" w14:textId="77777777" w:rsidR="00AA6040" w:rsidRPr="00AA6040" w:rsidRDefault="00AA6040" w:rsidP="000A79EF">
      <w:pPr>
        <w:pStyle w:val="Heading2"/>
      </w:pPr>
      <w:bookmarkStart w:id="2" w:name="_Toc203751418"/>
      <w:r w:rsidRPr="00AA6040">
        <w:t>School Year</w:t>
      </w:r>
      <w:bookmarkEnd w:id="2"/>
    </w:p>
    <w:p w14:paraId="2222A457" w14:textId="6985C624" w:rsidR="00AA6040" w:rsidRPr="00AA6040" w:rsidRDefault="00AA6040" w:rsidP="00AA6040">
      <w:r w:rsidRPr="00AA6040">
        <w:t xml:space="preserve">For the purposes of tabulating school dropouts, the term </w:t>
      </w:r>
      <w:r w:rsidR="00EA73FD" w:rsidRPr="00EA73FD">
        <w:t>“</w:t>
      </w:r>
      <w:r w:rsidRPr="00AA6040">
        <w:t>school year</w:t>
      </w:r>
      <w:r w:rsidR="00EA73FD" w:rsidRPr="00EA73FD">
        <w:t>”</w:t>
      </w:r>
      <w:r w:rsidRPr="00AA6040">
        <w:t xml:space="preserve"> refers to the twelve-month period that begins October 1 and ends September 30. Thus, it includes the summer. Please note, however, that students who re-enroll in school after having dropped out during the previous school year and who leave prior to October 1 of the current school year will be counted in the twelve-month collection cycle. This means, for example, that a student who dropped out of school in March of 202</w:t>
      </w:r>
      <w:r w:rsidR="00085DA5">
        <w:t>6</w:t>
      </w:r>
      <w:r w:rsidRPr="00AA6040">
        <w:t>, then returned in August of 202</w:t>
      </w:r>
      <w:r w:rsidR="00085DA5">
        <w:t>6</w:t>
      </w:r>
      <w:r w:rsidRPr="00AA6040">
        <w:t>, but dropped out again on September 21, 202</w:t>
      </w:r>
      <w:r w:rsidR="00085DA5">
        <w:t>6</w:t>
      </w:r>
      <w:r w:rsidRPr="00AA6040">
        <w:t>, will</w:t>
      </w:r>
      <w:r w:rsidRPr="00AA6040">
        <w:rPr>
          <w:vertAlign w:val="superscript"/>
        </w:rPr>
        <w:t xml:space="preserve"> </w:t>
      </w:r>
      <w:r w:rsidRPr="00AA6040">
        <w:t>be reported as a dropout in the 202</w:t>
      </w:r>
      <w:r w:rsidR="00085DA5">
        <w:t>5</w:t>
      </w:r>
      <w:r w:rsidRPr="00AA6040">
        <w:t>–2</w:t>
      </w:r>
      <w:r w:rsidR="00085DA5">
        <w:t>6</w:t>
      </w:r>
      <w:r w:rsidRPr="00AA6040">
        <w:t xml:space="preserve"> count.</w:t>
      </w:r>
    </w:p>
    <w:p w14:paraId="44DBF186" w14:textId="77777777" w:rsidR="00AA6040" w:rsidRPr="00AA6040" w:rsidRDefault="00AA6040" w:rsidP="000A79EF">
      <w:pPr>
        <w:pStyle w:val="Heading2"/>
      </w:pPr>
      <w:bookmarkStart w:id="3" w:name="_Toc203751419"/>
      <w:r w:rsidRPr="00AA6040">
        <w:t>Grade Level</w:t>
      </w:r>
      <w:bookmarkEnd w:id="3"/>
    </w:p>
    <w:p w14:paraId="1798C20F" w14:textId="77777777" w:rsidR="00AA6040" w:rsidRPr="00AA6040" w:rsidRDefault="00AA6040" w:rsidP="00AA6040">
      <w:r w:rsidRPr="00AA6040">
        <w:t xml:space="preserve">Dropout data should be reported for grade levels seven through twelve. Dropouts should be counted in the grade for which they fail to enroll in the fall. For example, a student who drops out without completing the ninth grade and does not return after the summer is a </w:t>
      </w:r>
      <w:r w:rsidRPr="00AA6040">
        <w:lastRenderedPageBreak/>
        <w:t>ninth-grade dropout. A student who completes the ninth grade and is expected to enroll in the tenth grade but does not enroll after the summer ends is a tenth-grade dropout.</w:t>
      </w:r>
    </w:p>
    <w:p w14:paraId="5A596F52" w14:textId="77777777" w:rsidR="00AA6040" w:rsidRPr="00AA6040" w:rsidRDefault="00AA6040" w:rsidP="00AA6040"/>
    <w:p w14:paraId="34108DA2" w14:textId="77777777" w:rsidR="00AA6040" w:rsidRPr="00AA6040" w:rsidRDefault="00AA6040" w:rsidP="00AA6040">
      <w:r w:rsidRPr="00AA6040">
        <w:t>Ungraded students should be assigned a nominal grade level. To determine nominal grade level, subtract five from the student’s age on October 1 of the current school year. For example, a fifteen-year-old’s nominal grade level is grade ten. All ungraded students over the age of seventeen should be reported as being in the twelfth grade.</w:t>
      </w:r>
    </w:p>
    <w:p w14:paraId="7A164874" w14:textId="77777777" w:rsidR="00AA6040" w:rsidRPr="00AA6040" w:rsidRDefault="00AA6040" w:rsidP="00AA6040"/>
    <w:p w14:paraId="43E68AB8" w14:textId="77777777" w:rsidR="00AA6040" w:rsidRPr="00AA6040" w:rsidRDefault="00AA6040" w:rsidP="00AA6040">
      <w:r w:rsidRPr="00AA6040">
        <w:t>Twelfth-grade dropouts should be computed by totaling the number of students who have not graduated during the regular or summer school terms and have not reenrolled for the current school year.</w:t>
      </w:r>
    </w:p>
    <w:p w14:paraId="7102356B" w14:textId="77777777" w:rsidR="00AA6040" w:rsidRPr="00AA6040" w:rsidRDefault="00AA6040" w:rsidP="000A79EF">
      <w:pPr>
        <w:pStyle w:val="Heading2"/>
      </w:pPr>
      <w:bookmarkStart w:id="4" w:name="_Toc203751420"/>
      <w:r w:rsidRPr="00AA6040">
        <w:t>Ethnicity/Race Categories</w:t>
      </w:r>
      <w:bookmarkEnd w:id="4"/>
    </w:p>
    <w:tbl>
      <w:tblPr>
        <w:tblStyle w:val="PlainTable1"/>
        <w:tblW w:w="0" w:type="auto"/>
        <w:tblCellMar>
          <w:top w:w="29" w:type="dxa"/>
          <w:bottom w:w="29" w:type="dxa"/>
        </w:tblCellMar>
        <w:tblLook w:val="04A0" w:firstRow="1" w:lastRow="0" w:firstColumn="1" w:lastColumn="0" w:noHBand="0" w:noVBand="1"/>
        <w:tblCaption w:val="Ethnicity and Race "/>
        <w:tblDescription w:val="Ethnicity and Race categories and descriptions"/>
      </w:tblPr>
      <w:tblGrid>
        <w:gridCol w:w="2819"/>
        <w:gridCol w:w="6531"/>
      </w:tblGrid>
      <w:tr w:rsidR="00AA6040" w:rsidRPr="00AA6040" w14:paraId="1FEADCE1" w14:textId="77777777" w:rsidTr="00F00530">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BFBFBF" w:themeFill="background1" w:themeFillShade="BF"/>
          </w:tcPr>
          <w:p w14:paraId="0E120241" w14:textId="77777777" w:rsidR="00AA6040" w:rsidRPr="00AA6040" w:rsidRDefault="00AA6040" w:rsidP="00AA6040">
            <w:pPr>
              <w:jc w:val="center"/>
              <w:rPr>
                <w:sz w:val="28"/>
                <w:szCs w:val="22"/>
              </w:rPr>
            </w:pPr>
            <w:r w:rsidRPr="00AA6040">
              <w:rPr>
                <w:sz w:val="28"/>
                <w:szCs w:val="22"/>
              </w:rPr>
              <w:t>Ethnicity Category</w:t>
            </w:r>
          </w:p>
        </w:tc>
        <w:tc>
          <w:tcPr>
            <w:tcW w:w="0" w:type="auto"/>
            <w:shd w:val="clear" w:color="auto" w:fill="BFBFBF" w:themeFill="background1" w:themeFillShade="BF"/>
          </w:tcPr>
          <w:p w14:paraId="63ED4131" w14:textId="77777777" w:rsidR="00AA6040" w:rsidRPr="00AA6040" w:rsidRDefault="00AA6040" w:rsidP="00AA6040">
            <w:pPr>
              <w:jc w:val="center"/>
              <w:cnfStyle w:val="100000000000" w:firstRow="1" w:lastRow="0" w:firstColumn="0" w:lastColumn="0" w:oddVBand="0" w:evenVBand="0" w:oddHBand="0" w:evenHBand="0" w:firstRowFirstColumn="0" w:firstRowLastColumn="0" w:lastRowFirstColumn="0" w:lastRowLastColumn="0"/>
              <w:rPr>
                <w:sz w:val="28"/>
                <w:szCs w:val="22"/>
              </w:rPr>
            </w:pPr>
            <w:r w:rsidRPr="00AA6040">
              <w:rPr>
                <w:sz w:val="28"/>
                <w:szCs w:val="22"/>
              </w:rPr>
              <w:t>Ethnicity Description</w:t>
            </w:r>
          </w:p>
        </w:tc>
      </w:tr>
      <w:tr w:rsidR="00AA6040" w:rsidRPr="00AA6040" w14:paraId="5B02EB54" w14:textId="77777777" w:rsidTr="00AA6040">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0" w:type="auto"/>
          </w:tcPr>
          <w:p w14:paraId="102862AE" w14:textId="77777777" w:rsidR="00AA6040" w:rsidRPr="00AA6040" w:rsidRDefault="00AA6040" w:rsidP="00AA6040">
            <w:r w:rsidRPr="00AA6040">
              <w:t>Hispanic/Latino:</w:t>
            </w:r>
          </w:p>
        </w:tc>
        <w:tc>
          <w:tcPr>
            <w:tcW w:w="0" w:type="auto"/>
          </w:tcPr>
          <w:p w14:paraId="785E76DD" w14:textId="77777777" w:rsidR="00AA6040" w:rsidRPr="00AA6040" w:rsidRDefault="00AA6040" w:rsidP="00AA6040">
            <w:pPr>
              <w:cnfStyle w:val="000000100000" w:firstRow="0" w:lastRow="0" w:firstColumn="0" w:lastColumn="0" w:oddVBand="0" w:evenVBand="0" w:oddHBand="1" w:evenHBand="0" w:firstRowFirstColumn="0" w:firstRowLastColumn="0" w:lastRowFirstColumn="0" w:lastRowLastColumn="0"/>
            </w:pPr>
            <w:r w:rsidRPr="00AA6040">
              <w:t>a person of Cuban, Mexican, Puerto Rican, South or Central American, or other Spanish culture or origin, regardless of race.</w:t>
            </w:r>
          </w:p>
        </w:tc>
      </w:tr>
      <w:tr w:rsidR="00AA6040" w:rsidRPr="00AA6040" w14:paraId="52CDE763" w14:textId="77777777" w:rsidTr="00AA6040">
        <w:trPr>
          <w:trHeight w:val="290"/>
        </w:trPr>
        <w:tc>
          <w:tcPr>
            <w:cnfStyle w:val="001000000000" w:firstRow="0" w:lastRow="0" w:firstColumn="1" w:lastColumn="0" w:oddVBand="0" w:evenVBand="0" w:oddHBand="0" w:evenHBand="0" w:firstRowFirstColumn="0" w:firstRowLastColumn="0" w:lastRowFirstColumn="0" w:lastRowLastColumn="0"/>
            <w:tcW w:w="0" w:type="auto"/>
          </w:tcPr>
          <w:p w14:paraId="1A0AD6DA" w14:textId="77777777" w:rsidR="00AA6040" w:rsidRPr="00AA6040" w:rsidRDefault="00AA6040" w:rsidP="00AA6040">
            <w:r w:rsidRPr="00AA6040">
              <w:rPr>
                <w:u w:val="single"/>
              </w:rPr>
              <w:t>Race Categories</w:t>
            </w:r>
            <w:r w:rsidRPr="00AA6040" w:rsidDel="00F40A04">
              <w:t xml:space="preserve"> </w:t>
            </w:r>
          </w:p>
        </w:tc>
        <w:tc>
          <w:tcPr>
            <w:tcW w:w="0" w:type="auto"/>
          </w:tcPr>
          <w:p w14:paraId="2CE11ACD" w14:textId="77777777" w:rsidR="00AA6040" w:rsidRPr="00AA6040" w:rsidRDefault="00AA6040" w:rsidP="00AA6040">
            <w:pPr>
              <w:cnfStyle w:val="000000000000" w:firstRow="0" w:lastRow="0" w:firstColumn="0" w:lastColumn="0" w:oddVBand="0" w:evenVBand="0" w:oddHBand="0" w:evenHBand="0" w:firstRowFirstColumn="0" w:firstRowLastColumn="0" w:lastRowFirstColumn="0" w:lastRowLastColumn="0"/>
              <w:rPr>
                <w:b/>
              </w:rPr>
            </w:pPr>
          </w:p>
        </w:tc>
      </w:tr>
      <w:tr w:rsidR="00AA6040" w:rsidRPr="00AA6040" w14:paraId="3C70E2E5" w14:textId="77777777" w:rsidTr="00AA6040">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0" w:type="auto"/>
          </w:tcPr>
          <w:p w14:paraId="4032B4A8" w14:textId="77777777" w:rsidR="00AA6040" w:rsidRPr="00AA6040" w:rsidRDefault="00AA6040" w:rsidP="00AA6040">
            <w:r w:rsidRPr="00AA6040">
              <w:t>White (not of Hispanic origin):</w:t>
            </w:r>
          </w:p>
        </w:tc>
        <w:tc>
          <w:tcPr>
            <w:tcW w:w="0" w:type="auto"/>
          </w:tcPr>
          <w:p w14:paraId="744955E3" w14:textId="77777777" w:rsidR="00AA6040" w:rsidRPr="00AA6040" w:rsidRDefault="00AA6040" w:rsidP="00AA6040">
            <w:pPr>
              <w:cnfStyle w:val="000000100000" w:firstRow="0" w:lastRow="0" w:firstColumn="0" w:lastColumn="0" w:oddVBand="0" w:evenVBand="0" w:oddHBand="1" w:evenHBand="0" w:firstRowFirstColumn="0" w:firstRowLastColumn="0" w:lastRowFirstColumn="0" w:lastRowLastColumn="0"/>
            </w:pPr>
            <w:r w:rsidRPr="00AA6040">
              <w:t>a person having origins in any of the original peoples of Europe, the Middle East, or North Africa.</w:t>
            </w:r>
          </w:p>
        </w:tc>
      </w:tr>
      <w:tr w:rsidR="00AA6040" w:rsidRPr="00AA6040" w14:paraId="6A458C37" w14:textId="77777777" w:rsidTr="00AA6040">
        <w:trPr>
          <w:trHeight w:val="597"/>
        </w:trPr>
        <w:tc>
          <w:tcPr>
            <w:cnfStyle w:val="001000000000" w:firstRow="0" w:lastRow="0" w:firstColumn="1" w:lastColumn="0" w:oddVBand="0" w:evenVBand="0" w:oddHBand="0" w:evenHBand="0" w:firstRowFirstColumn="0" w:firstRowLastColumn="0" w:lastRowFirstColumn="0" w:lastRowLastColumn="0"/>
            <w:tcW w:w="0" w:type="auto"/>
          </w:tcPr>
          <w:p w14:paraId="51BD47BA" w14:textId="77777777" w:rsidR="00AA6040" w:rsidRPr="00AA6040" w:rsidRDefault="00AA6040" w:rsidP="00AA6040">
            <w:r w:rsidRPr="00AA6040">
              <w:t>Black or African American (not of Hispanic origin):</w:t>
            </w:r>
          </w:p>
        </w:tc>
        <w:tc>
          <w:tcPr>
            <w:tcW w:w="0" w:type="auto"/>
          </w:tcPr>
          <w:p w14:paraId="657590EC" w14:textId="77777777" w:rsidR="00AA6040" w:rsidRPr="00AA6040" w:rsidRDefault="00AA6040" w:rsidP="00AA6040">
            <w:pPr>
              <w:cnfStyle w:val="000000000000" w:firstRow="0" w:lastRow="0" w:firstColumn="0" w:lastColumn="0" w:oddVBand="0" w:evenVBand="0" w:oddHBand="0" w:evenHBand="0" w:firstRowFirstColumn="0" w:firstRowLastColumn="0" w:lastRowFirstColumn="0" w:lastRowLastColumn="0"/>
              <w:rPr>
                <w:b/>
              </w:rPr>
            </w:pPr>
            <w:r w:rsidRPr="00AA6040">
              <w:t>a person having origins in any of the black racial groups of Africa.</w:t>
            </w:r>
          </w:p>
        </w:tc>
      </w:tr>
      <w:tr w:rsidR="00AA6040" w:rsidRPr="00AA6040" w14:paraId="2A18260B" w14:textId="77777777" w:rsidTr="00AA6040">
        <w:trPr>
          <w:cnfStyle w:val="000000100000" w:firstRow="0" w:lastRow="0" w:firstColumn="0" w:lastColumn="0" w:oddVBand="0" w:evenVBand="0" w:oddHBand="1" w:evenHBand="0" w:firstRowFirstColumn="0" w:firstRowLastColumn="0" w:lastRowFirstColumn="0" w:lastRowLastColumn="0"/>
          <w:trHeight w:val="1791"/>
        </w:trPr>
        <w:tc>
          <w:tcPr>
            <w:cnfStyle w:val="001000000000" w:firstRow="0" w:lastRow="0" w:firstColumn="1" w:lastColumn="0" w:oddVBand="0" w:evenVBand="0" w:oddHBand="0" w:evenHBand="0" w:firstRowFirstColumn="0" w:firstRowLastColumn="0" w:lastRowFirstColumn="0" w:lastRowLastColumn="0"/>
            <w:tcW w:w="0" w:type="auto"/>
          </w:tcPr>
          <w:p w14:paraId="09211C0F" w14:textId="77777777" w:rsidR="00AA6040" w:rsidRPr="00AA6040" w:rsidRDefault="00AA6040" w:rsidP="00AA6040">
            <w:r w:rsidRPr="00AA6040">
              <w:t>Asian American:</w:t>
            </w:r>
          </w:p>
        </w:tc>
        <w:tc>
          <w:tcPr>
            <w:tcW w:w="0" w:type="auto"/>
          </w:tcPr>
          <w:p w14:paraId="563E2B83" w14:textId="77777777" w:rsidR="00AA6040" w:rsidRPr="00AA6040" w:rsidRDefault="00AA6040" w:rsidP="00AA6040">
            <w:pPr>
              <w:cnfStyle w:val="000000100000" w:firstRow="0" w:lastRow="0" w:firstColumn="0" w:lastColumn="0" w:oddVBand="0" w:evenVBand="0" w:oddHBand="1" w:evenHBand="0" w:firstRowFirstColumn="0" w:firstRowLastColumn="0" w:lastRowFirstColumn="0" w:lastRowLastColumn="0"/>
            </w:pPr>
            <w:r w:rsidRPr="00AA6040">
              <w:t>a person having origins in any of the original peoples of the Far East, Southeast Asia, or the Indian subcontinent including, for example, Cambodia, China, India, Japan, Korea, Malaysia, Pakistan, the Philippine Islands, Thailand, and Vietnam.</w:t>
            </w:r>
          </w:p>
        </w:tc>
      </w:tr>
      <w:tr w:rsidR="00AA6040" w:rsidRPr="00AA6040" w14:paraId="6D2A3F2D" w14:textId="77777777" w:rsidTr="00AA6040">
        <w:trPr>
          <w:trHeight w:val="888"/>
        </w:trPr>
        <w:tc>
          <w:tcPr>
            <w:cnfStyle w:val="001000000000" w:firstRow="0" w:lastRow="0" w:firstColumn="1" w:lastColumn="0" w:oddVBand="0" w:evenVBand="0" w:oddHBand="0" w:evenHBand="0" w:firstRowFirstColumn="0" w:firstRowLastColumn="0" w:lastRowFirstColumn="0" w:lastRowLastColumn="0"/>
            <w:tcW w:w="0" w:type="auto"/>
          </w:tcPr>
          <w:p w14:paraId="7B784B95" w14:textId="77777777" w:rsidR="00AA6040" w:rsidRPr="00AA6040" w:rsidRDefault="00AA6040" w:rsidP="00AA6040">
            <w:r w:rsidRPr="00AA6040">
              <w:t>Native Hawaiian/Pacific Islander:</w:t>
            </w:r>
          </w:p>
        </w:tc>
        <w:tc>
          <w:tcPr>
            <w:tcW w:w="0" w:type="auto"/>
          </w:tcPr>
          <w:p w14:paraId="50F8A04B" w14:textId="77777777" w:rsidR="00AA6040" w:rsidRPr="00AA6040" w:rsidRDefault="00AA6040" w:rsidP="00AA6040">
            <w:pPr>
              <w:cnfStyle w:val="000000000000" w:firstRow="0" w:lastRow="0" w:firstColumn="0" w:lastColumn="0" w:oddVBand="0" w:evenVBand="0" w:oddHBand="0" w:evenHBand="0" w:firstRowFirstColumn="0" w:firstRowLastColumn="0" w:lastRowFirstColumn="0" w:lastRowLastColumn="0"/>
            </w:pPr>
            <w:r w:rsidRPr="00AA6040">
              <w:t>a person having origins in any of the original peoples of Hawaii, Guam, Samoa, or the Pacific Islands.</w:t>
            </w:r>
          </w:p>
        </w:tc>
      </w:tr>
      <w:tr w:rsidR="00AA6040" w:rsidRPr="00AA6040" w14:paraId="466314AB" w14:textId="77777777" w:rsidTr="00AA6040">
        <w:trPr>
          <w:cnfStyle w:val="000000100000" w:firstRow="0" w:lastRow="0" w:firstColumn="0" w:lastColumn="0" w:oddVBand="0" w:evenVBand="0" w:oddHBand="1" w:evenHBand="0" w:firstRowFirstColumn="0" w:firstRowLastColumn="0" w:lastRowFirstColumn="0" w:lastRowLastColumn="0"/>
          <w:trHeight w:val="1485"/>
        </w:trPr>
        <w:tc>
          <w:tcPr>
            <w:cnfStyle w:val="001000000000" w:firstRow="0" w:lastRow="0" w:firstColumn="1" w:lastColumn="0" w:oddVBand="0" w:evenVBand="0" w:oddHBand="0" w:evenHBand="0" w:firstRowFirstColumn="0" w:firstRowLastColumn="0" w:lastRowFirstColumn="0" w:lastRowLastColumn="0"/>
            <w:tcW w:w="0" w:type="auto"/>
          </w:tcPr>
          <w:p w14:paraId="08C68AB3" w14:textId="77777777" w:rsidR="00AA6040" w:rsidRPr="00AA6040" w:rsidRDefault="00AA6040" w:rsidP="00AA6040">
            <w:r w:rsidRPr="00AA6040">
              <w:t>American Indian or Alaska Native:</w:t>
            </w:r>
          </w:p>
        </w:tc>
        <w:tc>
          <w:tcPr>
            <w:tcW w:w="0" w:type="auto"/>
          </w:tcPr>
          <w:p w14:paraId="43C3B77D" w14:textId="77777777" w:rsidR="00AA6040" w:rsidRPr="00AA6040" w:rsidRDefault="00AA6040" w:rsidP="00AA6040">
            <w:pPr>
              <w:cnfStyle w:val="000000100000" w:firstRow="0" w:lastRow="0" w:firstColumn="0" w:lastColumn="0" w:oddVBand="0" w:evenVBand="0" w:oddHBand="1" w:evenHBand="0" w:firstRowFirstColumn="0" w:firstRowLastColumn="0" w:lastRowFirstColumn="0" w:lastRowLastColumn="0"/>
            </w:pPr>
            <w:r w:rsidRPr="00AA6040">
              <w:t xml:space="preserve">a </w:t>
            </w:r>
            <w:proofErr w:type="gramStart"/>
            <w:r w:rsidRPr="00AA6040">
              <w:t>person having</w:t>
            </w:r>
            <w:proofErr w:type="gramEnd"/>
            <w:r w:rsidRPr="00AA6040">
              <w:t xml:space="preserve"> origins in any of the original peoples of North and South America (including Central America) and who maintains tribal affiliation or community attachment.</w:t>
            </w:r>
          </w:p>
        </w:tc>
      </w:tr>
    </w:tbl>
    <w:p w14:paraId="36031110" w14:textId="29C03FF7" w:rsidR="00D5025F" w:rsidRDefault="00D5025F">
      <w:pPr>
        <w:rPr>
          <w:b/>
          <w:bCs/>
          <w:kern w:val="32"/>
          <w:szCs w:val="28"/>
        </w:rPr>
      </w:pPr>
    </w:p>
    <w:p w14:paraId="20D53412" w14:textId="3932A387" w:rsidR="00D5025F" w:rsidRDefault="00D5025F" w:rsidP="00FD2A4E">
      <w:pPr>
        <w:pStyle w:val="Heading1"/>
      </w:pPr>
      <w:bookmarkStart w:id="5" w:name="_Toc203751421"/>
      <w:r>
        <w:lastRenderedPageBreak/>
        <w:t>Section 2: All “School Leavers”</w:t>
      </w:r>
      <w:bookmarkEnd w:id="5"/>
    </w:p>
    <w:p w14:paraId="35C608B9" w14:textId="2CD11210" w:rsidR="002C07E8" w:rsidRPr="002C07E8" w:rsidRDefault="002C07E8" w:rsidP="000A79EF">
      <w:pPr>
        <w:pStyle w:val="Heading2"/>
        <w:numPr>
          <w:ilvl w:val="0"/>
          <w:numId w:val="7"/>
        </w:numPr>
      </w:pPr>
      <w:bookmarkStart w:id="6" w:name="_Toc203751422"/>
      <w:r w:rsidRPr="002C07E8">
        <w:t>Types of “School Leavers”</w:t>
      </w:r>
      <w:bookmarkEnd w:id="6"/>
    </w:p>
    <w:p w14:paraId="094965D8" w14:textId="77777777" w:rsidR="002C07E8" w:rsidRPr="002C07E8" w:rsidRDefault="002C07E8" w:rsidP="002C07E8">
      <w:r w:rsidRPr="002C07E8">
        <w:t xml:space="preserve">It is essential to distinguish between students who </w:t>
      </w:r>
      <w:proofErr w:type="gramStart"/>
      <w:r w:rsidRPr="002C07E8">
        <w:t>actually drop</w:t>
      </w:r>
      <w:proofErr w:type="gramEnd"/>
      <w:r w:rsidRPr="002C07E8">
        <w:t xml:space="preserve"> out of school and students who leave school for legitimate reasons. The following chart delineates the specific status of each type of “school leaver” and specifies whether such a student either should or should not be designated as a dropout.</w:t>
      </w:r>
    </w:p>
    <w:p w14:paraId="1AD8AED5" w14:textId="77777777" w:rsidR="00AA6040" w:rsidRDefault="00AA6040" w:rsidP="00AA6040"/>
    <w:tbl>
      <w:tblPr>
        <w:tblStyle w:val="PlainTable1"/>
        <w:tblW w:w="0" w:type="auto"/>
        <w:tblCellMar>
          <w:top w:w="29" w:type="dxa"/>
          <w:bottom w:w="29" w:type="dxa"/>
        </w:tblCellMar>
        <w:tblLook w:val="0020" w:firstRow="1" w:lastRow="0" w:firstColumn="0" w:lastColumn="0" w:noHBand="0" w:noVBand="0"/>
        <w:tblCaption w:val="Dropouts vs School Leavers"/>
        <w:tblDescription w:val="Description of the types of students who leave school, dropout status, and dropout reason code"/>
      </w:tblPr>
      <w:tblGrid>
        <w:gridCol w:w="5215"/>
        <w:gridCol w:w="2067"/>
        <w:gridCol w:w="2068"/>
      </w:tblGrid>
      <w:tr w:rsidR="005C1201" w:rsidRPr="00FB39E0" w14:paraId="3B828B4B" w14:textId="77777777" w:rsidTr="00CF0278">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5215" w:type="dxa"/>
            <w:shd w:val="clear" w:color="auto" w:fill="BFBFBF" w:themeFill="background1" w:themeFillShade="BF"/>
            <w:vAlign w:val="center"/>
          </w:tcPr>
          <w:p w14:paraId="1C4460CC" w14:textId="77777777" w:rsidR="00FB39E0" w:rsidRPr="00FB39E0" w:rsidRDefault="00FB39E0" w:rsidP="000D00B5">
            <w:r w:rsidRPr="00FB39E0">
              <w:t>The student who</w:t>
            </w:r>
          </w:p>
        </w:tc>
        <w:tc>
          <w:tcPr>
            <w:tcW w:w="2067" w:type="dxa"/>
            <w:shd w:val="clear" w:color="auto" w:fill="BFBFBF" w:themeFill="background1" w:themeFillShade="BF"/>
          </w:tcPr>
          <w:p w14:paraId="06422E0E" w14:textId="77777777" w:rsidR="00FB39E0" w:rsidRPr="00FB39E0" w:rsidRDefault="00FB39E0" w:rsidP="00CF0278">
            <w:pPr>
              <w:jc w:val="center"/>
              <w:cnfStyle w:val="100000000000" w:firstRow="1" w:lastRow="0" w:firstColumn="0" w:lastColumn="0" w:oddVBand="0" w:evenVBand="0" w:oddHBand="0" w:evenHBand="0" w:firstRowFirstColumn="0" w:firstRowLastColumn="0" w:lastRowFirstColumn="0" w:lastRowLastColumn="0"/>
            </w:pPr>
            <w:r w:rsidRPr="00FB39E0">
              <w:t>Should this student be counted as a dropout?</w:t>
            </w:r>
          </w:p>
        </w:tc>
        <w:tc>
          <w:tcPr>
            <w:cnfStyle w:val="000010000000" w:firstRow="0" w:lastRow="0" w:firstColumn="0" w:lastColumn="0" w:oddVBand="1" w:evenVBand="0" w:oddHBand="0" w:evenHBand="0" w:firstRowFirstColumn="0" w:firstRowLastColumn="0" w:lastRowFirstColumn="0" w:lastRowLastColumn="0"/>
            <w:tcW w:w="2068" w:type="dxa"/>
            <w:shd w:val="clear" w:color="auto" w:fill="BFBFBF" w:themeFill="background1" w:themeFillShade="BF"/>
          </w:tcPr>
          <w:p w14:paraId="33ED8E8D" w14:textId="77777777" w:rsidR="00FB39E0" w:rsidRPr="00FB39E0" w:rsidRDefault="00FB39E0" w:rsidP="00CF0278">
            <w:pPr>
              <w:jc w:val="center"/>
            </w:pPr>
            <w:r w:rsidRPr="00FB39E0">
              <w:t>PowerSchool Dropout Reason Code</w:t>
            </w:r>
          </w:p>
        </w:tc>
      </w:tr>
      <w:tr w:rsidR="005C1201" w:rsidRPr="00FB39E0" w14:paraId="69E96558" w14:textId="77777777" w:rsidTr="00CF02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215" w:type="dxa"/>
          </w:tcPr>
          <w:p w14:paraId="1A268E72" w14:textId="50B08735" w:rsidR="00FB39E0" w:rsidRPr="000D00B5" w:rsidRDefault="00FB39E0" w:rsidP="00BE7459">
            <w:pPr>
              <w:pStyle w:val="ListParagraph"/>
              <w:numPr>
                <w:ilvl w:val="0"/>
                <w:numId w:val="3"/>
              </w:numPr>
            </w:pPr>
            <w:r w:rsidRPr="000D00B5">
              <w:t xml:space="preserve">graduates </w:t>
            </w:r>
          </w:p>
        </w:tc>
        <w:tc>
          <w:tcPr>
            <w:tcW w:w="2067" w:type="dxa"/>
          </w:tcPr>
          <w:p w14:paraId="543368DB"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534A714C" w14:textId="77777777" w:rsidR="00FB39E0" w:rsidRPr="00FB39E0" w:rsidRDefault="00FB39E0" w:rsidP="00CF0278">
            <w:pPr>
              <w:jc w:val="center"/>
            </w:pPr>
            <w:r w:rsidRPr="00FB39E0">
              <w:t>Not Applicable</w:t>
            </w:r>
          </w:p>
        </w:tc>
      </w:tr>
      <w:tr w:rsidR="005C1201" w:rsidRPr="00FB39E0" w14:paraId="102C610F" w14:textId="77777777" w:rsidTr="00CF0278">
        <w:tc>
          <w:tcPr>
            <w:cnfStyle w:val="000010000000" w:firstRow="0" w:lastRow="0" w:firstColumn="0" w:lastColumn="0" w:oddVBand="1" w:evenVBand="0" w:oddHBand="0" w:evenHBand="0" w:firstRowFirstColumn="0" w:firstRowLastColumn="0" w:lastRowFirstColumn="0" w:lastRowLastColumn="0"/>
            <w:tcW w:w="5215" w:type="dxa"/>
          </w:tcPr>
          <w:p w14:paraId="39E1E106" w14:textId="543008DF" w:rsidR="00FB39E0" w:rsidRPr="000D00B5" w:rsidRDefault="00FB39E0" w:rsidP="00BE7459">
            <w:pPr>
              <w:pStyle w:val="ListParagraph"/>
              <w:numPr>
                <w:ilvl w:val="0"/>
                <w:numId w:val="3"/>
              </w:numPr>
            </w:pPr>
            <w:r w:rsidRPr="000D00B5">
              <w:t>enters an educational program that provides an alternative certification to a high school diploma such as adult education or a GED program that does not track students or report dropouts to the South Carolina Department of Education (SCDE)</w:t>
            </w:r>
          </w:p>
        </w:tc>
        <w:tc>
          <w:tcPr>
            <w:tcW w:w="2067" w:type="dxa"/>
          </w:tcPr>
          <w:p w14:paraId="298266EB"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0AB300A5" w14:textId="77777777" w:rsidR="00FB39E0" w:rsidRPr="00FB39E0" w:rsidRDefault="00FB39E0" w:rsidP="00CF0278">
            <w:pPr>
              <w:jc w:val="center"/>
            </w:pPr>
            <w:r w:rsidRPr="00FB39E0">
              <w:t>23</w:t>
            </w:r>
          </w:p>
        </w:tc>
      </w:tr>
      <w:tr w:rsidR="005C1201" w:rsidRPr="00FB39E0" w14:paraId="59D4E03E" w14:textId="77777777" w:rsidTr="00CF0278">
        <w:trPr>
          <w:cnfStyle w:val="000000100000" w:firstRow="0" w:lastRow="0" w:firstColumn="0" w:lastColumn="0" w:oddVBand="0" w:evenVBand="0" w:oddHBand="1" w:evenHBand="0" w:firstRowFirstColumn="0" w:firstRowLastColumn="0" w:lastRowFirstColumn="0" w:lastRowLastColumn="0"/>
          <w:trHeight w:val="1007"/>
        </w:trPr>
        <w:tc>
          <w:tcPr>
            <w:cnfStyle w:val="000010000000" w:firstRow="0" w:lastRow="0" w:firstColumn="0" w:lastColumn="0" w:oddVBand="1" w:evenVBand="0" w:oddHBand="0" w:evenHBand="0" w:firstRowFirstColumn="0" w:firstRowLastColumn="0" w:lastRowFirstColumn="0" w:lastRowLastColumn="0"/>
            <w:tcW w:w="5215" w:type="dxa"/>
          </w:tcPr>
          <w:p w14:paraId="119428E3" w14:textId="5534A1EA" w:rsidR="00FB39E0" w:rsidRPr="000D00B5" w:rsidRDefault="00FB39E0" w:rsidP="00BE7459">
            <w:pPr>
              <w:pStyle w:val="ListParagraph"/>
              <w:numPr>
                <w:ilvl w:val="0"/>
                <w:numId w:val="3"/>
              </w:numPr>
            </w:pPr>
            <w:r w:rsidRPr="000D00B5">
              <w:t>leaves an elementary or secondary school and enrolls in an adult education or GED program during the 202</w:t>
            </w:r>
            <w:r w:rsidR="008D1432">
              <w:t>3</w:t>
            </w:r>
            <w:r w:rsidRPr="000D00B5">
              <w:t>–2</w:t>
            </w:r>
            <w:r w:rsidR="008D1432">
              <w:t>4</w:t>
            </w:r>
            <w:r w:rsidR="00B77CC0">
              <w:t>, 2024</w:t>
            </w:r>
            <w:r w:rsidR="009837E7" w:rsidRPr="000D00B5">
              <w:t>–</w:t>
            </w:r>
            <w:r w:rsidR="005771D6">
              <w:t xml:space="preserve">25 </w:t>
            </w:r>
            <w:r w:rsidRPr="000D00B5">
              <w:t>or 202</w:t>
            </w:r>
            <w:r w:rsidR="008D1432">
              <w:t>5</w:t>
            </w:r>
            <w:r w:rsidRPr="000D00B5">
              <w:t>–2</w:t>
            </w:r>
            <w:r w:rsidR="008D1432">
              <w:t>6</w:t>
            </w:r>
            <w:r w:rsidRPr="000D00B5">
              <w:t xml:space="preserve"> school year and has obtained a completion credential (i.e., a state high school diploma or a GED diploma) by October 1, 202</w:t>
            </w:r>
            <w:r w:rsidR="008D1432">
              <w:t>6</w:t>
            </w:r>
          </w:p>
        </w:tc>
        <w:tc>
          <w:tcPr>
            <w:tcW w:w="2067" w:type="dxa"/>
          </w:tcPr>
          <w:p w14:paraId="7BF134EC"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6F88453B" w14:textId="77777777" w:rsidR="00FB39E0" w:rsidRPr="00FB39E0" w:rsidRDefault="00FB39E0" w:rsidP="00CF0278">
            <w:pPr>
              <w:jc w:val="center"/>
            </w:pPr>
            <w:r w:rsidRPr="00FB39E0">
              <w:t>Not Applicable</w:t>
            </w:r>
          </w:p>
        </w:tc>
      </w:tr>
      <w:tr w:rsidR="005C1201" w:rsidRPr="00FB39E0" w14:paraId="3DFC99C1" w14:textId="77777777" w:rsidTr="00CF0278">
        <w:trPr>
          <w:trHeight w:val="1304"/>
        </w:trPr>
        <w:tc>
          <w:tcPr>
            <w:cnfStyle w:val="000010000000" w:firstRow="0" w:lastRow="0" w:firstColumn="0" w:lastColumn="0" w:oddVBand="1" w:evenVBand="0" w:oddHBand="0" w:evenHBand="0" w:firstRowFirstColumn="0" w:firstRowLastColumn="0" w:lastRowFirstColumn="0" w:lastRowLastColumn="0"/>
            <w:tcW w:w="5215" w:type="dxa"/>
          </w:tcPr>
          <w:p w14:paraId="0F9117F9" w14:textId="0BA31EF3" w:rsidR="00FB39E0" w:rsidRPr="000D00B5" w:rsidRDefault="00FB39E0" w:rsidP="00BE7459">
            <w:pPr>
              <w:pStyle w:val="ListParagraph"/>
              <w:numPr>
                <w:ilvl w:val="0"/>
                <w:numId w:val="3"/>
              </w:numPr>
            </w:pPr>
            <w:r w:rsidRPr="000D00B5">
              <w:t>leaves an elementary or secondary school and enrolls in an adult education or GED program during the 202</w:t>
            </w:r>
            <w:r w:rsidR="008D1432">
              <w:t>5</w:t>
            </w:r>
            <w:r w:rsidRPr="000D00B5">
              <w:t>–2</w:t>
            </w:r>
            <w:r w:rsidR="008D1432">
              <w:t>6</w:t>
            </w:r>
            <w:r w:rsidRPr="000D00B5">
              <w:t xml:space="preserve"> school year and has not obtained a completion credential (i.e., a state high school diploma or a GED diploma) by October 1, 202</w:t>
            </w:r>
            <w:r w:rsidR="008D1432">
              <w:t>6</w:t>
            </w:r>
            <w:r w:rsidRPr="000D00B5">
              <w:t>*</w:t>
            </w:r>
            <w:r w:rsidR="005C1201">
              <w:br/>
            </w:r>
            <w:r w:rsidR="005C1201">
              <w:br/>
            </w:r>
            <w:r w:rsidRPr="000D00B5">
              <w:t>*The exception is the case in which the public school system monitors the student’s enrollment and reports the student as a dropout if he or she drops out of the program. (See instructions on pages 7 –8.)</w:t>
            </w:r>
          </w:p>
        </w:tc>
        <w:tc>
          <w:tcPr>
            <w:tcW w:w="2067" w:type="dxa"/>
          </w:tcPr>
          <w:p w14:paraId="4C5171F7"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6B8DE7A5" w14:textId="77777777" w:rsidR="00FB39E0" w:rsidRPr="00FB39E0" w:rsidRDefault="00FB39E0" w:rsidP="00CF0278">
            <w:pPr>
              <w:jc w:val="center"/>
            </w:pPr>
            <w:r w:rsidRPr="00FB39E0">
              <w:t>38</w:t>
            </w:r>
          </w:p>
        </w:tc>
      </w:tr>
      <w:tr w:rsidR="005C1201" w:rsidRPr="00FB39E0" w14:paraId="24F57519" w14:textId="77777777" w:rsidTr="00CF0278">
        <w:trPr>
          <w:cnfStyle w:val="000000100000" w:firstRow="0" w:lastRow="0" w:firstColumn="0" w:lastColumn="0" w:oddVBand="0" w:evenVBand="0" w:oddHBand="1" w:evenHBand="0" w:firstRowFirstColumn="0" w:firstRowLastColumn="0" w:lastRowFirstColumn="0" w:lastRowLastColumn="0"/>
          <w:trHeight w:val="727"/>
        </w:trPr>
        <w:tc>
          <w:tcPr>
            <w:cnfStyle w:val="000010000000" w:firstRow="0" w:lastRow="0" w:firstColumn="0" w:lastColumn="0" w:oddVBand="1" w:evenVBand="0" w:oddHBand="0" w:evenHBand="0" w:firstRowFirstColumn="0" w:firstRowLastColumn="0" w:lastRowFirstColumn="0" w:lastRowLastColumn="0"/>
            <w:tcW w:w="5215" w:type="dxa"/>
          </w:tcPr>
          <w:p w14:paraId="1EA361D9" w14:textId="76491712" w:rsidR="00FB39E0" w:rsidRPr="000D00B5" w:rsidRDefault="00FB39E0" w:rsidP="00BE7459">
            <w:pPr>
              <w:pStyle w:val="ListParagraph"/>
              <w:numPr>
                <w:ilvl w:val="0"/>
                <w:numId w:val="3"/>
              </w:numPr>
            </w:pPr>
            <w:r w:rsidRPr="000D00B5">
              <w:t xml:space="preserve">has a state high school certificate or a special education certificate </w:t>
            </w:r>
            <w:r w:rsidR="00626E60" w:rsidRPr="000D00B5">
              <w:t>or South</w:t>
            </w:r>
            <w:r w:rsidRPr="000D00B5">
              <w:t xml:space="preserve"> Carolina High School Credential and is </w:t>
            </w:r>
          </w:p>
        </w:tc>
        <w:tc>
          <w:tcPr>
            <w:tcW w:w="2067" w:type="dxa"/>
          </w:tcPr>
          <w:p w14:paraId="7CED8869"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068" w:type="dxa"/>
          </w:tcPr>
          <w:p w14:paraId="3F972865" w14:textId="77777777" w:rsidR="00FB39E0" w:rsidRPr="00FB39E0" w:rsidRDefault="00FB39E0" w:rsidP="00CF0278">
            <w:pPr>
              <w:jc w:val="center"/>
            </w:pPr>
          </w:p>
        </w:tc>
      </w:tr>
      <w:tr w:rsidR="005C1201" w:rsidRPr="00FB39E0" w14:paraId="54ADCB96" w14:textId="77777777" w:rsidTr="00CF0278">
        <w:trPr>
          <w:trHeight w:val="850"/>
        </w:trPr>
        <w:tc>
          <w:tcPr>
            <w:cnfStyle w:val="000010000000" w:firstRow="0" w:lastRow="0" w:firstColumn="0" w:lastColumn="0" w:oddVBand="1" w:evenVBand="0" w:oddHBand="0" w:evenHBand="0" w:firstRowFirstColumn="0" w:firstRowLastColumn="0" w:lastRowFirstColumn="0" w:lastRowLastColumn="0"/>
            <w:tcW w:w="5215" w:type="dxa"/>
          </w:tcPr>
          <w:p w14:paraId="779A01B7" w14:textId="77777777" w:rsidR="00FB39E0" w:rsidRPr="000D00B5" w:rsidRDefault="00FB39E0" w:rsidP="00BE7459">
            <w:pPr>
              <w:pStyle w:val="ListParagraph"/>
              <w:numPr>
                <w:ilvl w:val="0"/>
                <w:numId w:val="4"/>
              </w:numPr>
            </w:pPr>
            <w:r w:rsidRPr="000D00B5">
              <w:lastRenderedPageBreak/>
              <w:t xml:space="preserve">a student with a disability who has completed the requirements of an IEP (individualized education program), </w:t>
            </w:r>
          </w:p>
        </w:tc>
        <w:tc>
          <w:tcPr>
            <w:tcW w:w="2067" w:type="dxa"/>
          </w:tcPr>
          <w:p w14:paraId="6A40CE2D"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53328890" w14:textId="77777777" w:rsidR="00FB39E0" w:rsidRPr="00FB39E0" w:rsidRDefault="00FB39E0" w:rsidP="00CF0278">
            <w:pPr>
              <w:jc w:val="center"/>
            </w:pPr>
            <w:r w:rsidRPr="00FB39E0">
              <w:t>Not Applicable</w:t>
            </w:r>
          </w:p>
        </w:tc>
      </w:tr>
      <w:tr w:rsidR="005C1201" w:rsidRPr="00FB39E0" w14:paraId="0D333696" w14:textId="77777777" w:rsidTr="00CF0278">
        <w:trPr>
          <w:cnfStyle w:val="000000100000" w:firstRow="0" w:lastRow="0" w:firstColumn="0" w:lastColumn="0" w:oddVBand="0" w:evenVBand="0" w:oddHBand="1" w:evenHBand="0" w:firstRowFirstColumn="0" w:firstRowLastColumn="0" w:lastRowFirstColumn="0" w:lastRowLastColumn="0"/>
          <w:trHeight w:val="333"/>
        </w:trPr>
        <w:tc>
          <w:tcPr>
            <w:cnfStyle w:val="000010000000" w:firstRow="0" w:lastRow="0" w:firstColumn="0" w:lastColumn="0" w:oddVBand="1" w:evenVBand="0" w:oddHBand="0" w:evenHBand="0" w:firstRowFirstColumn="0" w:firstRowLastColumn="0" w:lastRowFirstColumn="0" w:lastRowLastColumn="0"/>
            <w:tcW w:w="5215" w:type="dxa"/>
          </w:tcPr>
          <w:p w14:paraId="2A681A14" w14:textId="77777777" w:rsidR="00FB39E0" w:rsidRPr="000D00B5" w:rsidRDefault="00FB39E0" w:rsidP="00BE7459">
            <w:pPr>
              <w:pStyle w:val="ListParagraph"/>
              <w:numPr>
                <w:ilvl w:val="0"/>
                <w:numId w:val="4"/>
              </w:numPr>
            </w:pPr>
            <w:r w:rsidRPr="000D00B5">
              <w:t>a severely disabled student who has reached the age of twenty-one, or</w:t>
            </w:r>
          </w:p>
        </w:tc>
        <w:tc>
          <w:tcPr>
            <w:tcW w:w="2067" w:type="dxa"/>
          </w:tcPr>
          <w:p w14:paraId="76BD29E9"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51FDB5C5" w14:textId="77777777" w:rsidR="00FB39E0" w:rsidRPr="00FB39E0" w:rsidRDefault="00FB39E0" w:rsidP="00CF0278">
            <w:pPr>
              <w:jc w:val="center"/>
            </w:pPr>
            <w:r w:rsidRPr="00FB39E0">
              <w:t>Not Applicable</w:t>
            </w:r>
          </w:p>
        </w:tc>
      </w:tr>
      <w:tr w:rsidR="005C1201" w:rsidRPr="00FB39E0" w14:paraId="2414AC55" w14:textId="77777777" w:rsidTr="00CF0278">
        <w:trPr>
          <w:trHeight w:val="549"/>
        </w:trPr>
        <w:tc>
          <w:tcPr>
            <w:cnfStyle w:val="000010000000" w:firstRow="0" w:lastRow="0" w:firstColumn="0" w:lastColumn="0" w:oddVBand="1" w:evenVBand="0" w:oddHBand="0" w:evenHBand="0" w:firstRowFirstColumn="0" w:firstRowLastColumn="0" w:lastRowFirstColumn="0" w:lastRowLastColumn="0"/>
            <w:tcW w:w="5215" w:type="dxa"/>
          </w:tcPr>
          <w:p w14:paraId="00C1E12D" w14:textId="77777777" w:rsidR="00FB39E0" w:rsidRPr="000D00B5" w:rsidRDefault="00FB39E0" w:rsidP="00BE7459">
            <w:pPr>
              <w:pStyle w:val="ListParagraph"/>
              <w:numPr>
                <w:ilvl w:val="0"/>
                <w:numId w:val="4"/>
              </w:numPr>
            </w:pPr>
            <w:r w:rsidRPr="000D00B5">
              <w:t xml:space="preserve">a severely disabled student who has entered a residential or day care facility </w:t>
            </w:r>
          </w:p>
        </w:tc>
        <w:tc>
          <w:tcPr>
            <w:tcW w:w="2067" w:type="dxa"/>
          </w:tcPr>
          <w:p w14:paraId="28E8362B"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6F72D9A6" w14:textId="77777777" w:rsidR="00FB39E0" w:rsidRPr="00FB39E0" w:rsidRDefault="00FB39E0" w:rsidP="00CF0278">
            <w:pPr>
              <w:jc w:val="center"/>
            </w:pPr>
            <w:r w:rsidRPr="00FB39E0">
              <w:t>Not Applicable</w:t>
            </w:r>
          </w:p>
        </w:tc>
      </w:tr>
      <w:tr w:rsidR="005C1201" w:rsidRPr="00FB39E0" w14:paraId="247F356F" w14:textId="77777777" w:rsidTr="00CF0278">
        <w:trPr>
          <w:cnfStyle w:val="000000100000" w:firstRow="0" w:lastRow="0" w:firstColumn="0" w:lastColumn="0" w:oddVBand="0" w:evenVBand="0" w:oddHBand="1" w:evenHBand="0" w:firstRowFirstColumn="0" w:firstRowLastColumn="0" w:lastRowFirstColumn="0" w:lastRowLastColumn="0"/>
          <w:trHeight w:val="764"/>
        </w:trPr>
        <w:tc>
          <w:tcPr>
            <w:cnfStyle w:val="000010000000" w:firstRow="0" w:lastRow="0" w:firstColumn="0" w:lastColumn="0" w:oddVBand="1" w:evenVBand="0" w:oddHBand="0" w:evenHBand="0" w:firstRowFirstColumn="0" w:firstRowLastColumn="0" w:lastRowFirstColumn="0" w:lastRowLastColumn="0"/>
            <w:tcW w:w="5215" w:type="dxa"/>
          </w:tcPr>
          <w:p w14:paraId="4823EDDA" w14:textId="41E123DA" w:rsidR="00FB39E0" w:rsidRPr="000D00B5" w:rsidRDefault="00FB39E0" w:rsidP="00BE7459">
            <w:pPr>
              <w:pStyle w:val="ListParagraph"/>
              <w:numPr>
                <w:ilvl w:val="0"/>
                <w:numId w:val="3"/>
              </w:numPr>
            </w:pPr>
            <w:r w:rsidRPr="000D00B5">
              <w:t xml:space="preserve">was in membership only during the summer term following the prior school year (i.e., was not in membership during the prior regular school year) </w:t>
            </w:r>
          </w:p>
        </w:tc>
        <w:tc>
          <w:tcPr>
            <w:tcW w:w="2067" w:type="dxa"/>
          </w:tcPr>
          <w:p w14:paraId="2568AE25"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3BED9523" w14:textId="77777777" w:rsidR="00FB39E0" w:rsidRPr="00FB39E0" w:rsidRDefault="00FB39E0" w:rsidP="00CF0278">
            <w:pPr>
              <w:jc w:val="center"/>
            </w:pPr>
            <w:r w:rsidRPr="00FB39E0">
              <w:t>Not Applicable</w:t>
            </w:r>
          </w:p>
        </w:tc>
      </w:tr>
      <w:tr w:rsidR="005C1201" w:rsidRPr="00FB39E0" w14:paraId="788C2868" w14:textId="77777777" w:rsidTr="00CF0278">
        <w:trPr>
          <w:trHeight w:val="773"/>
        </w:trPr>
        <w:tc>
          <w:tcPr>
            <w:cnfStyle w:val="000010000000" w:firstRow="0" w:lastRow="0" w:firstColumn="0" w:lastColumn="0" w:oddVBand="1" w:evenVBand="0" w:oddHBand="0" w:evenHBand="0" w:firstRowFirstColumn="0" w:firstRowLastColumn="0" w:lastRowFirstColumn="0" w:lastRowLastColumn="0"/>
            <w:tcW w:w="5215" w:type="dxa"/>
          </w:tcPr>
          <w:p w14:paraId="3F31B55F" w14:textId="301A4DEB" w:rsidR="00FB39E0" w:rsidRPr="000D00B5" w:rsidRDefault="00FB39E0" w:rsidP="00BE7459">
            <w:pPr>
              <w:pStyle w:val="ListParagraph"/>
              <w:numPr>
                <w:ilvl w:val="0"/>
                <w:numId w:val="3"/>
              </w:numPr>
            </w:pPr>
            <w:r w:rsidRPr="000D00B5">
              <w:t xml:space="preserve">has reached the age of twenty-one without having graduated from high school or completed an approved program </w:t>
            </w:r>
          </w:p>
        </w:tc>
        <w:tc>
          <w:tcPr>
            <w:tcW w:w="2067" w:type="dxa"/>
          </w:tcPr>
          <w:p w14:paraId="7107D360"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54451038" w14:textId="77777777" w:rsidR="00FB39E0" w:rsidRPr="00FB39E0" w:rsidRDefault="00FB39E0" w:rsidP="00CF0278">
            <w:pPr>
              <w:jc w:val="center"/>
            </w:pPr>
            <w:r w:rsidRPr="00FB39E0">
              <w:t>38</w:t>
            </w:r>
          </w:p>
        </w:tc>
      </w:tr>
      <w:tr w:rsidR="005C1201" w:rsidRPr="00FB39E0" w14:paraId="39A73F38" w14:textId="77777777" w:rsidTr="00CF0278">
        <w:trPr>
          <w:cnfStyle w:val="000000100000" w:firstRow="0" w:lastRow="0" w:firstColumn="0" w:lastColumn="0" w:oddVBand="0" w:evenVBand="0" w:oddHBand="1" w:evenHBand="0" w:firstRowFirstColumn="0" w:firstRowLastColumn="0" w:lastRowFirstColumn="0" w:lastRowLastColumn="0"/>
          <w:trHeight w:val="287"/>
        </w:trPr>
        <w:tc>
          <w:tcPr>
            <w:cnfStyle w:val="000010000000" w:firstRow="0" w:lastRow="0" w:firstColumn="0" w:lastColumn="0" w:oddVBand="1" w:evenVBand="0" w:oddHBand="0" w:evenHBand="0" w:firstRowFirstColumn="0" w:firstRowLastColumn="0" w:lastRowFirstColumn="0" w:lastRowLastColumn="0"/>
            <w:tcW w:w="5215" w:type="dxa"/>
          </w:tcPr>
          <w:p w14:paraId="33F7057C" w14:textId="693E9F21" w:rsidR="00FB39E0" w:rsidRPr="000D00B5" w:rsidRDefault="00FB39E0" w:rsidP="00BE7459">
            <w:pPr>
              <w:pStyle w:val="ListParagraph"/>
              <w:numPr>
                <w:ilvl w:val="0"/>
                <w:numId w:val="3"/>
              </w:numPr>
            </w:pPr>
            <w:r w:rsidRPr="000D00B5">
              <w:t>has been emancipated by the courts but has not graduated from high school and is not currently enrolled</w:t>
            </w:r>
          </w:p>
        </w:tc>
        <w:tc>
          <w:tcPr>
            <w:tcW w:w="2067" w:type="dxa"/>
          </w:tcPr>
          <w:p w14:paraId="269A2883"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0310E17E" w14:textId="77777777" w:rsidR="00FB39E0" w:rsidRPr="00FB39E0" w:rsidRDefault="00FB39E0" w:rsidP="00CF0278">
            <w:pPr>
              <w:jc w:val="center"/>
            </w:pPr>
            <w:r w:rsidRPr="00FB39E0">
              <w:t>41</w:t>
            </w:r>
          </w:p>
        </w:tc>
      </w:tr>
      <w:tr w:rsidR="005C1201" w:rsidRPr="00FB39E0" w14:paraId="16E181A9" w14:textId="77777777" w:rsidTr="00CF0278">
        <w:trPr>
          <w:trHeight w:val="287"/>
        </w:trPr>
        <w:tc>
          <w:tcPr>
            <w:cnfStyle w:val="000010000000" w:firstRow="0" w:lastRow="0" w:firstColumn="0" w:lastColumn="0" w:oddVBand="1" w:evenVBand="0" w:oddHBand="0" w:evenHBand="0" w:firstRowFirstColumn="0" w:firstRowLastColumn="0" w:lastRowFirstColumn="0" w:lastRowLastColumn="0"/>
            <w:tcW w:w="5215" w:type="dxa"/>
          </w:tcPr>
          <w:p w14:paraId="603113C5" w14:textId="70329F1B" w:rsidR="00FB39E0" w:rsidRPr="000D00B5" w:rsidRDefault="00FB39E0" w:rsidP="00BE7459">
            <w:pPr>
              <w:pStyle w:val="ListParagraph"/>
              <w:numPr>
                <w:ilvl w:val="0"/>
                <w:numId w:val="3"/>
              </w:numPr>
            </w:pPr>
            <w:r w:rsidRPr="000D00B5">
              <w:t xml:space="preserve">is deceased </w:t>
            </w:r>
          </w:p>
        </w:tc>
        <w:tc>
          <w:tcPr>
            <w:tcW w:w="2067" w:type="dxa"/>
          </w:tcPr>
          <w:p w14:paraId="55D067E6"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372EBBA5" w14:textId="77777777" w:rsidR="00FB39E0" w:rsidRPr="00FB39E0" w:rsidRDefault="00FB39E0" w:rsidP="00CF0278">
            <w:pPr>
              <w:jc w:val="center"/>
            </w:pPr>
            <w:r w:rsidRPr="00FB39E0">
              <w:t>Not Applicable</w:t>
            </w:r>
          </w:p>
        </w:tc>
      </w:tr>
      <w:tr w:rsidR="005C1201" w:rsidRPr="00FB39E0" w14:paraId="23A1ED72" w14:textId="77777777" w:rsidTr="00CF0278">
        <w:trPr>
          <w:cnfStyle w:val="000000100000" w:firstRow="0" w:lastRow="0" w:firstColumn="0" w:lastColumn="0" w:oddVBand="0" w:evenVBand="0" w:oddHBand="1" w:evenHBand="0" w:firstRowFirstColumn="0" w:firstRowLastColumn="0" w:lastRowFirstColumn="0" w:lastRowLastColumn="0"/>
          <w:trHeight w:val="593"/>
        </w:trPr>
        <w:tc>
          <w:tcPr>
            <w:cnfStyle w:val="000010000000" w:firstRow="0" w:lastRow="0" w:firstColumn="0" w:lastColumn="0" w:oddVBand="1" w:evenVBand="0" w:oddHBand="0" w:evenHBand="0" w:firstRowFirstColumn="0" w:firstRowLastColumn="0" w:lastRowFirstColumn="0" w:lastRowLastColumn="0"/>
            <w:tcW w:w="5215" w:type="dxa"/>
          </w:tcPr>
          <w:p w14:paraId="6437E644" w14:textId="0589A8F5" w:rsidR="00FB39E0" w:rsidRPr="000D00B5" w:rsidRDefault="00FB39E0" w:rsidP="00BE7459">
            <w:pPr>
              <w:pStyle w:val="ListParagraph"/>
              <w:numPr>
                <w:ilvl w:val="0"/>
                <w:numId w:val="3"/>
              </w:numPr>
            </w:pPr>
            <w:r w:rsidRPr="000D00B5">
              <w:t>has not reenrolled for the current school year and whose educational status was unknown as of October 1 of the current school year</w:t>
            </w:r>
          </w:p>
        </w:tc>
        <w:tc>
          <w:tcPr>
            <w:tcW w:w="2067" w:type="dxa"/>
          </w:tcPr>
          <w:p w14:paraId="4F89AF8B"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70205676" w14:textId="77777777" w:rsidR="00FB39E0" w:rsidRPr="00FB39E0" w:rsidRDefault="00FB39E0" w:rsidP="00CF0278">
            <w:pPr>
              <w:jc w:val="center"/>
            </w:pPr>
            <w:r w:rsidRPr="00FB39E0">
              <w:t>20</w:t>
            </w:r>
          </w:p>
        </w:tc>
      </w:tr>
      <w:tr w:rsidR="005C1201" w:rsidRPr="00FB39E0" w14:paraId="5A4D4D3D" w14:textId="77777777" w:rsidTr="00CF0278">
        <w:trPr>
          <w:trHeight w:val="530"/>
        </w:trPr>
        <w:tc>
          <w:tcPr>
            <w:cnfStyle w:val="000010000000" w:firstRow="0" w:lastRow="0" w:firstColumn="0" w:lastColumn="0" w:oddVBand="1" w:evenVBand="0" w:oddHBand="0" w:evenHBand="0" w:firstRowFirstColumn="0" w:firstRowLastColumn="0" w:lastRowFirstColumn="0" w:lastRowLastColumn="0"/>
            <w:tcW w:w="5215" w:type="dxa"/>
          </w:tcPr>
          <w:p w14:paraId="161EFC91" w14:textId="6FBD2FA6" w:rsidR="00FB39E0" w:rsidRPr="000D00B5" w:rsidRDefault="00FB39E0" w:rsidP="00BE7459">
            <w:pPr>
              <w:pStyle w:val="ListParagraph"/>
              <w:numPr>
                <w:ilvl w:val="0"/>
                <w:numId w:val="3"/>
              </w:numPr>
            </w:pPr>
            <w:r w:rsidRPr="000D00B5">
              <w:t xml:space="preserve">has moved out of district or the state to another district or state and is not known to have enrolled in another school </w:t>
            </w:r>
          </w:p>
        </w:tc>
        <w:tc>
          <w:tcPr>
            <w:tcW w:w="2067" w:type="dxa"/>
          </w:tcPr>
          <w:p w14:paraId="3DCC0B76"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57E07DF7" w14:textId="77777777" w:rsidR="00FB39E0" w:rsidRPr="00FB39E0" w:rsidRDefault="00FB39E0" w:rsidP="00CF0278">
            <w:pPr>
              <w:jc w:val="center"/>
            </w:pPr>
            <w:r w:rsidRPr="00FB39E0">
              <w:t>20</w:t>
            </w:r>
          </w:p>
        </w:tc>
      </w:tr>
      <w:tr w:rsidR="005C1201" w:rsidRPr="00FB39E0" w14:paraId="09FA89BD" w14:textId="77777777" w:rsidTr="00CF0278">
        <w:trPr>
          <w:cnfStyle w:val="000000100000" w:firstRow="0" w:lastRow="0" w:firstColumn="0" w:lastColumn="0" w:oddVBand="0" w:evenVBand="0" w:oddHBand="1" w:evenHBand="0" w:firstRowFirstColumn="0" w:firstRowLastColumn="0" w:lastRowFirstColumn="0" w:lastRowLastColumn="0"/>
          <w:trHeight w:val="323"/>
        </w:trPr>
        <w:tc>
          <w:tcPr>
            <w:cnfStyle w:val="000010000000" w:firstRow="0" w:lastRow="0" w:firstColumn="0" w:lastColumn="0" w:oddVBand="1" w:evenVBand="0" w:oddHBand="0" w:evenHBand="0" w:firstRowFirstColumn="0" w:firstRowLastColumn="0" w:lastRowFirstColumn="0" w:lastRowLastColumn="0"/>
            <w:tcW w:w="5215" w:type="dxa"/>
          </w:tcPr>
          <w:p w14:paraId="6298F533" w14:textId="129D1736" w:rsidR="00FB39E0" w:rsidRPr="000D00B5" w:rsidRDefault="00FB39E0" w:rsidP="00BE7459">
            <w:pPr>
              <w:pStyle w:val="ListParagraph"/>
              <w:numPr>
                <w:ilvl w:val="0"/>
                <w:numId w:val="3"/>
              </w:numPr>
            </w:pPr>
            <w:r w:rsidRPr="000D00B5">
              <w:t>has moved out of the United States and whose enrollment status is unknown</w:t>
            </w:r>
          </w:p>
        </w:tc>
        <w:tc>
          <w:tcPr>
            <w:tcW w:w="2067" w:type="dxa"/>
          </w:tcPr>
          <w:p w14:paraId="21038FC7"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20AF8E80" w14:textId="77777777" w:rsidR="00FB39E0" w:rsidRPr="00FB39E0" w:rsidRDefault="00FB39E0" w:rsidP="00CF0278">
            <w:pPr>
              <w:jc w:val="center"/>
            </w:pPr>
            <w:r w:rsidRPr="00FB39E0">
              <w:t>Not Applicable</w:t>
            </w:r>
          </w:p>
        </w:tc>
      </w:tr>
      <w:tr w:rsidR="005C1201" w:rsidRPr="00FB39E0" w14:paraId="1B42F9FF" w14:textId="77777777" w:rsidTr="00CF0278">
        <w:trPr>
          <w:trHeight w:val="296"/>
        </w:trPr>
        <w:tc>
          <w:tcPr>
            <w:cnfStyle w:val="000010000000" w:firstRow="0" w:lastRow="0" w:firstColumn="0" w:lastColumn="0" w:oddVBand="1" w:evenVBand="0" w:oddHBand="0" w:evenHBand="0" w:firstRowFirstColumn="0" w:firstRowLastColumn="0" w:lastRowFirstColumn="0" w:lastRowLastColumn="0"/>
            <w:tcW w:w="5215" w:type="dxa"/>
          </w:tcPr>
          <w:p w14:paraId="6B82C4D7" w14:textId="77777777" w:rsidR="00FB39E0" w:rsidRPr="000D00B5" w:rsidRDefault="00FB39E0" w:rsidP="00BE7459">
            <w:pPr>
              <w:pStyle w:val="ListParagraph"/>
              <w:numPr>
                <w:ilvl w:val="0"/>
                <w:numId w:val="3"/>
              </w:numPr>
            </w:pPr>
            <w:r w:rsidRPr="000D00B5">
              <w:t>transfers to and has membership in</w:t>
            </w:r>
          </w:p>
        </w:tc>
        <w:tc>
          <w:tcPr>
            <w:tcW w:w="2067" w:type="dxa"/>
          </w:tcPr>
          <w:p w14:paraId="12C65A41"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068" w:type="dxa"/>
          </w:tcPr>
          <w:p w14:paraId="5E8123B0" w14:textId="77777777" w:rsidR="00FB39E0" w:rsidRPr="00FB39E0" w:rsidRDefault="00FB39E0" w:rsidP="00CF0278">
            <w:pPr>
              <w:jc w:val="center"/>
            </w:pPr>
          </w:p>
        </w:tc>
      </w:tr>
      <w:tr w:rsidR="005C1201" w:rsidRPr="00FB39E0" w14:paraId="24826C8D" w14:textId="77777777" w:rsidTr="00CF0278">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5215" w:type="dxa"/>
          </w:tcPr>
          <w:p w14:paraId="737D640E" w14:textId="77777777" w:rsidR="00FB39E0" w:rsidRPr="000D00B5" w:rsidRDefault="00FB39E0" w:rsidP="00BE7459">
            <w:pPr>
              <w:pStyle w:val="ListParagraph"/>
              <w:numPr>
                <w:ilvl w:val="0"/>
                <w:numId w:val="4"/>
              </w:numPr>
            </w:pPr>
            <w:r w:rsidRPr="000D00B5">
              <w:t xml:space="preserve">another public school, in or out of state, or </w:t>
            </w:r>
          </w:p>
        </w:tc>
        <w:tc>
          <w:tcPr>
            <w:tcW w:w="2067" w:type="dxa"/>
          </w:tcPr>
          <w:p w14:paraId="2C7464AC"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0846F06E" w14:textId="77777777" w:rsidR="00FB39E0" w:rsidRPr="00FB39E0" w:rsidRDefault="00FB39E0" w:rsidP="00CF0278">
            <w:pPr>
              <w:jc w:val="center"/>
            </w:pPr>
            <w:r w:rsidRPr="00FB39E0">
              <w:t>Not Applicable</w:t>
            </w:r>
          </w:p>
        </w:tc>
      </w:tr>
      <w:tr w:rsidR="005C1201" w:rsidRPr="00FB39E0" w14:paraId="111D82B6" w14:textId="77777777" w:rsidTr="00CF0278">
        <w:trPr>
          <w:trHeight w:val="369"/>
        </w:trPr>
        <w:tc>
          <w:tcPr>
            <w:cnfStyle w:val="000010000000" w:firstRow="0" w:lastRow="0" w:firstColumn="0" w:lastColumn="0" w:oddVBand="1" w:evenVBand="0" w:oddHBand="0" w:evenHBand="0" w:firstRowFirstColumn="0" w:firstRowLastColumn="0" w:lastRowFirstColumn="0" w:lastRowLastColumn="0"/>
            <w:tcW w:w="5215" w:type="dxa"/>
          </w:tcPr>
          <w:p w14:paraId="3A8B26BA" w14:textId="77777777" w:rsidR="00FB39E0" w:rsidRPr="000D00B5" w:rsidRDefault="00FB39E0" w:rsidP="00BE7459">
            <w:pPr>
              <w:pStyle w:val="ListParagraph"/>
              <w:numPr>
                <w:ilvl w:val="0"/>
                <w:numId w:val="4"/>
              </w:numPr>
            </w:pPr>
            <w:r w:rsidRPr="000D00B5">
              <w:t xml:space="preserve">a private school, in or out of state </w:t>
            </w:r>
          </w:p>
        </w:tc>
        <w:tc>
          <w:tcPr>
            <w:tcW w:w="2067" w:type="dxa"/>
          </w:tcPr>
          <w:p w14:paraId="07598EAE"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11C36C46" w14:textId="77777777" w:rsidR="00FB39E0" w:rsidRPr="00FB39E0" w:rsidRDefault="00FB39E0" w:rsidP="00CF0278">
            <w:pPr>
              <w:jc w:val="center"/>
            </w:pPr>
            <w:r w:rsidRPr="00FB39E0">
              <w:t>Not Applicable</w:t>
            </w:r>
          </w:p>
        </w:tc>
      </w:tr>
      <w:tr w:rsidR="005C1201" w:rsidRPr="00FB39E0" w14:paraId="0B823590" w14:textId="77777777" w:rsidTr="00CF0278">
        <w:trPr>
          <w:cnfStyle w:val="000000100000" w:firstRow="0" w:lastRow="0" w:firstColumn="0" w:lastColumn="0" w:oddVBand="0" w:evenVBand="0" w:oddHBand="1" w:evenHBand="0" w:firstRowFirstColumn="0" w:firstRowLastColumn="0" w:lastRowFirstColumn="0" w:lastRowLastColumn="0"/>
          <w:trHeight w:val="1394"/>
        </w:trPr>
        <w:tc>
          <w:tcPr>
            <w:cnfStyle w:val="000010000000" w:firstRow="0" w:lastRow="0" w:firstColumn="0" w:lastColumn="0" w:oddVBand="1" w:evenVBand="0" w:oddHBand="0" w:evenHBand="0" w:firstRowFirstColumn="0" w:firstRowLastColumn="0" w:lastRowFirstColumn="0" w:lastRowLastColumn="0"/>
            <w:tcW w:w="5215" w:type="dxa"/>
          </w:tcPr>
          <w:p w14:paraId="2278B537" w14:textId="085C8753" w:rsidR="00FB39E0" w:rsidRPr="000D00B5" w:rsidRDefault="00FB39E0" w:rsidP="00BE7459">
            <w:pPr>
              <w:pStyle w:val="ListParagraph"/>
              <w:numPr>
                <w:ilvl w:val="0"/>
                <w:numId w:val="3"/>
              </w:numPr>
            </w:pPr>
            <w:r w:rsidRPr="000D00B5">
              <w:lastRenderedPageBreak/>
              <w:t>transfers to an institution that does not offer an educational program leading to a high school diploma or alternative certification (i.e., military service, proprietary or trade schools, hospitals, rehabilitative facilities, adult correctional facilities)</w:t>
            </w:r>
            <w:r w:rsidR="00BF56E6">
              <w:br/>
            </w:r>
            <w:r w:rsidR="00BF56E6">
              <w:br/>
            </w:r>
            <w:r w:rsidRPr="00BF56E6">
              <w:rPr>
                <w:b/>
                <w:bCs/>
              </w:rPr>
              <w:t>Note:</w:t>
            </w:r>
            <w:r w:rsidRPr="000D00B5">
              <w:t xml:space="preserve"> Palmetto Unified School District is not one of these institutions.</w:t>
            </w:r>
          </w:p>
        </w:tc>
        <w:tc>
          <w:tcPr>
            <w:tcW w:w="2067" w:type="dxa"/>
          </w:tcPr>
          <w:p w14:paraId="0BCCC724"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4A00607B" w14:textId="77777777" w:rsidR="00FB39E0" w:rsidRPr="00FB39E0" w:rsidRDefault="00FB39E0" w:rsidP="00CF0278">
            <w:pPr>
              <w:jc w:val="center"/>
            </w:pPr>
            <w:r w:rsidRPr="00FB39E0">
              <w:t>27, 30, 32, or 43</w:t>
            </w:r>
          </w:p>
        </w:tc>
      </w:tr>
      <w:tr w:rsidR="005C1201" w:rsidRPr="00FB39E0" w14:paraId="48F7B04D" w14:textId="77777777" w:rsidTr="00CF0278">
        <w:trPr>
          <w:trHeight w:val="350"/>
        </w:trPr>
        <w:tc>
          <w:tcPr>
            <w:cnfStyle w:val="000010000000" w:firstRow="0" w:lastRow="0" w:firstColumn="0" w:lastColumn="0" w:oddVBand="1" w:evenVBand="0" w:oddHBand="0" w:evenHBand="0" w:firstRowFirstColumn="0" w:firstRowLastColumn="0" w:lastRowFirstColumn="0" w:lastRowLastColumn="0"/>
            <w:tcW w:w="5215" w:type="dxa"/>
          </w:tcPr>
          <w:p w14:paraId="1D4D97DA" w14:textId="77777777" w:rsidR="00FB39E0" w:rsidRPr="000D00B5" w:rsidRDefault="00FB39E0" w:rsidP="00BE7459">
            <w:pPr>
              <w:pStyle w:val="ListParagraph"/>
              <w:numPr>
                <w:ilvl w:val="0"/>
                <w:numId w:val="3"/>
              </w:numPr>
            </w:pPr>
            <w:r w:rsidRPr="000D00B5">
              <w:t>is residing in the district but is not attending school because of temporary or long-term illness</w:t>
            </w:r>
          </w:p>
        </w:tc>
        <w:tc>
          <w:tcPr>
            <w:tcW w:w="2067" w:type="dxa"/>
          </w:tcPr>
          <w:p w14:paraId="44C7450F"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2BB13980" w14:textId="77777777" w:rsidR="00FB39E0" w:rsidRPr="00FB39E0" w:rsidRDefault="00FB39E0" w:rsidP="00CF0278">
            <w:pPr>
              <w:jc w:val="center"/>
            </w:pPr>
            <w:r w:rsidRPr="00FB39E0">
              <w:t>Not Applicable</w:t>
            </w:r>
          </w:p>
        </w:tc>
      </w:tr>
      <w:tr w:rsidR="005C1201" w:rsidRPr="00FB39E0" w14:paraId="5CD18185" w14:textId="77777777" w:rsidTr="00CF0278">
        <w:trPr>
          <w:cnfStyle w:val="000000100000" w:firstRow="0" w:lastRow="0" w:firstColumn="0" w:lastColumn="0" w:oddVBand="0" w:evenVBand="0" w:oddHBand="1" w:evenHBand="0" w:firstRowFirstColumn="0" w:firstRowLastColumn="0" w:lastRowFirstColumn="0" w:lastRowLastColumn="0"/>
          <w:trHeight w:val="360"/>
        </w:trPr>
        <w:tc>
          <w:tcPr>
            <w:cnfStyle w:val="000010000000" w:firstRow="0" w:lastRow="0" w:firstColumn="0" w:lastColumn="0" w:oddVBand="1" w:evenVBand="0" w:oddHBand="0" w:evenHBand="0" w:firstRowFirstColumn="0" w:firstRowLastColumn="0" w:lastRowFirstColumn="0" w:lastRowLastColumn="0"/>
            <w:tcW w:w="5215" w:type="dxa"/>
          </w:tcPr>
          <w:p w14:paraId="61335AC7" w14:textId="77777777" w:rsidR="00FB39E0" w:rsidRPr="000D00B5" w:rsidRDefault="00FB39E0" w:rsidP="00BE7459">
            <w:pPr>
              <w:pStyle w:val="ListParagraph"/>
              <w:numPr>
                <w:ilvl w:val="0"/>
                <w:numId w:val="3"/>
              </w:numPr>
            </w:pPr>
            <w:r w:rsidRPr="000D00B5">
              <w:t>is residing in the district but is not attending school because of disciplinary action:</w:t>
            </w:r>
          </w:p>
        </w:tc>
        <w:tc>
          <w:tcPr>
            <w:tcW w:w="2067" w:type="dxa"/>
          </w:tcPr>
          <w:p w14:paraId="0A2E7836"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33C66305" w14:textId="77777777" w:rsidR="00FB39E0" w:rsidRPr="00FB39E0" w:rsidRDefault="00FB39E0" w:rsidP="00CF0278">
            <w:pPr>
              <w:jc w:val="center"/>
            </w:pPr>
            <w:r w:rsidRPr="00FB39E0">
              <w:t>Not Applicable</w:t>
            </w:r>
          </w:p>
        </w:tc>
      </w:tr>
      <w:tr w:rsidR="005C1201" w:rsidRPr="00FB39E0" w14:paraId="26B7EF31" w14:textId="77777777" w:rsidTr="00CF0278">
        <w:trPr>
          <w:trHeight w:val="630"/>
        </w:trPr>
        <w:tc>
          <w:tcPr>
            <w:cnfStyle w:val="000010000000" w:firstRow="0" w:lastRow="0" w:firstColumn="0" w:lastColumn="0" w:oddVBand="1" w:evenVBand="0" w:oddHBand="0" w:evenHBand="0" w:firstRowFirstColumn="0" w:firstRowLastColumn="0" w:lastRowFirstColumn="0" w:lastRowLastColumn="0"/>
            <w:tcW w:w="5215" w:type="dxa"/>
          </w:tcPr>
          <w:p w14:paraId="6C62A8D3" w14:textId="77777777" w:rsidR="00FB39E0" w:rsidRPr="000D00B5" w:rsidRDefault="00FB39E0" w:rsidP="00BE7459">
            <w:pPr>
              <w:pStyle w:val="ListParagraph"/>
              <w:numPr>
                <w:ilvl w:val="0"/>
                <w:numId w:val="5"/>
              </w:numPr>
            </w:pPr>
            <w:r w:rsidRPr="000D00B5">
              <w:t>he or she has been suspended or expelled and given the option to return but the disciplinary period is still in effect or</w:t>
            </w:r>
          </w:p>
        </w:tc>
        <w:tc>
          <w:tcPr>
            <w:tcW w:w="2067" w:type="dxa"/>
          </w:tcPr>
          <w:p w14:paraId="1FF39ADE"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068" w:type="dxa"/>
          </w:tcPr>
          <w:p w14:paraId="5F8905FF" w14:textId="77777777" w:rsidR="00FB39E0" w:rsidRPr="00FB39E0" w:rsidRDefault="00FB39E0" w:rsidP="00CF0278">
            <w:pPr>
              <w:jc w:val="center"/>
            </w:pPr>
          </w:p>
        </w:tc>
      </w:tr>
      <w:tr w:rsidR="005C1201" w:rsidRPr="00FB39E0" w14:paraId="51656DE6" w14:textId="77777777" w:rsidTr="00CF0278">
        <w:trPr>
          <w:cnfStyle w:val="000000100000" w:firstRow="0" w:lastRow="0" w:firstColumn="0" w:lastColumn="0" w:oddVBand="0" w:evenVBand="0" w:oddHBand="1" w:evenHBand="0" w:firstRowFirstColumn="0" w:firstRowLastColumn="0" w:lastRowFirstColumn="0" w:lastRowLastColumn="0"/>
          <w:trHeight w:val="711"/>
        </w:trPr>
        <w:tc>
          <w:tcPr>
            <w:cnfStyle w:val="000010000000" w:firstRow="0" w:lastRow="0" w:firstColumn="0" w:lastColumn="0" w:oddVBand="1" w:evenVBand="0" w:oddHBand="0" w:evenHBand="0" w:firstRowFirstColumn="0" w:firstRowLastColumn="0" w:lastRowFirstColumn="0" w:lastRowLastColumn="0"/>
            <w:tcW w:w="5215" w:type="dxa"/>
          </w:tcPr>
          <w:p w14:paraId="795FDF53" w14:textId="77777777" w:rsidR="00FB39E0" w:rsidRPr="000D00B5" w:rsidRDefault="00FB39E0" w:rsidP="00BE7459">
            <w:pPr>
              <w:pStyle w:val="ListParagraph"/>
              <w:numPr>
                <w:ilvl w:val="0"/>
                <w:numId w:val="5"/>
              </w:numPr>
            </w:pPr>
            <w:r w:rsidRPr="000D00B5">
              <w:t>he or she was suspended and given the option to return but has not returned even though the disciplinary period has ended</w:t>
            </w:r>
          </w:p>
        </w:tc>
        <w:tc>
          <w:tcPr>
            <w:tcW w:w="2067" w:type="dxa"/>
          </w:tcPr>
          <w:p w14:paraId="6E0759A7"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2B074817" w14:textId="77777777" w:rsidR="00FB39E0" w:rsidRPr="00FB39E0" w:rsidRDefault="00FB39E0" w:rsidP="00CF0278">
            <w:pPr>
              <w:jc w:val="center"/>
            </w:pPr>
            <w:r w:rsidRPr="00FB39E0">
              <w:t>42</w:t>
            </w:r>
          </w:p>
        </w:tc>
      </w:tr>
      <w:tr w:rsidR="005C1201" w:rsidRPr="00FB39E0" w14:paraId="08619E87" w14:textId="77777777" w:rsidTr="00CF0278">
        <w:trPr>
          <w:trHeight w:val="504"/>
        </w:trPr>
        <w:tc>
          <w:tcPr>
            <w:cnfStyle w:val="000010000000" w:firstRow="0" w:lastRow="0" w:firstColumn="0" w:lastColumn="0" w:oddVBand="1" w:evenVBand="0" w:oddHBand="0" w:evenHBand="0" w:firstRowFirstColumn="0" w:firstRowLastColumn="0" w:lastRowFirstColumn="0" w:lastRowLastColumn="0"/>
            <w:tcW w:w="5215" w:type="dxa"/>
          </w:tcPr>
          <w:p w14:paraId="3B35FEB3" w14:textId="77777777" w:rsidR="00FB39E0" w:rsidRPr="000D00B5" w:rsidRDefault="00FB39E0" w:rsidP="00BE7459">
            <w:pPr>
              <w:pStyle w:val="ListParagraph"/>
              <w:numPr>
                <w:ilvl w:val="0"/>
                <w:numId w:val="3"/>
              </w:numPr>
            </w:pPr>
            <w:r w:rsidRPr="000D00B5">
              <w:t>is residing in the district but is not attending school because of disciplinary action:</w:t>
            </w:r>
          </w:p>
        </w:tc>
        <w:tc>
          <w:tcPr>
            <w:tcW w:w="2067" w:type="dxa"/>
          </w:tcPr>
          <w:p w14:paraId="2178F351"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068" w:type="dxa"/>
          </w:tcPr>
          <w:p w14:paraId="381B3F8C" w14:textId="77777777" w:rsidR="00FB39E0" w:rsidRPr="00FB39E0" w:rsidRDefault="00FB39E0" w:rsidP="00CF0278">
            <w:pPr>
              <w:jc w:val="center"/>
            </w:pPr>
          </w:p>
        </w:tc>
      </w:tr>
      <w:tr w:rsidR="005C1201" w:rsidRPr="00FB39E0" w14:paraId="2DC9A0DA" w14:textId="77777777" w:rsidTr="00CF0278">
        <w:trPr>
          <w:cnfStyle w:val="000000100000" w:firstRow="0" w:lastRow="0" w:firstColumn="0" w:lastColumn="0" w:oddVBand="0" w:evenVBand="0" w:oddHBand="1" w:evenHBand="0" w:firstRowFirstColumn="0" w:firstRowLastColumn="0" w:lastRowFirstColumn="0" w:lastRowLastColumn="0"/>
          <w:trHeight w:val="206"/>
        </w:trPr>
        <w:tc>
          <w:tcPr>
            <w:cnfStyle w:val="000010000000" w:firstRow="0" w:lastRow="0" w:firstColumn="0" w:lastColumn="0" w:oddVBand="1" w:evenVBand="0" w:oddHBand="0" w:evenHBand="0" w:firstRowFirstColumn="0" w:firstRowLastColumn="0" w:lastRowFirstColumn="0" w:lastRowLastColumn="0"/>
            <w:tcW w:w="5215" w:type="dxa"/>
          </w:tcPr>
          <w:p w14:paraId="240B4B28" w14:textId="77777777" w:rsidR="00FB39E0" w:rsidRPr="000D00B5" w:rsidRDefault="00FB39E0" w:rsidP="00BE7459">
            <w:pPr>
              <w:pStyle w:val="ListParagraph"/>
              <w:numPr>
                <w:ilvl w:val="0"/>
                <w:numId w:val="6"/>
              </w:numPr>
            </w:pPr>
            <w:r w:rsidRPr="000D00B5">
              <w:t xml:space="preserve">he or she was suspended or expelled and </w:t>
            </w:r>
            <w:proofErr w:type="gramStart"/>
            <w:r w:rsidRPr="000D00B5">
              <w:t>has transferred</w:t>
            </w:r>
            <w:proofErr w:type="gramEnd"/>
            <w:r w:rsidRPr="000D00B5">
              <w:t xml:space="preserve"> to another district or</w:t>
            </w:r>
          </w:p>
        </w:tc>
        <w:tc>
          <w:tcPr>
            <w:tcW w:w="2067" w:type="dxa"/>
          </w:tcPr>
          <w:p w14:paraId="604EF427"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4FF965F7" w14:textId="77777777" w:rsidR="00FB39E0" w:rsidRPr="00FB39E0" w:rsidRDefault="00FB39E0" w:rsidP="00CF0278">
            <w:pPr>
              <w:jc w:val="center"/>
            </w:pPr>
            <w:r w:rsidRPr="00FB39E0">
              <w:t>Not Applicable</w:t>
            </w:r>
          </w:p>
        </w:tc>
      </w:tr>
      <w:tr w:rsidR="005C1201" w:rsidRPr="00FB39E0" w14:paraId="36CBB7EE" w14:textId="77777777" w:rsidTr="00CF0278">
        <w:trPr>
          <w:trHeight w:val="333"/>
        </w:trPr>
        <w:tc>
          <w:tcPr>
            <w:cnfStyle w:val="000010000000" w:firstRow="0" w:lastRow="0" w:firstColumn="0" w:lastColumn="0" w:oddVBand="1" w:evenVBand="0" w:oddHBand="0" w:evenHBand="0" w:firstRowFirstColumn="0" w:firstRowLastColumn="0" w:lastRowFirstColumn="0" w:lastRowLastColumn="0"/>
            <w:tcW w:w="5215" w:type="dxa"/>
          </w:tcPr>
          <w:p w14:paraId="2B2CA928" w14:textId="77777777" w:rsidR="00FB39E0" w:rsidRPr="000D00B5" w:rsidRDefault="00FB39E0" w:rsidP="00BE7459">
            <w:pPr>
              <w:pStyle w:val="ListParagraph"/>
              <w:numPr>
                <w:ilvl w:val="0"/>
                <w:numId w:val="6"/>
              </w:numPr>
            </w:pPr>
            <w:r w:rsidRPr="000D00B5">
              <w:t xml:space="preserve">he or she has been expelled with no option to return </w:t>
            </w:r>
          </w:p>
        </w:tc>
        <w:tc>
          <w:tcPr>
            <w:tcW w:w="2067" w:type="dxa"/>
          </w:tcPr>
          <w:p w14:paraId="6B6234D3"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YES</w:t>
            </w:r>
          </w:p>
        </w:tc>
        <w:tc>
          <w:tcPr>
            <w:cnfStyle w:val="000010000000" w:firstRow="0" w:lastRow="0" w:firstColumn="0" w:lastColumn="0" w:oddVBand="1" w:evenVBand="0" w:oddHBand="0" w:evenHBand="0" w:firstRowFirstColumn="0" w:firstRowLastColumn="0" w:lastRowFirstColumn="0" w:lastRowLastColumn="0"/>
            <w:tcW w:w="2068" w:type="dxa"/>
          </w:tcPr>
          <w:p w14:paraId="319185EE" w14:textId="77777777" w:rsidR="00FB39E0" w:rsidRPr="00FB39E0" w:rsidRDefault="00FB39E0" w:rsidP="00CF0278">
            <w:pPr>
              <w:jc w:val="center"/>
            </w:pPr>
            <w:r w:rsidRPr="00FB39E0">
              <w:t>33</w:t>
            </w:r>
          </w:p>
        </w:tc>
      </w:tr>
      <w:tr w:rsidR="005C1201" w:rsidRPr="00FB39E0" w14:paraId="4165A4EA" w14:textId="77777777" w:rsidTr="00CF027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5215" w:type="dxa"/>
          </w:tcPr>
          <w:p w14:paraId="405BEF57" w14:textId="77777777" w:rsidR="00FB39E0" w:rsidRPr="000D00B5" w:rsidRDefault="00FB39E0" w:rsidP="00BE7459">
            <w:pPr>
              <w:pStyle w:val="ListParagraph"/>
              <w:numPr>
                <w:ilvl w:val="0"/>
                <w:numId w:val="3"/>
              </w:numPr>
            </w:pPr>
            <w:r w:rsidRPr="000D00B5">
              <w:t>has transferred to an institution that does provide a state- or district-approved educational program leading to a high school diploma or alternative certification (e.g., youth correctional institutions, technical colleges, special state schools or districts, homebound instruction, homeschooling)</w:t>
            </w:r>
          </w:p>
        </w:tc>
        <w:tc>
          <w:tcPr>
            <w:tcW w:w="2067" w:type="dxa"/>
          </w:tcPr>
          <w:p w14:paraId="21F9BA31"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0468BEA0" w14:textId="77777777" w:rsidR="00FB39E0" w:rsidRPr="00FB39E0" w:rsidRDefault="00FB39E0" w:rsidP="00CF0278">
            <w:pPr>
              <w:jc w:val="center"/>
            </w:pPr>
            <w:r w:rsidRPr="00FB39E0">
              <w:t>Not Applicable</w:t>
            </w:r>
          </w:p>
        </w:tc>
      </w:tr>
      <w:tr w:rsidR="005C1201" w:rsidRPr="00FB39E0" w14:paraId="0CBCE0FA" w14:textId="77777777" w:rsidTr="00CF0278">
        <w:trPr>
          <w:trHeight w:val="702"/>
        </w:trPr>
        <w:tc>
          <w:tcPr>
            <w:cnfStyle w:val="000010000000" w:firstRow="0" w:lastRow="0" w:firstColumn="0" w:lastColumn="0" w:oddVBand="1" w:evenVBand="0" w:oddHBand="0" w:evenHBand="0" w:firstRowFirstColumn="0" w:firstRowLastColumn="0" w:lastRowFirstColumn="0" w:lastRowLastColumn="0"/>
            <w:tcW w:w="5215" w:type="dxa"/>
          </w:tcPr>
          <w:p w14:paraId="737485F6" w14:textId="77777777" w:rsidR="00FB39E0" w:rsidRPr="000D00B5" w:rsidRDefault="00FB39E0" w:rsidP="00BE7459">
            <w:pPr>
              <w:pStyle w:val="ListParagraph"/>
              <w:numPr>
                <w:ilvl w:val="0"/>
                <w:numId w:val="3"/>
              </w:numPr>
            </w:pPr>
            <w:r w:rsidRPr="000D00B5">
              <w:lastRenderedPageBreak/>
              <w:t xml:space="preserve">has enrolled in a full-time higher education program without having been awarded a high school diploma </w:t>
            </w:r>
          </w:p>
        </w:tc>
        <w:tc>
          <w:tcPr>
            <w:tcW w:w="2067" w:type="dxa"/>
          </w:tcPr>
          <w:p w14:paraId="58443037" w14:textId="77777777" w:rsidR="00FB39E0" w:rsidRPr="00FB39E0" w:rsidRDefault="00FB39E0" w:rsidP="00CF0278">
            <w:pPr>
              <w:jc w:val="center"/>
              <w:cnfStyle w:val="000000000000" w:firstRow="0" w:lastRow="0" w:firstColumn="0" w:lastColumn="0" w:oddVBand="0" w:evenVBand="0" w:oddHBand="0"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4AFAA5F1" w14:textId="77777777" w:rsidR="00FB39E0" w:rsidRPr="00FB39E0" w:rsidRDefault="00FB39E0" w:rsidP="00CF0278">
            <w:pPr>
              <w:jc w:val="center"/>
            </w:pPr>
            <w:r w:rsidRPr="00FB39E0">
              <w:t>Not Applicable</w:t>
            </w:r>
          </w:p>
        </w:tc>
      </w:tr>
      <w:tr w:rsidR="005C1201" w:rsidRPr="00FB39E0" w14:paraId="165AFAE3" w14:textId="77777777" w:rsidTr="00CF0278">
        <w:trPr>
          <w:cnfStyle w:val="000000100000" w:firstRow="0" w:lastRow="0" w:firstColumn="0" w:lastColumn="0" w:oddVBand="0" w:evenVBand="0" w:oddHBand="1" w:evenHBand="0" w:firstRowFirstColumn="0" w:firstRowLastColumn="0" w:lastRowFirstColumn="0" w:lastRowLastColumn="0"/>
          <w:trHeight w:val="549"/>
        </w:trPr>
        <w:tc>
          <w:tcPr>
            <w:cnfStyle w:val="000010000000" w:firstRow="0" w:lastRow="0" w:firstColumn="0" w:lastColumn="0" w:oddVBand="1" w:evenVBand="0" w:oddHBand="0" w:evenHBand="0" w:firstRowFirstColumn="0" w:firstRowLastColumn="0" w:lastRowFirstColumn="0" w:lastRowLastColumn="0"/>
            <w:tcW w:w="5215" w:type="dxa"/>
          </w:tcPr>
          <w:p w14:paraId="450F82CE" w14:textId="578742D7" w:rsidR="00FB39E0" w:rsidRPr="000D00B5" w:rsidRDefault="00FB39E0" w:rsidP="00BE7459">
            <w:pPr>
              <w:pStyle w:val="ListParagraph"/>
              <w:numPr>
                <w:ilvl w:val="0"/>
                <w:numId w:val="3"/>
              </w:numPr>
            </w:pPr>
            <w:r w:rsidRPr="000D00B5">
              <w:t xml:space="preserve">has not reenrolled in school but is expected to return late because of extenuating circumstances (e.g., </w:t>
            </w:r>
            <w:r w:rsidR="00626E60" w:rsidRPr="000D00B5">
              <w:t>seasonal,</w:t>
            </w:r>
            <w:r w:rsidRPr="000D00B5">
              <w:t xml:space="preserve"> or migratory work)</w:t>
            </w:r>
          </w:p>
        </w:tc>
        <w:tc>
          <w:tcPr>
            <w:tcW w:w="2067" w:type="dxa"/>
          </w:tcPr>
          <w:p w14:paraId="7F19E436" w14:textId="77777777" w:rsidR="00FB39E0" w:rsidRPr="00FB39E0" w:rsidRDefault="00FB39E0" w:rsidP="00CF0278">
            <w:pPr>
              <w:jc w:val="center"/>
              <w:cnfStyle w:val="000000100000" w:firstRow="0" w:lastRow="0" w:firstColumn="0" w:lastColumn="0" w:oddVBand="0" w:evenVBand="0" w:oddHBand="1" w:evenHBand="0" w:firstRowFirstColumn="0" w:firstRowLastColumn="0" w:lastRowFirstColumn="0" w:lastRowLastColumn="0"/>
            </w:pPr>
            <w:r w:rsidRPr="00FB39E0">
              <w:t>NO</w:t>
            </w:r>
          </w:p>
        </w:tc>
        <w:tc>
          <w:tcPr>
            <w:cnfStyle w:val="000010000000" w:firstRow="0" w:lastRow="0" w:firstColumn="0" w:lastColumn="0" w:oddVBand="1" w:evenVBand="0" w:oddHBand="0" w:evenHBand="0" w:firstRowFirstColumn="0" w:firstRowLastColumn="0" w:lastRowFirstColumn="0" w:lastRowLastColumn="0"/>
            <w:tcW w:w="2068" w:type="dxa"/>
          </w:tcPr>
          <w:p w14:paraId="1F54E17B" w14:textId="77777777" w:rsidR="00FB39E0" w:rsidRPr="00FB39E0" w:rsidRDefault="00FB39E0" w:rsidP="00CF0278">
            <w:pPr>
              <w:jc w:val="center"/>
            </w:pPr>
            <w:r w:rsidRPr="00FB39E0">
              <w:t>Not Applicable</w:t>
            </w:r>
          </w:p>
        </w:tc>
      </w:tr>
    </w:tbl>
    <w:p w14:paraId="51843CAF" w14:textId="77777777" w:rsidR="003D692C" w:rsidRPr="003D692C" w:rsidRDefault="003D692C" w:rsidP="000A79EF">
      <w:pPr>
        <w:pStyle w:val="Heading2"/>
      </w:pPr>
      <w:bookmarkStart w:id="7" w:name="_Toc203751423"/>
      <w:r w:rsidRPr="003D692C">
        <w:t>Updating Records</w:t>
      </w:r>
      <w:bookmarkEnd w:id="7"/>
    </w:p>
    <w:p w14:paraId="2B92E7EC" w14:textId="77777777" w:rsidR="003D692C" w:rsidRDefault="003D692C" w:rsidP="003D692C">
      <w:r>
        <w:t>The status of the “leaver” may change over time. For example, a dropout might reenter school during the school year, or a school might receive a transcript request from another school or institution. It is important to update your records as soon as a student’s status changes.</w:t>
      </w:r>
    </w:p>
    <w:p w14:paraId="5D38CCAF" w14:textId="787F665C" w:rsidR="41FECF01" w:rsidRDefault="41FECF01"/>
    <w:p w14:paraId="41611391" w14:textId="02E31BDC" w:rsidR="00A85F9A" w:rsidRPr="00A85F9A" w:rsidRDefault="00A85F9A" w:rsidP="000A79EF">
      <w:pPr>
        <w:pStyle w:val="Heading2"/>
      </w:pPr>
      <w:bookmarkStart w:id="8" w:name="_Toc203751424"/>
      <w:r w:rsidRPr="00A85F9A">
        <w:t>Collection Cycle/Data Collection Timeline</w:t>
      </w:r>
      <w:bookmarkEnd w:id="8"/>
    </w:p>
    <w:p w14:paraId="433567AA" w14:textId="77777777" w:rsidR="00A85F9A" w:rsidRPr="00A85F9A" w:rsidRDefault="00A85F9A" w:rsidP="00A85F9A">
      <w:r w:rsidRPr="00A85F9A">
        <w:t xml:space="preserve">Every district must submit all completed dropout data from POWERSCHOOL during </w:t>
      </w:r>
      <w:proofErr w:type="gramStart"/>
      <w:r w:rsidRPr="00A85F9A">
        <w:t>the SCDE’s</w:t>
      </w:r>
      <w:proofErr w:type="gramEnd"/>
      <w:r w:rsidRPr="00A85F9A">
        <w:t xml:space="preserve"> first quarterly data-collection upload period.</w:t>
      </w:r>
    </w:p>
    <w:p w14:paraId="32079484" w14:textId="77777777" w:rsidR="00A85F9A" w:rsidRPr="00A85F9A" w:rsidRDefault="00A85F9A" w:rsidP="00A85F9A"/>
    <w:tbl>
      <w:tblPr>
        <w:tblStyle w:val="PlainTable1"/>
        <w:tblW w:w="5000" w:type="pct"/>
        <w:tblCellMar>
          <w:top w:w="29" w:type="dxa"/>
          <w:bottom w:w="29" w:type="dxa"/>
        </w:tblCellMar>
        <w:tblLook w:val="04A0" w:firstRow="1" w:lastRow="0" w:firstColumn="1" w:lastColumn="0" w:noHBand="0" w:noVBand="1"/>
      </w:tblPr>
      <w:tblGrid>
        <w:gridCol w:w="3704"/>
        <w:gridCol w:w="5646"/>
      </w:tblGrid>
      <w:tr w:rsidR="00A85F9A" w:rsidRPr="00A85F9A" w14:paraId="31D23311" w14:textId="77777777" w:rsidTr="00EF6D64">
        <w:trPr>
          <w:cnfStyle w:val="100000000000" w:firstRow="1" w:lastRow="0" w:firstColumn="0" w:lastColumn="0" w:oddVBand="0" w:evenVBand="0" w:oddHBand="0" w:evenHBand="0" w:firstRowFirstColumn="0" w:firstRowLastColumn="0" w:lastRowFirstColumn="0" w:lastRowLastColumn="0"/>
          <w:trHeight w:val="375"/>
          <w:tblHeader/>
        </w:trPr>
        <w:tc>
          <w:tcPr>
            <w:cnfStyle w:val="001000000000" w:firstRow="0" w:lastRow="0" w:firstColumn="1" w:lastColumn="0" w:oddVBand="0" w:evenVBand="0" w:oddHBand="0" w:evenHBand="0" w:firstRowFirstColumn="0" w:firstRowLastColumn="0" w:lastRowFirstColumn="0" w:lastRowLastColumn="0"/>
            <w:tcW w:w="1981" w:type="pct"/>
            <w:shd w:val="clear" w:color="auto" w:fill="BFBFBF" w:themeFill="background1" w:themeFillShade="BF"/>
            <w:vAlign w:val="center"/>
            <w:hideMark/>
          </w:tcPr>
          <w:p w14:paraId="67D958E7" w14:textId="77777777" w:rsidR="00A85F9A" w:rsidRPr="00A85F9A" w:rsidRDefault="00A85F9A" w:rsidP="00EF6D64">
            <w:pPr>
              <w:jc w:val="center"/>
              <w:rPr>
                <w:sz w:val="22"/>
                <w:szCs w:val="22"/>
              </w:rPr>
            </w:pPr>
            <w:r w:rsidRPr="00A85F9A">
              <w:rPr>
                <w:sz w:val="22"/>
                <w:szCs w:val="22"/>
              </w:rPr>
              <w:t>Date</w:t>
            </w:r>
          </w:p>
        </w:tc>
        <w:tc>
          <w:tcPr>
            <w:tcW w:w="3019" w:type="pct"/>
            <w:shd w:val="clear" w:color="auto" w:fill="BFBFBF" w:themeFill="background1" w:themeFillShade="BF"/>
            <w:vAlign w:val="center"/>
            <w:hideMark/>
          </w:tcPr>
          <w:p w14:paraId="183484AA" w14:textId="77777777" w:rsidR="00A85F9A" w:rsidRPr="00A85F9A" w:rsidRDefault="00A85F9A" w:rsidP="00EF6D64">
            <w:pPr>
              <w:jc w:val="center"/>
              <w:cnfStyle w:val="100000000000" w:firstRow="1" w:lastRow="0" w:firstColumn="0" w:lastColumn="0" w:oddVBand="0" w:evenVBand="0" w:oddHBand="0" w:evenHBand="0" w:firstRowFirstColumn="0" w:firstRowLastColumn="0" w:lastRowFirstColumn="0" w:lastRowLastColumn="0"/>
              <w:rPr>
                <w:sz w:val="22"/>
                <w:szCs w:val="22"/>
              </w:rPr>
            </w:pPr>
            <w:r w:rsidRPr="00A85F9A">
              <w:rPr>
                <w:sz w:val="22"/>
                <w:szCs w:val="22"/>
              </w:rPr>
              <w:t>Actions</w:t>
            </w:r>
          </w:p>
        </w:tc>
      </w:tr>
      <w:tr w:rsidR="00A85F9A" w:rsidRPr="00A85F9A" w14:paraId="3EA55208" w14:textId="77777777" w:rsidTr="00EF6D6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981" w:type="pct"/>
            <w:hideMark/>
          </w:tcPr>
          <w:p w14:paraId="67FDEDB0" w14:textId="56D267D5" w:rsidR="00A85F9A" w:rsidRPr="00A85F9A" w:rsidRDefault="00A85F9A" w:rsidP="00A85F9A">
            <w:pPr>
              <w:rPr>
                <w:sz w:val="20"/>
                <w:szCs w:val="20"/>
              </w:rPr>
            </w:pPr>
            <w:r w:rsidRPr="00A85F9A">
              <w:rPr>
                <w:sz w:val="20"/>
                <w:szCs w:val="20"/>
              </w:rPr>
              <w:t xml:space="preserve">September </w:t>
            </w:r>
            <w:r w:rsidR="00790EF6">
              <w:rPr>
                <w:sz w:val="20"/>
                <w:szCs w:val="20"/>
              </w:rPr>
              <w:t>4</w:t>
            </w:r>
            <w:r w:rsidRPr="00A85F9A">
              <w:rPr>
                <w:sz w:val="20"/>
                <w:szCs w:val="20"/>
              </w:rPr>
              <w:t>–23, 202</w:t>
            </w:r>
            <w:r w:rsidR="00790EF6">
              <w:rPr>
                <w:sz w:val="20"/>
                <w:szCs w:val="20"/>
              </w:rPr>
              <w:t>6</w:t>
            </w:r>
            <w:r w:rsidRPr="00A85F9A">
              <w:rPr>
                <w:sz w:val="20"/>
                <w:szCs w:val="20"/>
              </w:rPr>
              <w:t xml:space="preserve"> at 9:00 am</w:t>
            </w:r>
          </w:p>
        </w:tc>
        <w:tc>
          <w:tcPr>
            <w:tcW w:w="3019" w:type="pct"/>
            <w:hideMark/>
          </w:tcPr>
          <w:p w14:paraId="139462F7" w14:textId="77777777" w:rsidR="00A85F9A" w:rsidRPr="00A85F9A" w:rsidRDefault="00A85F9A" w:rsidP="00A85F9A">
            <w:pPr>
              <w:cnfStyle w:val="000000100000" w:firstRow="0" w:lastRow="0" w:firstColumn="0" w:lastColumn="0" w:oddVBand="0" w:evenVBand="0" w:oddHBand="1" w:evenHBand="0" w:firstRowFirstColumn="0" w:firstRowLastColumn="0" w:lastRowFirstColumn="0" w:lastRowLastColumn="0"/>
              <w:rPr>
                <w:sz w:val="20"/>
                <w:szCs w:val="20"/>
              </w:rPr>
            </w:pPr>
            <w:r w:rsidRPr="00A85F9A">
              <w:rPr>
                <w:sz w:val="20"/>
                <w:szCs w:val="20"/>
              </w:rPr>
              <w:t>Early Dropout Data Validation</w:t>
            </w:r>
          </w:p>
        </w:tc>
      </w:tr>
      <w:tr w:rsidR="00A85F9A" w:rsidRPr="00A85F9A" w14:paraId="4B012F1A" w14:textId="77777777" w:rsidTr="00EF6D64">
        <w:trPr>
          <w:trHeight w:val="765"/>
        </w:trPr>
        <w:tc>
          <w:tcPr>
            <w:cnfStyle w:val="001000000000" w:firstRow="0" w:lastRow="0" w:firstColumn="1" w:lastColumn="0" w:oddVBand="0" w:evenVBand="0" w:oddHBand="0" w:evenHBand="0" w:firstRowFirstColumn="0" w:firstRowLastColumn="0" w:lastRowFirstColumn="0" w:lastRowLastColumn="0"/>
            <w:tcW w:w="1981" w:type="pct"/>
            <w:hideMark/>
          </w:tcPr>
          <w:p w14:paraId="6748CE80" w14:textId="5673121D" w:rsidR="00A85F9A" w:rsidRPr="00A85F9A" w:rsidRDefault="00A85F9A" w:rsidP="00A85F9A">
            <w:pPr>
              <w:rPr>
                <w:sz w:val="20"/>
                <w:szCs w:val="20"/>
              </w:rPr>
            </w:pPr>
            <w:r w:rsidRPr="00A85F9A">
              <w:rPr>
                <w:sz w:val="20"/>
                <w:szCs w:val="20"/>
              </w:rPr>
              <w:t xml:space="preserve">October 1– November </w:t>
            </w:r>
            <w:r w:rsidR="00790EF6">
              <w:rPr>
                <w:sz w:val="20"/>
                <w:szCs w:val="20"/>
              </w:rPr>
              <w:t>6</w:t>
            </w:r>
            <w:r w:rsidRPr="00A85F9A">
              <w:rPr>
                <w:sz w:val="20"/>
                <w:szCs w:val="20"/>
              </w:rPr>
              <w:t>, 202</w:t>
            </w:r>
            <w:r w:rsidR="00790EF6">
              <w:rPr>
                <w:sz w:val="20"/>
                <w:szCs w:val="20"/>
              </w:rPr>
              <w:t>6</w:t>
            </w:r>
            <w:r w:rsidRPr="00A85F9A">
              <w:rPr>
                <w:sz w:val="20"/>
                <w:szCs w:val="20"/>
              </w:rPr>
              <w:t>, at 9:00 am</w:t>
            </w:r>
          </w:p>
          <w:p w14:paraId="6F26FD48" w14:textId="77777777" w:rsidR="00A85F9A" w:rsidRPr="00A85F9A" w:rsidRDefault="00A85F9A" w:rsidP="00A85F9A">
            <w:pPr>
              <w:rPr>
                <w:sz w:val="20"/>
                <w:szCs w:val="20"/>
              </w:rPr>
            </w:pPr>
            <w:r w:rsidRPr="00A85F9A">
              <w:rPr>
                <w:sz w:val="20"/>
                <w:szCs w:val="20"/>
              </w:rPr>
              <w:t>Your school district’s 45th day</w:t>
            </w:r>
          </w:p>
        </w:tc>
        <w:tc>
          <w:tcPr>
            <w:tcW w:w="3019" w:type="pct"/>
            <w:hideMark/>
          </w:tcPr>
          <w:p w14:paraId="45CFABDE" w14:textId="77777777" w:rsidR="00A85F9A" w:rsidRPr="00A85F9A" w:rsidRDefault="00A85F9A" w:rsidP="00A85F9A">
            <w:pPr>
              <w:cnfStyle w:val="000000000000" w:firstRow="0" w:lastRow="0" w:firstColumn="0" w:lastColumn="0" w:oddVBand="0" w:evenVBand="0" w:oddHBand="0" w:evenHBand="0" w:firstRowFirstColumn="0" w:firstRowLastColumn="0" w:lastRowFirstColumn="0" w:lastRowLastColumn="0"/>
              <w:rPr>
                <w:sz w:val="20"/>
                <w:szCs w:val="20"/>
              </w:rPr>
            </w:pPr>
            <w:r w:rsidRPr="00A85F9A">
              <w:rPr>
                <w:sz w:val="20"/>
                <w:szCs w:val="20"/>
              </w:rPr>
              <w:t>Deadline for Dropout Data Submission</w:t>
            </w:r>
          </w:p>
        </w:tc>
      </w:tr>
      <w:tr w:rsidR="00A85F9A" w:rsidRPr="00A85F9A" w14:paraId="099345E8" w14:textId="77777777" w:rsidTr="00EF6D64">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1981" w:type="pct"/>
            <w:hideMark/>
          </w:tcPr>
          <w:p w14:paraId="0778CEEB" w14:textId="42450AC4" w:rsidR="00A85F9A" w:rsidRPr="00A85F9A" w:rsidRDefault="00A85F9A" w:rsidP="00A85F9A">
            <w:pPr>
              <w:rPr>
                <w:sz w:val="20"/>
                <w:szCs w:val="20"/>
              </w:rPr>
            </w:pPr>
            <w:r w:rsidRPr="00A85F9A">
              <w:rPr>
                <w:sz w:val="20"/>
                <w:szCs w:val="20"/>
              </w:rPr>
              <w:t>November 1</w:t>
            </w:r>
            <w:r w:rsidR="00790EF6">
              <w:rPr>
                <w:sz w:val="20"/>
                <w:szCs w:val="20"/>
              </w:rPr>
              <w:t>6</w:t>
            </w:r>
            <w:r w:rsidRPr="00A85F9A">
              <w:rPr>
                <w:sz w:val="20"/>
                <w:szCs w:val="20"/>
              </w:rPr>
              <w:t>–2</w:t>
            </w:r>
            <w:r w:rsidR="00790EF6">
              <w:rPr>
                <w:sz w:val="20"/>
                <w:szCs w:val="20"/>
              </w:rPr>
              <w:t>5</w:t>
            </w:r>
            <w:r w:rsidRPr="00A85F9A">
              <w:rPr>
                <w:sz w:val="20"/>
                <w:szCs w:val="20"/>
              </w:rPr>
              <w:t>, 202</w:t>
            </w:r>
            <w:r w:rsidR="00790EF6">
              <w:rPr>
                <w:sz w:val="20"/>
                <w:szCs w:val="20"/>
              </w:rPr>
              <w:t>6</w:t>
            </w:r>
            <w:r w:rsidRPr="00A85F9A">
              <w:rPr>
                <w:sz w:val="20"/>
                <w:szCs w:val="20"/>
              </w:rPr>
              <w:t>, at 5:00 pm</w:t>
            </w:r>
          </w:p>
        </w:tc>
        <w:tc>
          <w:tcPr>
            <w:tcW w:w="3019" w:type="pct"/>
            <w:hideMark/>
          </w:tcPr>
          <w:p w14:paraId="40A6B203" w14:textId="77777777" w:rsidR="00A85F9A" w:rsidRPr="00A85F9A" w:rsidRDefault="00A85F9A" w:rsidP="00A85F9A">
            <w:pPr>
              <w:cnfStyle w:val="000000100000" w:firstRow="0" w:lastRow="0" w:firstColumn="0" w:lastColumn="0" w:oddVBand="0" w:evenVBand="0" w:oddHBand="1" w:evenHBand="0" w:firstRowFirstColumn="0" w:firstRowLastColumn="0" w:lastRowFirstColumn="0" w:lastRowLastColumn="0"/>
              <w:rPr>
                <w:sz w:val="20"/>
                <w:szCs w:val="20"/>
              </w:rPr>
            </w:pPr>
            <w:r w:rsidRPr="00A85F9A">
              <w:rPr>
                <w:sz w:val="20"/>
                <w:szCs w:val="20"/>
              </w:rPr>
              <w:t>Early Validation</w:t>
            </w:r>
          </w:p>
          <w:p w14:paraId="5607F01C" w14:textId="77777777" w:rsidR="00A85F9A" w:rsidRPr="00A85F9A" w:rsidRDefault="00A85F9A" w:rsidP="00A85F9A">
            <w:pPr>
              <w:cnfStyle w:val="000000100000" w:firstRow="0" w:lastRow="0" w:firstColumn="0" w:lastColumn="0" w:oddVBand="0" w:evenVBand="0" w:oddHBand="1" w:evenHBand="0" w:firstRowFirstColumn="0" w:firstRowLastColumn="0" w:lastRowFirstColumn="0" w:lastRowLastColumn="0"/>
              <w:rPr>
                <w:sz w:val="20"/>
                <w:szCs w:val="20"/>
              </w:rPr>
            </w:pPr>
            <w:r w:rsidRPr="00A85F9A">
              <w:rPr>
                <w:sz w:val="20"/>
                <w:szCs w:val="20"/>
              </w:rPr>
              <w:t>Correction and Review period for PowerSchool/Adult Education Dropout Data</w:t>
            </w:r>
          </w:p>
        </w:tc>
      </w:tr>
      <w:tr w:rsidR="00A85F9A" w:rsidRPr="00A85F9A" w14:paraId="5AC21A7F" w14:textId="77777777" w:rsidTr="00EF6D64">
        <w:trPr>
          <w:trHeight w:val="765"/>
        </w:trPr>
        <w:tc>
          <w:tcPr>
            <w:cnfStyle w:val="001000000000" w:firstRow="0" w:lastRow="0" w:firstColumn="1" w:lastColumn="0" w:oddVBand="0" w:evenVBand="0" w:oddHBand="0" w:evenHBand="0" w:firstRowFirstColumn="0" w:firstRowLastColumn="0" w:lastRowFirstColumn="0" w:lastRowLastColumn="0"/>
            <w:tcW w:w="1981" w:type="pct"/>
            <w:hideMark/>
          </w:tcPr>
          <w:p w14:paraId="71ED7FB0" w14:textId="4BCCA5C2" w:rsidR="00A85F9A" w:rsidRPr="00A85F9A" w:rsidRDefault="00A85F9A" w:rsidP="00A85F9A">
            <w:pPr>
              <w:rPr>
                <w:sz w:val="20"/>
                <w:szCs w:val="20"/>
              </w:rPr>
            </w:pPr>
            <w:r w:rsidRPr="00A85F9A">
              <w:rPr>
                <w:sz w:val="20"/>
                <w:szCs w:val="20"/>
              </w:rPr>
              <w:t>December 1, 202</w:t>
            </w:r>
            <w:r w:rsidR="00995119">
              <w:rPr>
                <w:sz w:val="20"/>
                <w:szCs w:val="20"/>
              </w:rPr>
              <w:t>6</w:t>
            </w:r>
            <w:r w:rsidRPr="00A85F9A">
              <w:rPr>
                <w:sz w:val="20"/>
                <w:szCs w:val="20"/>
              </w:rPr>
              <w:t>–December 15, 202</w:t>
            </w:r>
            <w:r w:rsidR="00995119">
              <w:rPr>
                <w:sz w:val="20"/>
                <w:szCs w:val="20"/>
              </w:rPr>
              <w:t>6</w:t>
            </w:r>
            <w:r w:rsidRPr="00A85F9A">
              <w:rPr>
                <w:sz w:val="20"/>
                <w:szCs w:val="20"/>
              </w:rPr>
              <w:t>, at 9:00 am</w:t>
            </w:r>
          </w:p>
        </w:tc>
        <w:tc>
          <w:tcPr>
            <w:tcW w:w="3019" w:type="pct"/>
            <w:hideMark/>
          </w:tcPr>
          <w:p w14:paraId="3F487BCC" w14:textId="77777777" w:rsidR="00A85F9A" w:rsidRPr="00A85F9A" w:rsidRDefault="00A85F9A" w:rsidP="00A85F9A">
            <w:pPr>
              <w:cnfStyle w:val="000000000000" w:firstRow="0" w:lastRow="0" w:firstColumn="0" w:lastColumn="0" w:oddVBand="0" w:evenVBand="0" w:oddHBand="0" w:evenHBand="0" w:firstRowFirstColumn="0" w:firstRowLastColumn="0" w:lastRowFirstColumn="0" w:lastRowLastColumn="0"/>
              <w:rPr>
                <w:sz w:val="20"/>
                <w:szCs w:val="20"/>
              </w:rPr>
            </w:pPr>
            <w:r w:rsidRPr="00A85F9A">
              <w:rPr>
                <w:sz w:val="20"/>
                <w:szCs w:val="20"/>
              </w:rPr>
              <w:t>Deadline for Final Submission of PowerSchool/Adult Education Dropout Data</w:t>
            </w:r>
          </w:p>
        </w:tc>
      </w:tr>
      <w:tr w:rsidR="00A85F9A" w:rsidRPr="00A85F9A" w14:paraId="4784B921" w14:textId="77777777" w:rsidTr="00EF6D6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81" w:type="pct"/>
            <w:hideMark/>
          </w:tcPr>
          <w:p w14:paraId="637F6EB9" w14:textId="302A28CD" w:rsidR="00A85F9A" w:rsidRPr="00A85F9A" w:rsidRDefault="00A85F9A" w:rsidP="00A85F9A">
            <w:pPr>
              <w:rPr>
                <w:sz w:val="20"/>
                <w:szCs w:val="20"/>
              </w:rPr>
            </w:pPr>
            <w:r w:rsidRPr="00A85F9A">
              <w:rPr>
                <w:sz w:val="20"/>
                <w:szCs w:val="20"/>
              </w:rPr>
              <w:t>December 1</w:t>
            </w:r>
            <w:r w:rsidR="00995119">
              <w:rPr>
                <w:sz w:val="20"/>
                <w:szCs w:val="20"/>
              </w:rPr>
              <w:t>8</w:t>
            </w:r>
            <w:r w:rsidRPr="00A85F9A">
              <w:rPr>
                <w:sz w:val="20"/>
                <w:szCs w:val="20"/>
              </w:rPr>
              <w:t>, 202</w:t>
            </w:r>
            <w:r w:rsidR="00995119">
              <w:rPr>
                <w:sz w:val="20"/>
                <w:szCs w:val="20"/>
              </w:rPr>
              <w:t>6</w:t>
            </w:r>
          </w:p>
        </w:tc>
        <w:tc>
          <w:tcPr>
            <w:tcW w:w="3019" w:type="pct"/>
            <w:hideMark/>
          </w:tcPr>
          <w:p w14:paraId="2AC7A153" w14:textId="77777777" w:rsidR="00A85F9A" w:rsidRPr="00A85F9A" w:rsidRDefault="00A85F9A" w:rsidP="00A85F9A">
            <w:pPr>
              <w:cnfStyle w:val="000000100000" w:firstRow="0" w:lastRow="0" w:firstColumn="0" w:lastColumn="0" w:oddVBand="0" w:evenVBand="0" w:oddHBand="1" w:evenHBand="0" w:firstRowFirstColumn="0" w:firstRowLastColumn="0" w:lastRowFirstColumn="0" w:lastRowLastColumn="0"/>
              <w:rPr>
                <w:sz w:val="20"/>
                <w:szCs w:val="20"/>
              </w:rPr>
            </w:pPr>
            <w:r w:rsidRPr="00A85F9A">
              <w:rPr>
                <w:sz w:val="20"/>
                <w:szCs w:val="20"/>
              </w:rPr>
              <w:t>Deadline for Dropout Data Verification Form Submission</w:t>
            </w:r>
          </w:p>
        </w:tc>
      </w:tr>
    </w:tbl>
    <w:p w14:paraId="49BF07DF" w14:textId="77777777" w:rsidR="00A85F9A" w:rsidRPr="00A85F9A" w:rsidRDefault="00A85F9A" w:rsidP="00A85F9A"/>
    <w:p w14:paraId="06BA6EA0" w14:textId="1BB44385" w:rsidR="00D5025F" w:rsidRDefault="00D5025F" w:rsidP="00FD2A4E">
      <w:pPr>
        <w:pStyle w:val="Heading1"/>
      </w:pPr>
      <w:bookmarkStart w:id="9" w:name="_Toc203751425"/>
      <w:r>
        <w:lastRenderedPageBreak/>
        <w:t>Section 3: Procedures for Verifying Student Status</w:t>
      </w:r>
      <w:bookmarkEnd w:id="9"/>
    </w:p>
    <w:p w14:paraId="2DB8C89B" w14:textId="77777777" w:rsidR="005A77E1" w:rsidRPr="005A77E1" w:rsidRDefault="005A77E1" w:rsidP="000A79EF">
      <w:pPr>
        <w:pStyle w:val="Heading2"/>
        <w:numPr>
          <w:ilvl w:val="0"/>
          <w:numId w:val="12"/>
        </w:numPr>
      </w:pPr>
      <w:bookmarkStart w:id="10" w:name="_Toc203751426"/>
      <w:r w:rsidRPr="005A77E1">
        <w:t>Verification through Formal Notice</w:t>
      </w:r>
      <w:bookmarkEnd w:id="10"/>
    </w:p>
    <w:p w14:paraId="595C0C93" w14:textId="77777777" w:rsidR="005A77E1" w:rsidRPr="005A77E1" w:rsidRDefault="005A77E1" w:rsidP="00855721">
      <w:pPr>
        <w:numPr>
          <w:ilvl w:val="0"/>
          <w:numId w:val="9"/>
        </w:numPr>
        <w:spacing w:before="120"/>
      </w:pPr>
      <w:r w:rsidRPr="005A77E1">
        <w:t>Request a transcript or other written documentation from the receiving school to verify that a student has transferred. The date your school receives the documentation should be recorded, along with the address of the school to which the student has transferred.</w:t>
      </w:r>
    </w:p>
    <w:p w14:paraId="37321AB9" w14:textId="77777777" w:rsidR="005A77E1" w:rsidRPr="005A77E1" w:rsidRDefault="005A77E1" w:rsidP="00855721">
      <w:pPr>
        <w:numPr>
          <w:ilvl w:val="0"/>
          <w:numId w:val="9"/>
        </w:numPr>
        <w:spacing w:before="120"/>
      </w:pPr>
      <w:r w:rsidRPr="005A77E1">
        <w:t>It is not necessary for you to verify that the student is attending the new school after you receive a transcript or other written documentation.</w:t>
      </w:r>
    </w:p>
    <w:p w14:paraId="340D3E3C" w14:textId="77777777" w:rsidR="005A77E1" w:rsidRPr="005A77E1" w:rsidRDefault="005A77E1" w:rsidP="00855721">
      <w:pPr>
        <w:numPr>
          <w:ilvl w:val="0"/>
          <w:numId w:val="9"/>
        </w:numPr>
        <w:spacing w:before="120"/>
      </w:pPr>
      <w:r w:rsidRPr="005A77E1">
        <w:t xml:space="preserve">A student is a transfer only if he or she is moving to a public or private school or a state- or district-approved educational </w:t>
      </w:r>
      <w:proofErr w:type="gramStart"/>
      <w:r w:rsidRPr="005A77E1">
        <w:t>program—</w:t>
      </w:r>
      <w:proofErr w:type="gramEnd"/>
      <w:r w:rsidRPr="005A77E1">
        <w:t>including home school— that leads to a high school diploma or alternative certification.</w:t>
      </w:r>
    </w:p>
    <w:p w14:paraId="184C5AD4" w14:textId="77777777" w:rsidR="005A77E1" w:rsidRPr="005A77E1" w:rsidRDefault="005A77E1" w:rsidP="00855721">
      <w:pPr>
        <w:numPr>
          <w:ilvl w:val="0"/>
          <w:numId w:val="9"/>
        </w:numPr>
        <w:spacing w:before="120"/>
      </w:pPr>
      <w:r w:rsidRPr="005A77E1">
        <w:t>Procedures such as exit interviews would also constitute verification of student status.</w:t>
      </w:r>
    </w:p>
    <w:p w14:paraId="2D4AEC23" w14:textId="77777777" w:rsidR="005A77E1" w:rsidRPr="005A77E1" w:rsidRDefault="005A77E1" w:rsidP="000A79EF">
      <w:pPr>
        <w:pStyle w:val="Heading2"/>
      </w:pPr>
      <w:bookmarkStart w:id="11" w:name="_Toc203751427"/>
      <w:r w:rsidRPr="005A77E1">
        <w:t>Verification by a Responsible Adult</w:t>
      </w:r>
      <w:bookmarkEnd w:id="11"/>
    </w:p>
    <w:p w14:paraId="100A0EAA" w14:textId="77777777" w:rsidR="005A77E1" w:rsidRPr="005A77E1" w:rsidRDefault="005A77E1" w:rsidP="00855721">
      <w:pPr>
        <w:numPr>
          <w:ilvl w:val="0"/>
          <w:numId w:val="10"/>
        </w:numPr>
        <w:spacing w:before="120"/>
      </w:pPr>
      <w:r w:rsidRPr="005A77E1">
        <w:t>Any notification from a responsible adult will verify a student’s status. “Responsible adults” include parents or guardians, school officials, and any other adult with responsibility for the student (e.g., attendance supervisor, social worker, medical doctor, corrections official).</w:t>
      </w:r>
    </w:p>
    <w:p w14:paraId="18FFA4EB" w14:textId="77777777" w:rsidR="005A77E1" w:rsidRPr="005A77E1" w:rsidRDefault="005A77E1" w:rsidP="00855721">
      <w:pPr>
        <w:numPr>
          <w:ilvl w:val="0"/>
          <w:numId w:val="10"/>
        </w:numPr>
        <w:spacing w:before="120"/>
      </w:pPr>
      <w:r w:rsidRPr="005A77E1">
        <w:t>If an inappropriate adult or student reports that a student has dropped out of school, such a statement does not constitute verification.</w:t>
      </w:r>
    </w:p>
    <w:p w14:paraId="5527EDF2" w14:textId="77777777" w:rsidR="005A77E1" w:rsidRPr="005A77E1" w:rsidRDefault="005A77E1" w:rsidP="000A79EF">
      <w:pPr>
        <w:pStyle w:val="Heading2"/>
      </w:pPr>
      <w:bookmarkStart w:id="12" w:name="_Toc203751428"/>
      <w:r w:rsidRPr="005A77E1">
        <w:t>School Records of Verification</w:t>
      </w:r>
      <w:bookmarkEnd w:id="12"/>
    </w:p>
    <w:p w14:paraId="717306D5" w14:textId="77777777" w:rsidR="005A77E1" w:rsidRPr="005A77E1" w:rsidRDefault="005A77E1" w:rsidP="00855721">
      <w:pPr>
        <w:numPr>
          <w:ilvl w:val="0"/>
          <w:numId w:val="11"/>
        </w:numPr>
        <w:spacing w:before="120"/>
      </w:pPr>
      <w:r w:rsidRPr="005A77E1">
        <w:t xml:space="preserve">It is important that each school </w:t>
      </w:r>
      <w:proofErr w:type="gramStart"/>
      <w:r w:rsidRPr="005A77E1">
        <w:t>keep</w:t>
      </w:r>
      <w:proofErr w:type="gramEnd"/>
      <w:r w:rsidRPr="005A77E1">
        <w:t xml:space="preserve"> records that document the verification of a student’s status. Since a student who drops out during a particular school year is not reported as a dropout until the fall of the following school year, careful records must be maintained so that an accurate count can be obtained.</w:t>
      </w:r>
    </w:p>
    <w:p w14:paraId="539D1FC2" w14:textId="4EDCEE9E" w:rsidR="00EF6D64" w:rsidRPr="00EF6D64" w:rsidRDefault="005A77E1" w:rsidP="00855721">
      <w:pPr>
        <w:numPr>
          <w:ilvl w:val="0"/>
          <w:numId w:val="11"/>
        </w:numPr>
        <w:spacing w:before="120"/>
      </w:pPr>
      <w:r w:rsidRPr="005A77E1">
        <w:t>It is best, therefore, to seek a written form of verification, such as a copy of the transcript or a letter from the parent or guardian.</w:t>
      </w:r>
    </w:p>
    <w:p w14:paraId="6D8F181D" w14:textId="77777777" w:rsidR="00D5025F" w:rsidRDefault="00D5025F">
      <w:pPr>
        <w:rPr>
          <w:b/>
          <w:bCs/>
          <w:kern w:val="32"/>
          <w:szCs w:val="28"/>
        </w:rPr>
      </w:pPr>
      <w:r>
        <w:br w:type="page"/>
      </w:r>
    </w:p>
    <w:p w14:paraId="01D67788" w14:textId="1CE500DE" w:rsidR="00FD2A4E" w:rsidRDefault="00D5025F" w:rsidP="00FD2A4E">
      <w:pPr>
        <w:pStyle w:val="Heading1"/>
      </w:pPr>
      <w:bookmarkStart w:id="13" w:name="_Toc203751429"/>
      <w:r>
        <w:lastRenderedPageBreak/>
        <w:t>Section 4: Reporting Dropout Data</w:t>
      </w:r>
      <w:bookmarkEnd w:id="13"/>
    </w:p>
    <w:p w14:paraId="1D0B58A6" w14:textId="77777777" w:rsidR="000B4433" w:rsidRPr="000B4433" w:rsidRDefault="000B4433" w:rsidP="000A79EF">
      <w:pPr>
        <w:pStyle w:val="Heading2"/>
        <w:numPr>
          <w:ilvl w:val="0"/>
          <w:numId w:val="18"/>
        </w:numPr>
      </w:pPr>
      <w:bookmarkStart w:id="14" w:name="_Toc203751430"/>
      <w:r w:rsidRPr="000B4433">
        <w:t>School Dropout Data Report</w:t>
      </w:r>
      <w:bookmarkEnd w:id="14"/>
    </w:p>
    <w:p w14:paraId="73992747" w14:textId="26993FA3" w:rsidR="000B4433" w:rsidRPr="000B4433" w:rsidRDefault="000B4433" w:rsidP="000B4433">
      <w:r w:rsidRPr="000B4433">
        <w:t xml:space="preserve">Each school that serves any combination of grades seven through twelve must submit dropout data, even if it has no dropouts to report. </w:t>
      </w:r>
    </w:p>
    <w:p w14:paraId="5584C81A" w14:textId="77777777" w:rsidR="000B4433" w:rsidRPr="000B4433" w:rsidRDefault="000B4433" w:rsidP="000A79EF">
      <w:pPr>
        <w:pStyle w:val="Heading2"/>
      </w:pPr>
      <w:bookmarkStart w:id="15" w:name="_Toc203751431"/>
      <w:r w:rsidRPr="000B4433">
        <w:t>District Dropout Data</w:t>
      </w:r>
      <w:bookmarkEnd w:id="15"/>
    </w:p>
    <w:p w14:paraId="51E32804" w14:textId="51C78CE0" w:rsidR="000B4433" w:rsidRPr="000B4433" w:rsidRDefault="000B4433" w:rsidP="000B4433">
      <w:r w:rsidRPr="000B4433">
        <w:t>Every district using PowerSchool must submit data by the SCDE’s first quarterly data-collection upload period. If there were no dropouts at your school during the period from October 1, 202</w:t>
      </w:r>
      <w:r w:rsidR="000C2F5A">
        <w:t>5</w:t>
      </w:r>
      <w:r w:rsidRPr="000B4433">
        <w:t>, through September 30, 202</w:t>
      </w:r>
      <w:r w:rsidR="000C2F5A">
        <w:t>6</w:t>
      </w:r>
      <w:r w:rsidRPr="000B4433">
        <w:t xml:space="preserve">, please indicate that fact on the form provided. </w:t>
      </w:r>
      <w:r w:rsidR="00A42E0F">
        <w:t>E</w:t>
      </w:r>
      <w:r w:rsidRPr="000B4433">
        <w:t xml:space="preserve">-mail the form no later than November </w:t>
      </w:r>
      <w:r w:rsidR="000201DA">
        <w:t>6</w:t>
      </w:r>
      <w:r w:rsidRPr="000B4433">
        <w:t>, 202</w:t>
      </w:r>
      <w:r w:rsidR="000201DA">
        <w:t>6</w:t>
      </w:r>
      <w:r w:rsidRPr="000B4433">
        <w:t>, t</w:t>
      </w:r>
      <w:r w:rsidR="006C51E8">
        <w:t xml:space="preserve">o </w:t>
      </w:r>
      <w:hyperlink r:id="rId23" w:history="1">
        <w:r w:rsidR="006C51E8" w:rsidRPr="00554876">
          <w:rPr>
            <w:rStyle w:val="Hyperlink"/>
          </w:rPr>
          <w:t>dropoutprev@ed.sc.gov</w:t>
        </w:r>
      </w:hyperlink>
      <w:r w:rsidR="006C51E8">
        <w:t xml:space="preserve"> </w:t>
      </w:r>
    </w:p>
    <w:p w14:paraId="128315D2" w14:textId="77777777" w:rsidR="000B4433" w:rsidRPr="000B4433" w:rsidRDefault="000B4433" w:rsidP="000B4433"/>
    <w:p w14:paraId="0385A70F" w14:textId="0A0FBC58" w:rsidR="000B4433" w:rsidRPr="000B4433" w:rsidRDefault="000B4433" w:rsidP="000B4433">
      <w:r w:rsidRPr="000B4433">
        <w:t xml:space="preserve">Ensure that the following fields are completed for each student: </w:t>
      </w:r>
    </w:p>
    <w:p w14:paraId="3966A3D8" w14:textId="77777777" w:rsidR="000B4433" w:rsidRPr="000B4433" w:rsidRDefault="000B4433" w:rsidP="00701A08">
      <w:pPr>
        <w:numPr>
          <w:ilvl w:val="0"/>
          <w:numId w:val="19"/>
        </w:numPr>
      </w:pPr>
      <w:r w:rsidRPr="000B4433">
        <w:t xml:space="preserve">student’s grade level </w:t>
      </w:r>
    </w:p>
    <w:p w14:paraId="31A8748E" w14:textId="77777777" w:rsidR="000B4433" w:rsidRPr="000B4433" w:rsidRDefault="000B4433" w:rsidP="00701A08">
      <w:pPr>
        <w:numPr>
          <w:ilvl w:val="0"/>
          <w:numId w:val="19"/>
        </w:numPr>
      </w:pPr>
      <w:r w:rsidRPr="000B4433">
        <w:t xml:space="preserve">student’s full legal name </w:t>
      </w:r>
    </w:p>
    <w:p w14:paraId="268C3252" w14:textId="77777777" w:rsidR="000B4433" w:rsidRPr="000B4433" w:rsidRDefault="000B4433" w:rsidP="00701A08">
      <w:pPr>
        <w:numPr>
          <w:ilvl w:val="0"/>
          <w:numId w:val="19"/>
        </w:numPr>
      </w:pPr>
      <w:r w:rsidRPr="000B4433">
        <w:t>student’s number</w:t>
      </w:r>
    </w:p>
    <w:p w14:paraId="6B73393F" w14:textId="77777777" w:rsidR="000B4433" w:rsidRPr="000B4433" w:rsidRDefault="000B4433" w:rsidP="00701A08">
      <w:pPr>
        <w:numPr>
          <w:ilvl w:val="0"/>
          <w:numId w:val="19"/>
        </w:numPr>
      </w:pPr>
      <w:r w:rsidRPr="000B4433">
        <w:t xml:space="preserve">student’s SUNS (State ID) number </w:t>
      </w:r>
    </w:p>
    <w:p w14:paraId="3E680E56" w14:textId="77777777" w:rsidR="000B4433" w:rsidRPr="000B4433" w:rsidRDefault="000B4433" w:rsidP="00701A08">
      <w:pPr>
        <w:numPr>
          <w:ilvl w:val="0"/>
          <w:numId w:val="19"/>
        </w:numPr>
      </w:pPr>
      <w:r w:rsidRPr="000B4433">
        <w:t xml:space="preserve">student’s ethnicity </w:t>
      </w:r>
    </w:p>
    <w:p w14:paraId="38FADB2D" w14:textId="77777777" w:rsidR="000B4433" w:rsidRPr="000B4433" w:rsidRDefault="000B4433" w:rsidP="00701A08">
      <w:pPr>
        <w:numPr>
          <w:ilvl w:val="0"/>
          <w:numId w:val="19"/>
        </w:numPr>
      </w:pPr>
      <w:r w:rsidRPr="000B4433">
        <w:t xml:space="preserve">student’s gender </w:t>
      </w:r>
    </w:p>
    <w:p w14:paraId="0AB71056" w14:textId="77777777" w:rsidR="000B4433" w:rsidRPr="000B4433" w:rsidRDefault="000B4433" w:rsidP="00701A08">
      <w:pPr>
        <w:numPr>
          <w:ilvl w:val="0"/>
          <w:numId w:val="19"/>
        </w:numPr>
      </w:pPr>
      <w:r w:rsidRPr="000B4433">
        <w:t xml:space="preserve">student’s date of birth </w:t>
      </w:r>
    </w:p>
    <w:p w14:paraId="2BFA758E" w14:textId="77777777" w:rsidR="000B4433" w:rsidRPr="000B4433" w:rsidRDefault="000B4433" w:rsidP="00701A08">
      <w:pPr>
        <w:numPr>
          <w:ilvl w:val="0"/>
          <w:numId w:val="19"/>
        </w:numPr>
      </w:pPr>
      <w:r w:rsidRPr="000B4433">
        <w:t xml:space="preserve">student’s Pupil in poverty indicator </w:t>
      </w:r>
    </w:p>
    <w:p w14:paraId="427C98E9" w14:textId="77777777" w:rsidR="000B4433" w:rsidRPr="000B4433" w:rsidRDefault="000B4433" w:rsidP="00701A08">
      <w:pPr>
        <w:numPr>
          <w:ilvl w:val="0"/>
          <w:numId w:val="19"/>
        </w:numPr>
      </w:pPr>
      <w:r w:rsidRPr="000B4433">
        <w:t xml:space="preserve">student’s English proficiency </w:t>
      </w:r>
    </w:p>
    <w:p w14:paraId="4102F1B2" w14:textId="77777777" w:rsidR="000B4433" w:rsidRPr="000B4433" w:rsidRDefault="000B4433" w:rsidP="00701A08">
      <w:pPr>
        <w:numPr>
          <w:ilvl w:val="0"/>
          <w:numId w:val="19"/>
        </w:numPr>
      </w:pPr>
      <w:r w:rsidRPr="000B4433">
        <w:t xml:space="preserve">student’s migrant status </w:t>
      </w:r>
    </w:p>
    <w:p w14:paraId="28FF0558" w14:textId="77777777" w:rsidR="000B4433" w:rsidRPr="000B4433" w:rsidRDefault="000B4433" w:rsidP="00701A08">
      <w:pPr>
        <w:numPr>
          <w:ilvl w:val="0"/>
          <w:numId w:val="19"/>
        </w:numPr>
      </w:pPr>
      <w:r w:rsidRPr="000B4433">
        <w:t>homeless</w:t>
      </w:r>
    </w:p>
    <w:p w14:paraId="5A7CC5FA" w14:textId="77777777" w:rsidR="000B4433" w:rsidRPr="000B4433" w:rsidRDefault="000B4433" w:rsidP="00701A08">
      <w:pPr>
        <w:numPr>
          <w:ilvl w:val="0"/>
          <w:numId w:val="19"/>
        </w:numPr>
      </w:pPr>
      <w:r w:rsidRPr="000B4433">
        <w:t xml:space="preserve">EFA codes </w:t>
      </w:r>
    </w:p>
    <w:p w14:paraId="7FC3ECD2" w14:textId="77777777" w:rsidR="000B4433" w:rsidRPr="000B4433" w:rsidRDefault="000B4433" w:rsidP="00701A08">
      <w:pPr>
        <w:numPr>
          <w:ilvl w:val="0"/>
          <w:numId w:val="19"/>
        </w:numPr>
      </w:pPr>
      <w:r w:rsidRPr="000B4433">
        <w:t xml:space="preserve">exit code </w:t>
      </w:r>
    </w:p>
    <w:p w14:paraId="1A612ECD" w14:textId="77777777" w:rsidR="000B4433" w:rsidRPr="000B4433" w:rsidRDefault="000B4433" w:rsidP="00701A08">
      <w:pPr>
        <w:numPr>
          <w:ilvl w:val="0"/>
          <w:numId w:val="19"/>
        </w:numPr>
      </w:pPr>
      <w:r w:rsidRPr="000B4433">
        <w:t xml:space="preserve">dropout reason code </w:t>
      </w:r>
    </w:p>
    <w:p w14:paraId="1D4D215A" w14:textId="77777777" w:rsidR="000B4433" w:rsidRPr="000B4433" w:rsidRDefault="000B4433" w:rsidP="00701A08">
      <w:pPr>
        <w:numPr>
          <w:ilvl w:val="0"/>
          <w:numId w:val="19"/>
        </w:numPr>
      </w:pPr>
      <w:r w:rsidRPr="000B4433">
        <w:t xml:space="preserve">dropout date </w:t>
      </w:r>
    </w:p>
    <w:p w14:paraId="6A8E4C8A" w14:textId="77777777" w:rsidR="000B4433" w:rsidRPr="000B4433" w:rsidRDefault="000B4433" w:rsidP="000A79EF">
      <w:pPr>
        <w:pStyle w:val="Heading2"/>
      </w:pPr>
      <w:bookmarkStart w:id="16" w:name="_Toc203751432"/>
      <w:r w:rsidRPr="000B4433">
        <w:t>District Adult Education Dropout Data Report</w:t>
      </w:r>
      <w:bookmarkEnd w:id="16"/>
    </w:p>
    <w:p w14:paraId="5FCF1022" w14:textId="77777777" w:rsidR="000B4433" w:rsidRPr="000B4433" w:rsidRDefault="000B4433" w:rsidP="000B4433">
      <w:r w:rsidRPr="000B4433">
        <w:t xml:space="preserve">Every school district must report students who have dropped out of an adult education program and are </w:t>
      </w:r>
      <w:r w:rsidRPr="000B4433">
        <w:rPr>
          <w:bCs/>
          <w:i/>
        </w:rPr>
        <w:t>no longer in the PowerSchool system</w:t>
      </w:r>
      <w:r w:rsidRPr="000B4433">
        <w:t>:</w:t>
      </w:r>
    </w:p>
    <w:p w14:paraId="228CA79D" w14:textId="3D0803E6" w:rsidR="000B4433" w:rsidRPr="000B4433" w:rsidRDefault="000B4433" w:rsidP="00701A08">
      <w:pPr>
        <w:numPr>
          <w:ilvl w:val="0"/>
          <w:numId w:val="15"/>
        </w:numPr>
        <w:spacing w:before="120"/>
      </w:pPr>
      <w:r w:rsidRPr="000B4433">
        <w:t>Students who dropped out of an adult education program between October 1, 202</w:t>
      </w:r>
      <w:r w:rsidR="007A3F01">
        <w:t>5</w:t>
      </w:r>
      <w:r w:rsidRPr="000B4433">
        <w:t>, and September 30, 202</w:t>
      </w:r>
      <w:r w:rsidR="007A3F01">
        <w:t>6</w:t>
      </w:r>
      <w:r w:rsidRPr="000B4433">
        <w:t>, must be reported utilizing the PowerSchool system.</w:t>
      </w:r>
    </w:p>
    <w:p w14:paraId="0906F5D9" w14:textId="77777777" w:rsidR="000B4433" w:rsidRPr="000B4433" w:rsidRDefault="000B4433" w:rsidP="00701A08">
      <w:pPr>
        <w:spacing w:before="120"/>
      </w:pPr>
    </w:p>
    <w:p w14:paraId="6B124811" w14:textId="5EA9BA83" w:rsidR="000B4433" w:rsidRPr="000B4433" w:rsidRDefault="000B4433" w:rsidP="00701A08">
      <w:pPr>
        <w:numPr>
          <w:ilvl w:val="0"/>
          <w:numId w:val="15"/>
        </w:numPr>
        <w:spacing w:before="120"/>
      </w:pPr>
      <w:r w:rsidRPr="000B4433">
        <w:t xml:space="preserve">Students who were enrolled in an adult education program </w:t>
      </w:r>
      <w:r w:rsidRPr="000B4433">
        <w:rPr>
          <w:u w:val="single"/>
        </w:rPr>
        <w:t>and</w:t>
      </w:r>
      <w:r w:rsidRPr="000B4433">
        <w:t xml:space="preserve"> were being tracked by a district during the 202</w:t>
      </w:r>
      <w:r w:rsidR="007A3F01">
        <w:t>5</w:t>
      </w:r>
      <w:r w:rsidRPr="000B4433">
        <w:t>–2</w:t>
      </w:r>
      <w:r w:rsidR="007A3F01">
        <w:t>6</w:t>
      </w:r>
      <w:r w:rsidRPr="000B4433">
        <w:t xml:space="preserve"> school year must be coded in PowerSchool as either W38 (Adult Education </w:t>
      </w:r>
      <w:r w:rsidRPr="000B4433">
        <w:rPr>
          <w:u w:val="single"/>
        </w:rPr>
        <w:t>Diploma</w:t>
      </w:r>
      <w:r w:rsidRPr="000B4433">
        <w:t xml:space="preserve"> Tracking) or W40 (Adult Education </w:t>
      </w:r>
      <w:r w:rsidRPr="000B4433">
        <w:rPr>
          <w:u w:val="single"/>
        </w:rPr>
        <w:t>GED</w:t>
      </w:r>
      <w:r w:rsidRPr="000B4433">
        <w:t xml:space="preserve"> Tracking). </w:t>
      </w:r>
    </w:p>
    <w:p w14:paraId="3763A3E5" w14:textId="77777777" w:rsidR="000B4433" w:rsidRPr="000B4433" w:rsidRDefault="000B4433" w:rsidP="00701A08">
      <w:pPr>
        <w:numPr>
          <w:ilvl w:val="0"/>
          <w:numId w:val="15"/>
        </w:numPr>
        <w:spacing w:before="120"/>
      </w:pPr>
      <w:r w:rsidRPr="000B4433">
        <w:lastRenderedPageBreak/>
        <w:t xml:space="preserve">Students who have earned an Adult Education Diploma or GED will not be considered </w:t>
      </w:r>
      <w:proofErr w:type="gramStart"/>
      <w:r w:rsidRPr="000B4433">
        <w:t>an</w:t>
      </w:r>
      <w:proofErr w:type="gramEnd"/>
      <w:r w:rsidRPr="000B4433">
        <w:t xml:space="preserve"> dropout. However, the school should update the GED Earned field and the Adult Education Diploma field in PowerSchool. </w:t>
      </w:r>
    </w:p>
    <w:p w14:paraId="04935B71" w14:textId="73ED6784" w:rsidR="000B4433" w:rsidRPr="000B4433" w:rsidRDefault="000B4433" w:rsidP="00701A08">
      <w:pPr>
        <w:numPr>
          <w:ilvl w:val="0"/>
          <w:numId w:val="15"/>
        </w:numPr>
        <w:spacing w:before="120"/>
      </w:pPr>
      <w:r w:rsidRPr="000B4433">
        <w:t>Students who were tracked during the 202</w:t>
      </w:r>
      <w:r w:rsidR="00B75E55">
        <w:t>4</w:t>
      </w:r>
      <w:r w:rsidRPr="000B4433">
        <w:t>-202</w:t>
      </w:r>
      <w:r w:rsidR="00B75E55">
        <w:t>5</w:t>
      </w:r>
      <w:r w:rsidRPr="000B4433">
        <w:t xml:space="preserve"> school year should be coded in PowerSchool. (</w:t>
      </w:r>
      <w:r w:rsidRPr="000B4433">
        <w:rPr>
          <w:u w:val="single"/>
        </w:rPr>
        <w:t>Please note that the online tool is no longer available for this process. All data will be reported utilizing the PowerSchool system.</w:t>
      </w:r>
      <w:r w:rsidRPr="000B4433">
        <w:t xml:space="preserve">) </w:t>
      </w:r>
    </w:p>
    <w:p w14:paraId="2427A9F6" w14:textId="77777777" w:rsidR="000B4433" w:rsidRPr="000B4433" w:rsidRDefault="000B4433" w:rsidP="000B4433"/>
    <w:p w14:paraId="20B006C7" w14:textId="77777777" w:rsidR="000B4433" w:rsidRPr="000B4433" w:rsidRDefault="000B4433" w:rsidP="000B4433">
      <w:r w:rsidRPr="000B4433">
        <w:t>Please follow the instructions below to ensure that the students are correctly coded:</w:t>
      </w:r>
    </w:p>
    <w:p w14:paraId="1C00D3EA" w14:textId="3157F884" w:rsidR="000B4433" w:rsidRPr="000B4433" w:rsidRDefault="000B4433" w:rsidP="000B4433">
      <w:pPr>
        <w:numPr>
          <w:ilvl w:val="1"/>
          <w:numId w:val="17"/>
        </w:numPr>
      </w:pPr>
      <w:r w:rsidRPr="000B4433">
        <w:t xml:space="preserve">Run a PowerSchool query to identify the students coded with the W38 (Adult Education </w:t>
      </w:r>
      <w:r w:rsidRPr="000B4433">
        <w:rPr>
          <w:u w:val="single"/>
        </w:rPr>
        <w:t>Diploma</w:t>
      </w:r>
      <w:r w:rsidRPr="000B4433">
        <w:t xml:space="preserve"> Tracking) and W40 (Adult Education </w:t>
      </w:r>
      <w:r w:rsidRPr="000B4433">
        <w:rPr>
          <w:u w:val="single"/>
        </w:rPr>
        <w:t>GED</w:t>
      </w:r>
      <w:r w:rsidRPr="000B4433">
        <w:t xml:space="preserve"> Tracking) during the 202</w:t>
      </w:r>
      <w:r w:rsidR="00D51D67">
        <w:t>4</w:t>
      </w:r>
      <w:r w:rsidRPr="000B4433">
        <w:t>-2</w:t>
      </w:r>
      <w:r w:rsidR="00D51D67">
        <w:t>5</w:t>
      </w:r>
      <w:r w:rsidRPr="000B4433">
        <w:t xml:space="preserve"> school term.</w:t>
      </w:r>
    </w:p>
    <w:p w14:paraId="66CE86C1" w14:textId="77777777" w:rsidR="000B4433" w:rsidRPr="000B4433" w:rsidRDefault="000B4433" w:rsidP="000B4433">
      <w:pPr>
        <w:numPr>
          <w:ilvl w:val="1"/>
          <w:numId w:val="17"/>
        </w:numPr>
      </w:pPr>
      <w:r w:rsidRPr="000B4433">
        <w:t xml:space="preserve">Enter the dropout reason code and a dropout date and then the Adult Education entry date and exit date in the appropriate field on the South Carolina Student Information page (see the graphic below). </w:t>
      </w:r>
    </w:p>
    <w:p w14:paraId="1C1496A6" w14:textId="77777777" w:rsidR="000B4433" w:rsidRPr="000B4433" w:rsidRDefault="000B4433" w:rsidP="000B4433">
      <w:pPr>
        <w:rPr>
          <w:b/>
        </w:rPr>
      </w:pPr>
    </w:p>
    <w:p w14:paraId="5CE40D6F" w14:textId="25F2E906" w:rsidR="000B4433" w:rsidRPr="000B4433" w:rsidRDefault="000B4433" w:rsidP="000B4433">
      <w:pPr>
        <w:rPr>
          <w:b/>
        </w:rPr>
      </w:pPr>
      <w:r w:rsidRPr="000B4433">
        <w:rPr>
          <w:b/>
        </w:rPr>
        <w:t>NOTE: The dropout date must fall between October 1, 202</w:t>
      </w:r>
      <w:r w:rsidR="00B75E55">
        <w:rPr>
          <w:b/>
        </w:rPr>
        <w:t>5</w:t>
      </w:r>
      <w:r w:rsidRPr="000B4433">
        <w:rPr>
          <w:b/>
        </w:rPr>
        <w:t>–September 30, 202</w:t>
      </w:r>
      <w:r w:rsidR="00B75E55">
        <w:rPr>
          <w:b/>
        </w:rPr>
        <w:t>6</w:t>
      </w:r>
      <w:r w:rsidRPr="000B4433">
        <w:rPr>
          <w:b/>
        </w:rPr>
        <w:t>.</w:t>
      </w:r>
    </w:p>
    <w:p w14:paraId="33E43ED4" w14:textId="77777777" w:rsidR="000B4433" w:rsidRPr="000B4433" w:rsidRDefault="000B4433" w:rsidP="000B4433">
      <w:pPr>
        <w:rPr>
          <w:b/>
        </w:rPr>
      </w:pPr>
    </w:p>
    <w:p w14:paraId="3E04D1B0" w14:textId="7FD188D3" w:rsidR="00BC5F29" w:rsidRDefault="00846076" w:rsidP="00BC5F29">
      <w:r w:rsidRPr="00062548">
        <w:rPr>
          <w:b/>
          <w:bCs/>
        </w:rPr>
        <w:t>Figure 1:</w:t>
      </w:r>
      <w:r>
        <w:t xml:space="preserve"> </w:t>
      </w:r>
      <w:r w:rsidRPr="00062548">
        <w:rPr>
          <w:i/>
          <w:iCs/>
        </w:rPr>
        <w:t>Selecting the Adult Education entry and exit data in PowerSchool</w:t>
      </w:r>
    </w:p>
    <w:p w14:paraId="1B86F68E" w14:textId="1BDD1BDA" w:rsidR="00846076" w:rsidRDefault="00062548" w:rsidP="00062548">
      <w:pPr>
        <w:spacing w:before="120"/>
      </w:pPr>
      <w:r w:rsidRPr="00062548">
        <w:rPr>
          <w:noProof/>
        </w:rPr>
        <w:drawing>
          <wp:inline distT="0" distB="0" distL="0" distR="0" wp14:anchorId="0C82420E" wp14:editId="79D03570">
            <wp:extent cx="5406622" cy="4023360"/>
            <wp:effectExtent l="19050" t="19050" r="22860" b="15240"/>
            <wp:docPr id="446495930" name="Picture 1" descr="A screenshot of a computer&#10;&#10;Selecting the Adult Education entry and exit data in Power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95930" name="Picture 1" descr="A screenshot of a computer&#10;&#10;Selecting the Adult Education entry and exit data in PowerSchool."/>
                    <pic:cNvPicPr/>
                  </pic:nvPicPr>
                  <pic:blipFill>
                    <a:blip r:embed="rId24"/>
                    <a:stretch>
                      <a:fillRect/>
                    </a:stretch>
                  </pic:blipFill>
                  <pic:spPr>
                    <a:xfrm>
                      <a:off x="0" y="0"/>
                      <a:ext cx="5406622" cy="4023360"/>
                    </a:xfrm>
                    <a:prstGeom prst="rect">
                      <a:avLst/>
                    </a:prstGeom>
                    <a:ln>
                      <a:solidFill>
                        <a:schemeClr val="accent1"/>
                      </a:solidFill>
                    </a:ln>
                  </pic:spPr>
                </pic:pic>
              </a:graphicData>
            </a:graphic>
          </wp:inline>
        </w:drawing>
      </w:r>
    </w:p>
    <w:p w14:paraId="08FD6D92" w14:textId="77777777" w:rsidR="002440AB" w:rsidRPr="002440AB" w:rsidRDefault="002440AB" w:rsidP="002440AB">
      <w:pPr>
        <w:rPr>
          <w:b/>
        </w:rPr>
      </w:pPr>
      <w:r w:rsidRPr="002440AB">
        <w:rPr>
          <w:b/>
        </w:rPr>
        <w:t xml:space="preserve">Note: </w:t>
      </w:r>
      <w:r w:rsidRPr="002440AB">
        <w:rPr>
          <w:bCs/>
        </w:rPr>
        <w:t xml:space="preserve">Students who have earned their high school diploma or GED in the Adult Education program can be moved to the Graduate School in PowerSchool (school code ‘999) at some point after the dropout data collection process is completed for the current collection. </w:t>
      </w:r>
    </w:p>
    <w:p w14:paraId="7D614291" w14:textId="77777777" w:rsidR="002440AB" w:rsidRPr="002440AB" w:rsidRDefault="002440AB" w:rsidP="002440AB">
      <w:pPr>
        <w:rPr>
          <w:b/>
        </w:rPr>
      </w:pPr>
    </w:p>
    <w:p w14:paraId="1743AE4A" w14:textId="77777777" w:rsidR="002440AB" w:rsidRPr="002440AB" w:rsidRDefault="002440AB" w:rsidP="002440AB">
      <w:pPr>
        <w:pStyle w:val="Heading2"/>
      </w:pPr>
      <w:bookmarkStart w:id="17" w:name="_Toc203751433"/>
      <w:r w:rsidRPr="002440AB">
        <w:t>Dropout Data Collection Coding</w:t>
      </w:r>
      <w:bookmarkEnd w:id="17"/>
      <w:r w:rsidRPr="002440AB">
        <w:t xml:space="preserve"> </w:t>
      </w:r>
    </w:p>
    <w:p w14:paraId="07352808" w14:textId="77777777" w:rsidR="002440AB" w:rsidRPr="002440AB" w:rsidRDefault="002440AB" w:rsidP="002440AB">
      <w:r w:rsidRPr="002440AB">
        <w:t xml:space="preserve">School districts can use the following two methods in PowerSchool to identify a student who is determined to be a dropout: </w:t>
      </w:r>
    </w:p>
    <w:p w14:paraId="3D03C91F" w14:textId="77777777" w:rsidR="002440AB" w:rsidRPr="002440AB" w:rsidRDefault="002440AB" w:rsidP="00894418">
      <w:pPr>
        <w:numPr>
          <w:ilvl w:val="0"/>
          <w:numId w:val="24"/>
        </w:numPr>
        <w:spacing w:before="120"/>
      </w:pPr>
      <w:r w:rsidRPr="002440AB">
        <w:t>Select the exit code W36 (Dropout) in the transfer-student-out page and then enter a dropout reason code and a dropout date in the South Carolina Additional Student Information page.</w:t>
      </w:r>
    </w:p>
    <w:p w14:paraId="55477CE8" w14:textId="77777777" w:rsidR="002440AB" w:rsidRPr="002440AB" w:rsidRDefault="002440AB" w:rsidP="00894418">
      <w:pPr>
        <w:numPr>
          <w:ilvl w:val="0"/>
          <w:numId w:val="24"/>
        </w:numPr>
        <w:spacing w:before="120"/>
      </w:pPr>
      <w:r w:rsidRPr="002440AB">
        <w:t xml:space="preserve">Simply enter the dropout reason code and a dropout date </w:t>
      </w:r>
      <w:proofErr w:type="gramStart"/>
      <w:r w:rsidRPr="002440AB">
        <w:t>in</w:t>
      </w:r>
      <w:proofErr w:type="gramEnd"/>
      <w:r w:rsidRPr="002440AB">
        <w:t xml:space="preserve"> the South Carolina Additional Student Information page. If none of the dropout reason choices seems to be appropriate, then select “Status Unknown.”</w:t>
      </w:r>
    </w:p>
    <w:p w14:paraId="328FB789" w14:textId="77777777" w:rsidR="002440AB" w:rsidRPr="002440AB" w:rsidRDefault="002440AB" w:rsidP="002440AB"/>
    <w:p w14:paraId="4E80C1C9" w14:textId="1E4C4375" w:rsidR="002440AB" w:rsidRPr="002440AB" w:rsidRDefault="002440AB" w:rsidP="002440AB">
      <w:r w:rsidRPr="002440AB">
        <w:t>Students identified as dropouts for the 202</w:t>
      </w:r>
      <w:r w:rsidR="00830F6E">
        <w:t>5</w:t>
      </w:r>
      <w:r w:rsidRPr="002440AB">
        <w:t>–2</w:t>
      </w:r>
      <w:r w:rsidR="00830F6E">
        <w:t>6</w:t>
      </w:r>
      <w:r w:rsidRPr="002440AB">
        <w:t xml:space="preserve"> school year will be extracted by </w:t>
      </w:r>
      <w:r w:rsidRPr="002440AB">
        <w:rPr>
          <w:i/>
        </w:rPr>
        <w:t>these</w:t>
      </w:r>
      <w:r w:rsidRPr="002440AB">
        <w:t xml:space="preserve"> </w:t>
      </w:r>
      <w:r w:rsidRPr="002440AB">
        <w:rPr>
          <w:i/>
        </w:rPr>
        <w:t>two methods only</w:t>
      </w:r>
      <w:r w:rsidRPr="002440AB">
        <w:t>.</w:t>
      </w:r>
    </w:p>
    <w:p w14:paraId="09CCDA81" w14:textId="77777777" w:rsidR="002440AB" w:rsidRPr="002440AB" w:rsidRDefault="002440AB" w:rsidP="002440AB">
      <w:pPr>
        <w:pStyle w:val="Heading2"/>
      </w:pPr>
      <w:bookmarkStart w:id="18" w:name="_Toc203751434"/>
      <w:r w:rsidRPr="002440AB">
        <w:t>Dropout Scenarios</w:t>
      </w:r>
      <w:bookmarkEnd w:id="18"/>
    </w:p>
    <w:p w14:paraId="4CDDFFF5" w14:textId="77777777" w:rsidR="002440AB" w:rsidRPr="002440AB" w:rsidRDefault="002440AB" w:rsidP="002440AB">
      <w:r w:rsidRPr="002440AB">
        <w:t>The dropout reason field will be used as the “trigger” for identifying the dropouts in the following three basic scenarios:</w:t>
      </w:r>
    </w:p>
    <w:p w14:paraId="57AE9C2F" w14:textId="2B360320" w:rsidR="002440AB" w:rsidRPr="002440AB" w:rsidRDefault="002440AB" w:rsidP="00894418">
      <w:pPr>
        <w:numPr>
          <w:ilvl w:val="0"/>
          <w:numId w:val="23"/>
        </w:numPr>
        <w:spacing w:before="120"/>
      </w:pPr>
      <w:r w:rsidRPr="002440AB">
        <w:t>A student withdrew prior to the end of the 202</w:t>
      </w:r>
      <w:r w:rsidR="00830F6E">
        <w:t>5</w:t>
      </w:r>
      <w:r w:rsidRPr="002440AB">
        <w:t>–2</w:t>
      </w:r>
      <w:r w:rsidR="00830F6E">
        <w:t>6</w:t>
      </w:r>
      <w:r w:rsidRPr="002440AB">
        <w:t xml:space="preserve"> school year and has been identified as a dropout. The dropout reason and dropout date fields must be populated in the 202</w:t>
      </w:r>
      <w:r w:rsidR="00830F6E">
        <w:t>5</w:t>
      </w:r>
      <w:r w:rsidRPr="002440AB">
        <w:t>–2</w:t>
      </w:r>
      <w:r w:rsidR="00830F6E">
        <w:t>6</w:t>
      </w:r>
      <w:r w:rsidRPr="002440AB">
        <w:t xml:space="preserve"> South Carolina Additional Student Information page.</w:t>
      </w:r>
    </w:p>
    <w:p w14:paraId="1303B2D4" w14:textId="11301648" w:rsidR="002440AB" w:rsidRPr="002440AB" w:rsidRDefault="002440AB" w:rsidP="00545E0D">
      <w:pPr>
        <w:numPr>
          <w:ilvl w:val="0"/>
          <w:numId w:val="21"/>
        </w:numPr>
        <w:spacing w:before="120"/>
      </w:pPr>
      <w:r w:rsidRPr="002440AB">
        <w:t>A student finished the 202</w:t>
      </w:r>
      <w:r w:rsidR="00830F6E">
        <w:t>5</w:t>
      </w:r>
      <w:r w:rsidRPr="002440AB">
        <w:t>–2</w:t>
      </w:r>
      <w:r w:rsidR="00830F6E">
        <w:t>6</w:t>
      </w:r>
      <w:r w:rsidRPr="002440AB">
        <w:t xml:space="preserve"> school year, may or may not have been promoted to the next grade/school, but did not return in the 20</w:t>
      </w:r>
      <w:r w:rsidR="00D57048">
        <w:t>26</w:t>
      </w:r>
      <w:r w:rsidRPr="002440AB">
        <w:t>–2</w:t>
      </w:r>
      <w:r w:rsidR="00D57048">
        <w:t>7</w:t>
      </w:r>
      <w:r w:rsidRPr="002440AB">
        <w:t xml:space="preserve"> school year and has been “no showed.” The dropout reason and dropout date fields must be populated in the South Carolina Additional Student Information page.</w:t>
      </w:r>
      <w:r w:rsidR="002A5818">
        <w:br/>
      </w:r>
      <w:r w:rsidR="002A5818">
        <w:br/>
      </w:r>
      <w:r w:rsidRPr="002440AB">
        <w:rPr>
          <w:b/>
        </w:rPr>
        <w:t>Note:</w:t>
      </w:r>
      <w:r w:rsidRPr="002440AB">
        <w:t xml:space="preserve"> Not all “no shows” are dropouts.</w:t>
      </w:r>
    </w:p>
    <w:p w14:paraId="0B7C0109" w14:textId="76AD1C6F" w:rsidR="002440AB" w:rsidRPr="002440AB" w:rsidRDefault="002440AB" w:rsidP="002A5818">
      <w:pPr>
        <w:numPr>
          <w:ilvl w:val="0"/>
          <w:numId w:val="21"/>
        </w:numPr>
        <w:spacing w:before="120"/>
      </w:pPr>
      <w:r w:rsidRPr="002440AB">
        <w:t>A student started the 202</w:t>
      </w:r>
      <w:r w:rsidR="00D57048">
        <w:t>6</w:t>
      </w:r>
      <w:r w:rsidRPr="002440AB">
        <w:t>–2</w:t>
      </w:r>
      <w:r w:rsidR="00D57048">
        <w:t>7</w:t>
      </w:r>
      <w:r w:rsidRPr="002440AB">
        <w:t xml:space="preserve"> school year, then withdrew prior to October 1, and has been identified as a dropout. The dropout reason and dropout date fields must be populated in the South Carolina Additional Student Information page.</w:t>
      </w:r>
    </w:p>
    <w:p w14:paraId="2F405D4F" w14:textId="77777777" w:rsidR="002440AB" w:rsidRPr="002440AB" w:rsidRDefault="002440AB" w:rsidP="002440AB"/>
    <w:p w14:paraId="53486B87" w14:textId="77777777" w:rsidR="002440AB" w:rsidRPr="002440AB" w:rsidRDefault="002440AB" w:rsidP="002440AB">
      <w:r w:rsidRPr="002440AB">
        <w:t>In all three scenarios, we will be relying on the dropout reason and dropout date fields to identify students who have been coded as dropouts. If you assign the withdrawal code W36 to a student, please be sure to populate the dropout reason and dropout date fields as well.</w:t>
      </w:r>
    </w:p>
    <w:p w14:paraId="4CDCA55F" w14:textId="77777777" w:rsidR="00846076" w:rsidRDefault="00846076" w:rsidP="00BC5F29"/>
    <w:p w14:paraId="53B9B410" w14:textId="72E23AC8" w:rsidR="00846076" w:rsidRDefault="00F4099E" w:rsidP="00F4099E">
      <w:pPr>
        <w:pStyle w:val="Heading2"/>
      </w:pPr>
      <w:bookmarkStart w:id="19" w:name="_Toc203751435"/>
      <w:r w:rsidRPr="00F4099E">
        <w:t>Selecting the Exit Code W36 (Dropout) in PowerSchool</w:t>
      </w:r>
      <w:bookmarkEnd w:id="19"/>
    </w:p>
    <w:p w14:paraId="40247193" w14:textId="77777777" w:rsidR="00CD1D72" w:rsidRDefault="00CD1D72" w:rsidP="00CD1D72"/>
    <w:p w14:paraId="35460850" w14:textId="77777777" w:rsidR="00CD1D72" w:rsidRPr="00CD1D72" w:rsidRDefault="00CD1D72" w:rsidP="00CD1D72"/>
    <w:p w14:paraId="77604FB5" w14:textId="5CDBF059" w:rsidR="00BC5F29" w:rsidRDefault="000E63B4" w:rsidP="00BC5F29">
      <w:r w:rsidRPr="000E63B4">
        <w:rPr>
          <w:b/>
          <w:bCs/>
        </w:rPr>
        <w:t>Figure 2.</w:t>
      </w:r>
      <w:r>
        <w:t xml:space="preserve"> </w:t>
      </w:r>
      <w:r w:rsidRPr="005D4271">
        <w:rPr>
          <w:i/>
          <w:iCs/>
        </w:rPr>
        <w:t>Selecting the Exit Code W36 (Dropout) in PowerSchool</w:t>
      </w:r>
    </w:p>
    <w:p w14:paraId="599285AA" w14:textId="223075F3" w:rsidR="00F4099E" w:rsidRDefault="00F4099E" w:rsidP="00CD1D72">
      <w:pPr>
        <w:spacing w:before="120"/>
      </w:pPr>
    </w:p>
    <w:p w14:paraId="30D27B6E" w14:textId="05A68926" w:rsidR="000E63B4" w:rsidRDefault="002F04D9" w:rsidP="00BC5F29">
      <w:r w:rsidRPr="00B16C32">
        <w:rPr>
          <w:noProof/>
          <w:bdr w:val="single" w:sz="36" w:space="0" w:color="auto"/>
        </w:rPr>
        <w:drawing>
          <wp:inline distT="0" distB="0" distL="0" distR="0" wp14:anchorId="3161E905" wp14:editId="2DA98940">
            <wp:extent cx="5930265" cy="1965325"/>
            <wp:effectExtent l="0" t="0" r="0" b="0"/>
            <wp:docPr id="109360911" name="Picture 4" descr="Transfer Out of School section of form with Dropout (W36)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0911" name="Picture 4" descr="Transfer Out of School section of form with Dropout (W36) selec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0265" cy="1965325"/>
                    </a:xfrm>
                    <a:prstGeom prst="rect">
                      <a:avLst/>
                    </a:prstGeom>
                    <a:noFill/>
                    <a:ln>
                      <a:noFill/>
                    </a:ln>
                  </pic:spPr>
                </pic:pic>
              </a:graphicData>
            </a:graphic>
          </wp:inline>
        </w:drawing>
      </w:r>
    </w:p>
    <w:p w14:paraId="4F7FF2C3" w14:textId="77777777" w:rsidR="000E63B4" w:rsidRDefault="000E63B4" w:rsidP="00BC5F29"/>
    <w:p w14:paraId="6DB8F586" w14:textId="77777777" w:rsidR="00DB6426" w:rsidRPr="00DB6426" w:rsidRDefault="00DB6426" w:rsidP="00DB6426">
      <w:pPr>
        <w:pStyle w:val="Heading2"/>
      </w:pPr>
      <w:bookmarkStart w:id="20" w:name="_Toc203751436"/>
      <w:r w:rsidRPr="00DB6426">
        <w:t>Locating the Dropout Reason and Dropout Date in PowerSchool</w:t>
      </w:r>
      <w:bookmarkEnd w:id="20"/>
    </w:p>
    <w:p w14:paraId="6BB00446" w14:textId="77777777" w:rsidR="00DB6426" w:rsidRDefault="00DB6426" w:rsidP="00DB6426"/>
    <w:p w14:paraId="13BF8246" w14:textId="77777777" w:rsidR="005D4271" w:rsidRPr="00DB6426" w:rsidRDefault="005D4271" w:rsidP="00DB6426"/>
    <w:p w14:paraId="5AA0CF2A" w14:textId="60DE09B4" w:rsidR="00DB6426" w:rsidRPr="00DB6426" w:rsidRDefault="005D4271" w:rsidP="00DB6426">
      <w:r w:rsidRPr="005D4271">
        <w:rPr>
          <w:b/>
          <w:bCs/>
        </w:rPr>
        <w:t>Figure 3.</w:t>
      </w:r>
      <w:r>
        <w:t xml:space="preserve"> </w:t>
      </w:r>
      <w:r w:rsidRPr="005D4271">
        <w:rPr>
          <w:i/>
          <w:iCs/>
        </w:rPr>
        <w:t>Dropout Reason and Dropout Date in PowerSchool</w:t>
      </w:r>
    </w:p>
    <w:p w14:paraId="66386116" w14:textId="2C88C444" w:rsidR="00DB6426" w:rsidRPr="00DB6426" w:rsidRDefault="005D4271" w:rsidP="00DB6426">
      <w:r w:rsidRPr="005D4271">
        <w:rPr>
          <w:noProof/>
        </w:rPr>
        <w:drawing>
          <wp:inline distT="0" distB="0" distL="0" distR="0" wp14:anchorId="15DE290A" wp14:editId="67117E6F">
            <wp:extent cx="4230725" cy="3474720"/>
            <wp:effectExtent l="0" t="0" r="0" b="0"/>
            <wp:docPr id="1510947560" name="Picture 1" descr="Screenshot with Dropout Reason dropdown selector hightlighted with re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47560" name="Picture 1" descr="Screenshot with Dropout Reason dropdown selector hightlighted with red circle"/>
                    <pic:cNvPicPr/>
                  </pic:nvPicPr>
                  <pic:blipFill>
                    <a:blip r:embed="rId26"/>
                    <a:stretch>
                      <a:fillRect/>
                    </a:stretch>
                  </pic:blipFill>
                  <pic:spPr>
                    <a:xfrm>
                      <a:off x="0" y="0"/>
                      <a:ext cx="4230725" cy="3474720"/>
                    </a:xfrm>
                    <a:prstGeom prst="rect">
                      <a:avLst/>
                    </a:prstGeom>
                  </pic:spPr>
                </pic:pic>
              </a:graphicData>
            </a:graphic>
          </wp:inline>
        </w:drawing>
      </w:r>
    </w:p>
    <w:p w14:paraId="2A4E0D73" w14:textId="56E64FEE" w:rsidR="000E63B4" w:rsidRDefault="00AE747C" w:rsidP="00B1672D">
      <w:r w:rsidRPr="00AE747C">
        <w:rPr>
          <w:b/>
          <w:bCs/>
        </w:rPr>
        <w:t>Figure 4.</w:t>
      </w:r>
      <w:r>
        <w:t xml:space="preserve"> </w:t>
      </w:r>
      <w:r w:rsidR="00B1672D" w:rsidRPr="00AE747C">
        <w:rPr>
          <w:i/>
          <w:iCs/>
        </w:rPr>
        <w:t>Selecting the Dropout Reason in PowerSchool</w:t>
      </w:r>
    </w:p>
    <w:p w14:paraId="7381F28E" w14:textId="4103610E" w:rsidR="000E63B4" w:rsidRDefault="00860F6C" w:rsidP="00BC5F29">
      <w:r w:rsidRPr="00860F6C">
        <w:rPr>
          <w:noProof/>
        </w:rPr>
        <w:lastRenderedPageBreak/>
        <w:drawing>
          <wp:inline distT="0" distB="0" distL="0" distR="0" wp14:anchorId="39AF2A62" wp14:editId="6145A4A6">
            <wp:extent cx="4900085" cy="2408129"/>
            <wp:effectExtent l="0" t="0" r="0" b="0"/>
            <wp:docPr id="282223247" name="Picture 1" descr="Screenshot of Dropout Reason selector with list of option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3247" name="Picture 1" descr="Screenshot of Dropout Reason selector with list of options expanded"/>
                    <pic:cNvPicPr/>
                  </pic:nvPicPr>
                  <pic:blipFill>
                    <a:blip r:embed="rId27"/>
                    <a:stretch>
                      <a:fillRect/>
                    </a:stretch>
                  </pic:blipFill>
                  <pic:spPr>
                    <a:xfrm>
                      <a:off x="0" y="0"/>
                      <a:ext cx="4900085" cy="2408129"/>
                    </a:xfrm>
                    <a:prstGeom prst="rect">
                      <a:avLst/>
                    </a:prstGeom>
                  </pic:spPr>
                </pic:pic>
              </a:graphicData>
            </a:graphic>
          </wp:inline>
        </w:drawing>
      </w:r>
    </w:p>
    <w:p w14:paraId="387FE089" w14:textId="77777777" w:rsidR="00CC647D" w:rsidRDefault="00CC647D" w:rsidP="00BC5F29"/>
    <w:p w14:paraId="7A2467EC" w14:textId="77777777" w:rsidR="0046482A" w:rsidRDefault="0046482A" w:rsidP="00BC5F29"/>
    <w:p w14:paraId="752F24AA" w14:textId="77777777" w:rsidR="009552BA" w:rsidRPr="009552BA" w:rsidRDefault="009552BA" w:rsidP="009552BA">
      <w:r w:rsidRPr="009552BA">
        <w:t xml:space="preserve">The SCDE will extract the dropout data from the school districts’ </w:t>
      </w:r>
      <w:proofErr w:type="gramStart"/>
      <w:r w:rsidRPr="009552BA">
        <w:t>September data</w:t>
      </w:r>
      <w:proofErr w:type="gramEnd"/>
      <w:r w:rsidRPr="009552BA">
        <w:t xml:space="preserve"> upload for review only. Please note that the dropout data will be extracted again </w:t>
      </w:r>
      <w:proofErr w:type="gramStart"/>
      <w:r w:rsidRPr="009552BA">
        <w:t>at</w:t>
      </w:r>
      <w:proofErr w:type="gramEnd"/>
      <w:r w:rsidRPr="009552BA">
        <w:t xml:space="preserve"> your district’s 45</w:t>
      </w:r>
      <w:r w:rsidRPr="009552BA">
        <w:rPr>
          <w:vertAlign w:val="superscript"/>
        </w:rPr>
        <w:t>th</w:t>
      </w:r>
      <w:r w:rsidRPr="009552BA">
        <w:t xml:space="preserve"> day.</w:t>
      </w:r>
    </w:p>
    <w:p w14:paraId="2C9E9275" w14:textId="77777777" w:rsidR="009552BA" w:rsidRPr="009552BA" w:rsidRDefault="009552BA" w:rsidP="009552BA"/>
    <w:p w14:paraId="5A65605A" w14:textId="77777777" w:rsidR="009552BA" w:rsidRPr="009552BA" w:rsidRDefault="009552BA" w:rsidP="009552BA">
      <w:pPr>
        <w:pStyle w:val="Heading2"/>
      </w:pPr>
      <w:bookmarkStart w:id="21" w:name="_Toc203751437"/>
      <w:r w:rsidRPr="009552BA">
        <w:t>Getting Follow-Up Assistance</w:t>
      </w:r>
      <w:bookmarkEnd w:id="21"/>
    </w:p>
    <w:p w14:paraId="52196776" w14:textId="77777777" w:rsidR="009552BA" w:rsidRPr="009552BA" w:rsidRDefault="009552BA" w:rsidP="009552BA">
      <w:r w:rsidRPr="009552BA">
        <w:t xml:space="preserve">Questions about dropout data-collection policies and procedures or requests for assistance should be directed to the Dropout Prevention and Retrieval Team at 803-734-3057 or dropoutprev@ed.sc.gov. Questions about PowerSchool and the quarterly data collection should be directed to PowerSchool at Powerschool@ed.sc.gov. </w:t>
      </w:r>
    </w:p>
    <w:p w14:paraId="655DBF14" w14:textId="77777777" w:rsidR="00F4099E" w:rsidRPr="00BC5F29" w:rsidRDefault="00F4099E" w:rsidP="00BC5F29"/>
    <w:p w14:paraId="0EEE8EF7" w14:textId="70EF42A3" w:rsidR="00D5025F" w:rsidRDefault="00D5025F">
      <w:r>
        <w:br w:type="page"/>
      </w:r>
    </w:p>
    <w:p w14:paraId="345D15ED" w14:textId="7CE853A5" w:rsidR="00FD2A4E" w:rsidRDefault="00FD2A4E" w:rsidP="00FD2A4E">
      <w:pPr>
        <w:pStyle w:val="Heading1"/>
      </w:pPr>
      <w:bookmarkStart w:id="22" w:name="_Toc194069374"/>
      <w:bookmarkStart w:id="23" w:name="_Toc203751438"/>
      <w:bookmarkStart w:id="24" w:name="_Toc190335116"/>
      <w:r>
        <w:lastRenderedPageBreak/>
        <w:t>Appendix</w:t>
      </w:r>
      <w:r w:rsidR="003846DE">
        <w:t>:</w:t>
      </w:r>
      <w:r>
        <w:t xml:space="preserve"> </w:t>
      </w:r>
      <w:r w:rsidR="00AA6040">
        <w:t>Schools Having No Dropouts</w:t>
      </w:r>
      <w:bookmarkEnd w:id="22"/>
      <w:bookmarkEnd w:id="23"/>
    </w:p>
    <w:p w14:paraId="42C88EF6" w14:textId="211A2549" w:rsidR="007A11DE" w:rsidRPr="007A11DE" w:rsidRDefault="007A11DE" w:rsidP="007A11DE">
      <w:r w:rsidRPr="007A11DE">
        <w:t>Name of school district:</w:t>
      </w:r>
      <w:r>
        <w:t xml:space="preserve"> _____________________________________________________________</w:t>
      </w:r>
    </w:p>
    <w:p w14:paraId="23213A2D" w14:textId="77777777" w:rsidR="007A11DE" w:rsidRPr="007A11DE" w:rsidRDefault="007A11DE" w:rsidP="007A11DE"/>
    <w:p w14:paraId="4CC19CC6" w14:textId="775037CE" w:rsidR="007A11DE" w:rsidRPr="007A11DE" w:rsidRDefault="007A11DE" w:rsidP="007A11DE">
      <w:r w:rsidRPr="007A11DE">
        <w:t>Name of district superintendent:</w:t>
      </w:r>
      <w:r>
        <w:t xml:space="preserve"> _____________________________________________________</w:t>
      </w:r>
    </w:p>
    <w:p w14:paraId="3AA83C42" w14:textId="77777777" w:rsidR="007A11DE" w:rsidRPr="007A11DE" w:rsidRDefault="007A11DE" w:rsidP="007A11DE">
      <w:pPr>
        <w:ind w:left="4950"/>
      </w:pPr>
      <w:r w:rsidRPr="007A11DE">
        <w:t>(Please type or print.)</w:t>
      </w:r>
    </w:p>
    <w:p w14:paraId="631C9221" w14:textId="77777777" w:rsidR="007A11DE" w:rsidRPr="007A11DE" w:rsidRDefault="007A11DE" w:rsidP="007A11DE"/>
    <w:p w14:paraId="5A1EFA3E" w14:textId="4D701312" w:rsidR="007A11DE" w:rsidRPr="007A11DE" w:rsidRDefault="007A11DE" w:rsidP="007A11DE">
      <w:r w:rsidRPr="007A11DE">
        <w:t>Signature of district superintendent:</w:t>
      </w:r>
      <w:r>
        <w:t xml:space="preserve"> __________________________________________________</w:t>
      </w:r>
    </w:p>
    <w:p w14:paraId="7172F8D5" w14:textId="77777777" w:rsidR="007A11DE" w:rsidRPr="007A11DE" w:rsidRDefault="007A11DE" w:rsidP="007A11DE">
      <w:pPr>
        <w:rPr>
          <w:b/>
        </w:rPr>
      </w:pPr>
    </w:p>
    <w:p w14:paraId="62C0FB30" w14:textId="04879B48" w:rsidR="007A11DE" w:rsidRPr="007A11DE" w:rsidRDefault="007A11DE" w:rsidP="007A11DE">
      <w:r w:rsidRPr="007A11DE">
        <w:t>Please list all schools in your district serving grades seven through twelve that had no dropouts during the 202</w:t>
      </w:r>
      <w:r w:rsidR="001C6E4C">
        <w:t>5</w:t>
      </w:r>
      <w:r w:rsidRPr="007A11DE">
        <w:t>–2</w:t>
      </w:r>
      <w:r w:rsidR="001C6E4C">
        <w:t>6</w:t>
      </w:r>
      <w:r w:rsidRPr="007A11DE">
        <w:t xml:space="preserve"> school year.</w:t>
      </w:r>
    </w:p>
    <w:p w14:paraId="20714B5D" w14:textId="77777777" w:rsidR="007A11DE" w:rsidRPr="007A11DE" w:rsidRDefault="007A11DE" w:rsidP="007A11DE"/>
    <w:tbl>
      <w:tblPr>
        <w:tblStyle w:val="TableGrid"/>
        <w:tblW w:w="9715" w:type="dxa"/>
        <w:tblLayout w:type="fixed"/>
        <w:tblLook w:val="0020" w:firstRow="1" w:lastRow="0" w:firstColumn="0" w:lastColumn="0" w:noHBand="0" w:noVBand="0"/>
        <w:tblCaption w:val="Schools without any dropouts"/>
        <w:tblDescription w:val="Lines on which to list the names of schools without any dropouts"/>
      </w:tblPr>
      <w:tblGrid>
        <w:gridCol w:w="9715"/>
      </w:tblGrid>
      <w:tr w:rsidR="007A11DE" w:rsidRPr="007A11DE" w14:paraId="7B7108B0" w14:textId="77777777" w:rsidTr="007A11DE">
        <w:trPr>
          <w:trHeight w:val="432"/>
          <w:tblHeader/>
        </w:trPr>
        <w:tc>
          <w:tcPr>
            <w:tcW w:w="9715" w:type="dxa"/>
          </w:tcPr>
          <w:p w14:paraId="3564E9FB" w14:textId="77777777" w:rsidR="007A11DE" w:rsidRPr="007A11DE" w:rsidRDefault="007A11DE" w:rsidP="007A11DE">
            <w:pPr>
              <w:rPr>
                <w:b/>
              </w:rPr>
            </w:pPr>
          </w:p>
        </w:tc>
      </w:tr>
      <w:tr w:rsidR="007A11DE" w:rsidRPr="007A11DE" w14:paraId="26D743CC" w14:textId="77777777" w:rsidTr="007A11DE">
        <w:trPr>
          <w:trHeight w:val="432"/>
        </w:trPr>
        <w:tc>
          <w:tcPr>
            <w:tcW w:w="9715" w:type="dxa"/>
          </w:tcPr>
          <w:p w14:paraId="3A674538" w14:textId="77777777" w:rsidR="007A11DE" w:rsidRPr="007A11DE" w:rsidRDefault="007A11DE" w:rsidP="007A11DE">
            <w:pPr>
              <w:rPr>
                <w:b/>
              </w:rPr>
            </w:pPr>
          </w:p>
        </w:tc>
      </w:tr>
      <w:tr w:rsidR="007A11DE" w:rsidRPr="007A11DE" w14:paraId="4F998C65" w14:textId="77777777" w:rsidTr="007A11DE">
        <w:trPr>
          <w:trHeight w:val="432"/>
        </w:trPr>
        <w:tc>
          <w:tcPr>
            <w:tcW w:w="9715" w:type="dxa"/>
          </w:tcPr>
          <w:p w14:paraId="2B50A368" w14:textId="77777777" w:rsidR="007A11DE" w:rsidRPr="007A11DE" w:rsidRDefault="007A11DE" w:rsidP="007A11DE">
            <w:pPr>
              <w:rPr>
                <w:b/>
              </w:rPr>
            </w:pPr>
          </w:p>
        </w:tc>
      </w:tr>
      <w:tr w:rsidR="007A11DE" w:rsidRPr="007A11DE" w14:paraId="6CD7FCFB" w14:textId="77777777" w:rsidTr="007A11DE">
        <w:trPr>
          <w:trHeight w:val="432"/>
        </w:trPr>
        <w:tc>
          <w:tcPr>
            <w:tcW w:w="9715" w:type="dxa"/>
          </w:tcPr>
          <w:p w14:paraId="50ABE0B2" w14:textId="77777777" w:rsidR="007A11DE" w:rsidRPr="007A11DE" w:rsidRDefault="007A11DE" w:rsidP="007A11DE">
            <w:pPr>
              <w:rPr>
                <w:b/>
              </w:rPr>
            </w:pPr>
          </w:p>
        </w:tc>
      </w:tr>
      <w:tr w:rsidR="007A11DE" w:rsidRPr="007A11DE" w14:paraId="6A48DC81" w14:textId="77777777" w:rsidTr="007A11DE">
        <w:trPr>
          <w:trHeight w:val="432"/>
        </w:trPr>
        <w:tc>
          <w:tcPr>
            <w:tcW w:w="9715" w:type="dxa"/>
          </w:tcPr>
          <w:p w14:paraId="35110DBD" w14:textId="77777777" w:rsidR="007A11DE" w:rsidRPr="007A11DE" w:rsidRDefault="007A11DE" w:rsidP="007A11DE">
            <w:pPr>
              <w:rPr>
                <w:b/>
              </w:rPr>
            </w:pPr>
          </w:p>
        </w:tc>
      </w:tr>
      <w:tr w:rsidR="007A11DE" w:rsidRPr="007A11DE" w14:paraId="23FE9B7F" w14:textId="77777777" w:rsidTr="007A11DE">
        <w:trPr>
          <w:trHeight w:val="432"/>
        </w:trPr>
        <w:tc>
          <w:tcPr>
            <w:tcW w:w="9715" w:type="dxa"/>
          </w:tcPr>
          <w:p w14:paraId="084040B2" w14:textId="77777777" w:rsidR="007A11DE" w:rsidRPr="007A11DE" w:rsidRDefault="007A11DE" w:rsidP="007A11DE">
            <w:pPr>
              <w:rPr>
                <w:b/>
              </w:rPr>
            </w:pPr>
          </w:p>
        </w:tc>
      </w:tr>
      <w:tr w:rsidR="007A11DE" w:rsidRPr="007A11DE" w14:paraId="0EC937EC" w14:textId="77777777" w:rsidTr="007A11DE">
        <w:trPr>
          <w:trHeight w:val="432"/>
        </w:trPr>
        <w:tc>
          <w:tcPr>
            <w:tcW w:w="9715" w:type="dxa"/>
          </w:tcPr>
          <w:p w14:paraId="79A01EC4" w14:textId="77777777" w:rsidR="007A11DE" w:rsidRPr="007A11DE" w:rsidRDefault="007A11DE" w:rsidP="007A11DE">
            <w:pPr>
              <w:rPr>
                <w:b/>
              </w:rPr>
            </w:pPr>
          </w:p>
        </w:tc>
      </w:tr>
      <w:tr w:rsidR="007A11DE" w:rsidRPr="007A11DE" w14:paraId="51323F15" w14:textId="77777777" w:rsidTr="007A11DE">
        <w:trPr>
          <w:trHeight w:val="432"/>
        </w:trPr>
        <w:tc>
          <w:tcPr>
            <w:tcW w:w="9715" w:type="dxa"/>
          </w:tcPr>
          <w:p w14:paraId="58730FCE" w14:textId="77777777" w:rsidR="007A11DE" w:rsidRPr="007A11DE" w:rsidRDefault="007A11DE" w:rsidP="007A11DE">
            <w:pPr>
              <w:rPr>
                <w:b/>
              </w:rPr>
            </w:pPr>
          </w:p>
        </w:tc>
      </w:tr>
      <w:tr w:rsidR="007A11DE" w:rsidRPr="007A11DE" w14:paraId="28C7B264" w14:textId="77777777" w:rsidTr="007A11DE">
        <w:trPr>
          <w:trHeight w:val="432"/>
        </w:trPr>
        <w:tc>
          <w:tcPr>
            <w:tcW w:w="9715" w:type="dxa"/>
          </w:tcPr>
          <w:p w14:paraId="0FAADC07" w14:textId="77777777" w:rsidR="007A11DE" w:rsidRPr="007A11DE" w:rsidRDefault="007A11DE" w:rsidP="007A11DE">
            <w:pPr>
              <w:rPr>
                <w:b/>
              </w:rPr>
            </w:pPr>
          </w:p>
        </w:tc>
      </w:tr>
      <w:tr w:rsidR="007A11DE" w:rsidRPr="007A11DE" w14:paraId="52B67681" w14:textId="77777777" w:rsidTr="007A11DE">
        <w:trPr>
          <w:trHeight w:val="432"/>
        </w:trPr>
        <w:tc>
          <w:tcPr>
            <w:tcW w:w="9715" w:type="dxa"/>
          </w:tcPr>
          <w:p w14:paraId="10136280" w14:textId="77777777" w:rsidR="007A11DE" w:rsidRPr="007A11DE" w:rsidRDefault="007A11DE" w:rsidP="007A11DE">
            <w:pPr>
              <w:rPr>
                <w:b/>
              </w:rPr>
            </w:pPr>
          </w:p>
        </w:tc>
      </w:tr>
      <w:tr w:rsidR="007A11DE" w:rsidRPr="007A11DE" w14:paraId="70154424" w14:textId="77777777" w:rsidTr="007A11DE">
        <w:trPr>
          <w:trHeight w:val="432"/>
        </w:trPr>
        <w:tc>
          <w:tcPr>
            <w:tcW w:w="9715" w:type="dxa"/>
          </w:tcPr>
          <w:p w14:paraId="3CED20EF" w14:textId="77777777" w:rsidR="007A11DE" w:rsidRPr="007A11DE" w:rsidRDefault="007A11DE" w:rsidP="007A11DE">
            <w:pPr>
              <w:rPr>
                <w:b/>
              </w:rPr>
            </w:pPr>
          </w:p>
        </w:tc>
      </w:tr>
      <w:tr w:rsidR="007A11DE" w:rsidRPr="007A11DE" w14:paraId="1B93B1F1" w14:textId="77777777" w:rsidTr="007A11DE">
        <w:trPr>
          <w:trHeight w:val="432"/>
        </w:trPr>
        <w:tc>
          <w:tcPr>
            <w:tcW w:w="9715" w:type="dxa"/>
          </w:tcPr>
          <w:p w14:paraId="7AE418AE" w14:textId="77777777" w:rsidR="007A11DE" w:rsidRPr="007A11DE" w:rsidRDefault="007A11DE" w:rsidP="007A11DE">
            <w:pPr>
              <w:rPr>
                <w:b/>
              </w:rPr>
            </w:pPr>
          </w:p>
        </w:tc>
      </w:tr>
      <w:tr w:rsidR="007A11DE" w:rsidRPr="007A11DE" w14:paraId="7AA0C224" w14:textId="77777777" w:rsidTr="007A11DE">
        <w:trPr>
          <w:trHeight w:val="432"/>
        </w:trPr>
        <w:tc>
          <w:tcPr>
            <w:tcW w:w="9715" w:type="dxa"/>
          </w:tcPr>
          <w:p w14:paraId="0C1E1F3B" w14:textId="77777777" w:rsidR="007A11DE" w:rsidRPr="007A11DE" w:rsidRDefault="007A11DE" w:rsidP="007A11DE">
            <w:pPr>
              <w:rPr>
                <w:b/>
              </w:rPr>
            </w:pPr>
          </w:p>
        </w:tc>
      </w:tr>
      <w:tr w:rsidR="007A11DE" w:rsidRPr="007A11DE" w14:paraId="62C34D0E" w14:textId="77777777" w:rsidTr="007A11DE">
        <w:trPr>
          <w:trHeight w:val="432"/>
        </w:trPr>
        <w:tc>
          <w:tcPr>
            <w:tcW w:w="9715" w:type="dxa"/>
          </w:tcPr>
          <w:p w14:paraId="0444E9A0" w14:textId="77777777" w:rsidR="007A11DE" w:rsidRPr="007A11DE" w:rsidRDefault="007A11DE" w:rsidP="007A11DE">
            <w:pPr>
              <w:rPr>
                <w:b/>
              </w:rPr>
            </w:pPr>
          </w:p>
        </w:tc>
      </w:tr>
      <w:tr w:rsidR="007A11DE" w:rsidRPr="007A11DE" w14:paraId="57B77DE1" w14:textId="77777777" w:rsidTr="007A11DE">
        <w:trPr>
          <w:trHeight w:val="432"/>
        </w:trPr>
        <w:tc>
          <w:tcPr>
            <w:tcW w:w="9715" w:type="dxa"/>
          </w:tcPr>
          <w:p w14:paraId="796FF92F" w14:textId="77777777" w:rsidR="007A11DE" w:rsidRPr="007A11DE" w:rsidRDefault="007A11DE" w:rsidP="007A11DE">
            <w:pPr>
              <w:rPr>
                <w:b/>
              </w:rPr>
            </w:pPr>
          </w:p>
        </w:tc>
      </w:tr>
      <w:tr w:rsidR="007A11DE" w:rsidRPr="007A11DE" w14:paraId="7DCB52FC" w14:textId="77777777" w:rsidTr="007A11DE">
        <w:trPr>
          <w:trHeight w:val="432"/>
        </w:trPr>
        <w:tc>
          <w:tcPr>
            <w:tcW w:w="9715" w:type="dxa"/>
          </w:tcPr>
          <w:p w14:paraId="3564F9AE" w14:textId="77777777" w:rsidR="007A11DE" w:rsidRPr="007A11DE" w:rsidRDefault="007A11DE" w:rsidP="007A11DE">
            <w:pPr>
              <w:rPr>
                <w:b/>
              </w:rPr>
            </w:pPr>
          </w:p>
        </w:tc>
      </w:tr>
      <w:tr w:rsidR="007A11DE" w:rsidRPr="007A11DE" w14:paraId="1551FE23" w14:textId="77777777" w:rsidTr="007A11DE">
        <w:trPr>
          <w:trHeight w:val="432"/>
        </w:trPr>
        <w:tc>
          <w:tcPr>
            <w:tcW w:w="9715" w:type="dxa"/>
          </w:tcPr>
          <w:p w14:paraId="7C3B9863" w14:textId="77777777" w:rsidR="007A11DE" w:rsidRPr="007A11DE" w:rsidRDefault="007A11DE" w:rsidP="007A11DE">
            <w:pPr>
              <w:rPr>
                <w:b/>
              </w:rPr>
            </w:pPr>
          </w:p>
        </w:tc>
      </w:tr>
    </w:tbl>
    <w:p w14:paraId="058F350C" w14:textId="77777777" w:rsidR="007A11DE" w:rsidRPr="007A11DE" w:rsidRDefault="007A11DE" w:rsidP="007A11DE"/>
    <w:p w14:paraId="323B7960" w14:textId="52837666" w:rsidR="00412442" w:rsidRPr="00412442" w:rsidRDefault="007A11DE" w:rsidP="007A11DE">
      <w:pPr>
        <w:spacing w:before="600"/>
        <w:jc w:val="center"/>
      </w:pPr>
      <w:r w:rsidRPr="007A11DE">
        <w:t xml:space="preserve">Deadline: November </w:t>
      </w:r>
      <w:r w:rsidR="00E67E1C">
        <w:t>6</w:t>
      </w:r>
      <w:r w:rsidRPr="007A11DE">
        <w:t>, 202</w:t>
      </w:r>
      <w:r w:rsidR="00710DA3">
        <w:t>6</w:t>
      </w:r>
      <w:bookmarkEnd w:id="24"/>
    </w:p>
    <w:sectPr w:rsidR="00412442" w:rsidRPr="00412442" w:rsidSect="00D502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14048" w14:textId="77777777" w:rsidR="00F738C0" w:rsidRDefault="00F738C0" w:rsidP="007A2B3F">
      <w:r>
        <w:separator/>
      </w:r>
    </w:p>
  </w:endnote>
  <w:endnote w:type="continuationSeparator" w:id="0">
    <w:p w14:paraId="0A845C23" w14:textId="77777777" w:rsidR="00F738C0" w:rsidRDefault="00F738C0"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B36D" w14:textId="77777777" w:rsidR="00760495" w:rsidRDefault="00760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161B" w14:textId="77777777" w:rsidR="00760495" w:rsidRDefault="007604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3E06" w14:textId="77777777" w:rsidR="00760495" w:rsidRDefault="007604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3281" w14:textId="77777777" w:rsidR="00807D00" w:rsidRDefault="00464347" w:rsidP="00BC5A88">
    <w:pPr>
      <w:pStyle w:val="Footer"/>
      <w:spacing w:before="240"/>
      <w:rPr>
        <w:noProof/>
      </w:rPr>
    </w:pPr>
    <w:r>
      <w:t>Title of Manual</w:t>
    </w:r>
    <w:r w:rsidR="001365C7">
      <w:tab/>
    </w:r>
    <w:r w:rsidR="001365C7" w:rsidRPr="001365C7">
      <w:t xml:space="preserve"> </w:t>
    </w:r>
    <w:r w:rsidR="00764CB4">
      <w:tab/>
    </w:r>
    <w:r w:rsidR="001365C7">
      <w:t xml:space="preserve">Page </w:t>
    </w:r>
    <w:r w:rsidR="001365C7">
      <w:fldChar w:fldCharType="begin"/>
    </w:r>
    <w:r w:rsidR="001365C7">
      <w:instrText xml:space="preserve"> PAGE   \* MERGEFORMAT </w:instrText>
    </w:r>
    <w:r w:rsidR="001365C7">
      <w:fldChar w:fldCharType="separate"/>
    </w:r>
    <w:r w:rsidR="001365C7">
      <w:t>2</w:t>
    </w:r>
    <w:r w:rsidR="001365C7">
      <w:rPr>
        <w:noProof/>
      </w:rPr>
      <w:fldChar w:fldCharType="end"/>
    </w:r>
  </w:p>
  <w:p w14:paraId="200F36D6" w14:textId="779DBB14" w:rsidR="0091381F" w:rsidRPr="00464347" w:rsidRDefault="00464347" w:rsidP="00464347">
    <w:pPr>
      <w:pStyle w:val="Footer"/>
      <w:rPr>
        <w:sz w:val="22"/>
        <w:szCs w:val="18"/>
      </w:rPr>
    </w:pPr>
    <w:r w:rsidRPr="00464347">
      <w:fldChar w:fldCharType="begin"/>
    </w:r>
    <w:r w:rsidRPr="00464347">
      <w:instrText xml:space="preserve"> DATE \@ "MMMM yyyy" </w:instrText>
    </w:r>
    <w:r w:rsidRPr="00464347">
      <w:fldChar w:fldCharType="separate"/>
    </w:r>
    <w:r w:rsidR="00F624A1">
      <w:rPr>
        <w:noProof/>
      </w:rPr>
      <w:t>July 2026</w:t>
    </w:r>
    <w:r w:rsidRPr="00464347">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673D" w14:textId="19798647" w:rsidR="00D5025F" w:rsidRDefault="00626E60" w:rsidP="00BC5A88">
    <w:pPr>
      <w:pStyle w:val="Footer"/>
      <w:spacing w:before="240"/>
      <w:rPr>
        <w:noProof/>
      </w:rPr>
    </w:pPr>
    <w:r>
      <w:t>Dropout Policies and Procedures</w:t>
    </w:r>
    <w:r w:rsidR="00D5025F">
      <w:tab/>
    </w:r>
    <w:r w:rsidR="00D5025F" w:rsidRPr="001365C7">
      <w:t xml:space="preserve"> </w:t>
    </w:r>
    <w:r w:rsidR="00D5025F">
      <w:tab/>
      <w:t xml:space="preserve">Page </w:t>
    </w:r>
    <w:r w:rsidR="00D5025F">
      <w:fldChar w:fldCharType="begin"/>
    </w:r>
    <w:r w:rsidR="00D5025F">
      <w:instrText xml:space="preserve"> PAGE   \* MERGEFORMAT </w:instrText>
    </w:r>
    <w:r w:rsidR="00D5025F">
      <w:fldChar w:fldCharType="separate"/>
    </w:r>
    <w:r w:rsidR="00D5025F">
      <w:t>2</w:t>
    </w:r>
    <w:r w:rsidR="00D5025F">
      <w:rPr>
        <w:noProof/>
      </w:rPr>
      <w:fldChar w:fldCharType="end"/>
    </w:r>
  </w:p>
  <w:p w14:paraId="3AA45392" w14:textId="50E447E4" w:rsidR="00D5025F" w:rsidRPr="00464347" w:rsidRDefault="00D5025F" w:rsidP="00464347">
    <w:pPr>
      <w:pStyle w:val="Footer"/>
      <w:rPr>
        <w:sz w:val="22"/>
        <w:szCs w:val="18"/>
      </w:rPr>
    </w:pPr>
    <w:r w:rsidRPr="00464347">
      <w:fldChar w:fldCharType="begin"/>
    </w:r>
    <w:r w:rsidRPr="00464347">
      <w:instrText xml:space="preserve"> DATE \@ "MMMM yyyy" </w:instrText>
    </w:r>
    <w:r w:rsidRPr="00464347">
      <w:fldChar w:fldCharType="separate"/>
    </w:r>
    <w:r w:rsidR="00F624A1">
      <w:rPr>
        <w:noProof/>
      </w:rPr>
      <w:t>July 2026</w:t>
    </w:r>
    <w:r w:rsidRPr="00464347">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A79D" w14:textId="2CB6BA94" w:rsidR="00D5025F" w:rsidRPr="00D5025F" w:rsidRDefault="00760495" w:rsidP="00D5025F">
    <w:pPr>
      <w:pStyle w:val="Footer"/>
    </w:pPr>
    <w:r>
      <w:t>Dropout Policies and Procedures</w:t>
    </w:r>
    <w:r w:rsidR="00D5025F" w:rsidRPr="00D5025F">
      <w:tab/>
      <w:t xml:space="preserve"> </w:t>
    </w:r>
    <w:r w:rsidR="00D5025F" w:rsidRPr="00D5025F">
      <w:tab/>
      <w:t xml:space="preserve">Page </w:t>
    </w:r>
    <w:r w:rsidR="00D5025F" w:rsidRPr="00D5025F">
      <w:fldChar w:fldCharType="begin"/>
    </w:r>
    <w:r w:rsidR="00D5025F" w:rsidRPr="00D5025F">
      <w:instrText xml:space="preserve"> PAGE   \* MERGEFORMAT </w:instrText>
    </w:r>
    <w:r w:rsidR="00D5025F" w:rsidRPr="00D5025F">
      <w:fldChar w:fldCharType="separate"/>
    </w:r>
    <w:r w:rsidR="00D5025F" w:rsidRPr="00D5025F">
      <w:t>1</w:t>
    </w:r>
    <w:r w:rsidR="00D5025F" w:rsidRPr="00D5025F">
      <w:fldChar w:fldCharType="end"/>
    </w:r>
  </w:p>
  <w:p w14:paraId="07029D13" w14:textId="12F8D9B7" w:rsidR="00D5025F" w:rsidRDefault="00D5025F">
    <w:pPr>
      <w:pStyle w:val="Footer"/>
    </w:pPr>
    <w:r w:rsidRPr="00D5025F">
      <w:fldChar w:fldCharType="begin"/>
    </w:r>
    <w:r w:rsidRPr="00D5025F">
      <w:instrText xml:space="preserve"> DATE \@ "MMMM yyyy" </w:instrText>
    </w:r>
    <w:r w:rsidRPr="00D5025F">
      <w:fldChar w:fldCharType="separate"/>
    </w:r>
    <w:r w:rsidR="00F624A1">
      <w:rPr>
        <w:noProof/>
      </w:rPr>
      <w:t>July 2026</w:t>
    </w:r>
    <w:r w:rsidRPr="00D502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0D87D" w14:textId="77777777" w:rsidR="00F738C0" w:rsidRDefault="00F738C0" w:rsidP="007A2B3F">
      <w:r>
        <w:separator/>
      </w:r>
    </w:p>
  </w:footnote>
  <w:footnote w:type="continuationSeparator" w:id="0">
    <w:p w14:paraId="0461A060" w14:textId="77777777" w:rsidR="00F738C0" w:rsidRDefault="00F738C0" w:rsidP="007A2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56F7" w14:textId="77777777" w:rsidR="00760495" w:rsidRDefault="00760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C302" w14:textId="77777777" w:rsidR="00760495" w:rsidRDefault="007604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BD26" w14:textId="77777777" w:rsidR="00760495" w:rsidRDefault="007604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2798" w14:textId="77777777" w:rsidR="003905BF" w:rsidRPr="00824790" w:rsidRDefault="003905BF" w:rsidP="00824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4F0"/>
    <w:multiLevelType w:val="hybridMultilevel"/>
    <w:tmpl w:val="A962A40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7A7C89"/>
    <w:multiLevelType w:val="hybridMultilevel"/>
    <w:tmpl w:val="F7A63880"/>
    <w:lvl w:ilvl="0" w:tplc="E4C045BE">
      <w:start w:val="1"/>
      <w:numFmt w:val="bullet"/>
      <w:lvlText w:val=""/>
      <w:lvlJc w:val="left"/>
      <w:pPr>
        <w:tabs>
          <w:tab w:val="num" w:pos="720"/>
        </w:tabs>
        <w:ind w:left="720" w:hanging="360"/>
      </w:pPr>
      <w:rPr>
        <w:rFonts w:ascii="Symbol" w:hAnsi="Symbol" w:hint="default"/>
        <w:b/>
        <w:i w:val="0"/>
        <w:color w:val="auto"/>
        <w:sz w:val="22"/>
        <w:szCs w:val="24"/>
      </w:rPr>
    </w:lvl>
    <w:lvl w:ilvl="1" w:tplc="E4C045BE">
      <w:start w:val="1"/>
      <w:numFmt w:val="bullet"/>
      <w:lvlText w:val=""/>
      <w:lvlJc w:val="left"/>
      <w:pPr>
        <w:tabs>
          <w:tab w:val="num" w:pos="2520"/>
        </w:tabs>
        <w:ind w:left="2520" w:hanging="360"/>
      </w:pPr>
      <w:rPr>
        <w:rFonts w:ascii="Symbol" w:hAnsi="Symbol" w:hint="default"/>
        <w:b/>
        <w:i w:val="0"/>
        <w:color w:val="auto"/>
        <w:sz w:val="22"/>
        <w:szCs w:val="24"/>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41B3B5B"/>
    <w:multiLevelType w:val="hybridMultilevel"/>
    <w:tmpl w:val="17B03DD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CF71A1"/>
    <w:multiLevelType w:val="hybridMultilevel"/>
    <w:tmpl w:val="A802C604"/>
    <w:lvl w:ilvl="0" w:tplc="FB3CDECC">
      <w:start w:val="1"/>
      <w:numFmt w:val="bullet"/>
      <w:lvlText w:val=""/>
      <w:lvlJc w:val="left"/>
      <w:pPr>
        <w:tabs>
          <w:tab w:val="num" w:pos="720"/>
        </w:tabs>
        <w:ind w:left="720" w:hanging="360"/>
      </w:pPr>
      <w:rPr>
        <w:rFonts w:ascii="Symbol" w:hAnsi="Symbol" w:hint="default"/>
        <w:sz w:val="24"/>
      </w:rPr>
    </w:lvl>
    <w:lvl w:ilvl="1" w:tplc="2578B904" w:tentative="1">
      <w:start w:val="1"/>
      <w:numFmt w:val="bullet"/>
      <w:lvlText w:val="o"/>
      <w:lvlJc w:val="left"/>
      <w:pPr>
        <w:tabs>
          <w:tab w:val="num" w:pos="1440"/>
        </w:tabs>
        <w:ind w:left="1440" w:hanging="360"/>
      </w:pPr>
      <w:rPr>
        <w:rFonts w:ascii="Courier New" w:hAnsi="Courier New" w:hint="default"/>
      </w:rPr>
    </w:lvl>
    <w:lvl w:ilvl="2" w:tplc="416C15FC" w:tentative="1">
      <w:start w:val="1"/>
      <w:numFmt w:val="bullet"/>
      <w:lvlText w:val=""/>
      <w:lvlJc w:val="left"/>
      <w:pPr>
        <w:tabs>
          <w:tab w:val="num" w:pos="2160"/>
        </w:tabs>
        <w:ind w:left="2160" w:hanging="360"/>
      </w:pPr>
      <w:rPr>
        <w:rFonts w:ascii="Wingdings" w:hAnsi="Wingdings" w:hint="default"/>
      </w:rPr>
    </w:lvl>
    <w:lvl w:ilvl="3" w:tplc="BEE633B4" w:tentative="1">
      <w:start w:val="1"/>
      <w:numFmt w:val="bullet"/>
      <w:lvlText w:val=""/>
      <w:lvlJc w:val="left"/>
      <w:pPr>
        <w:tabs>
          <w:tab w:val="num" w:pos="2880"/>
        </w:tabs>
        <w:ind w:left="2880" w:hanging="360"/>
      </w:pPr>
      <w:rPr>
        <w:rFonts w:ascii="Symbol" w:hAnsi="Symbol" w:hint="default"/>
      </w:rPr>
    </w:lvl>
    <w:lvl w:ilvl="4" w:tplc="DC02CB50" w:tentative="1">
      <w:start w:val="1"/>
      <w:numFmt w:val="bullet"/>
      <w:lvlText w:val="o"/>
      <w:lvlJc w:val="left"/>
      <w:pPr>
        <w:tabs>
          <w:tab w:val="num" w:pos="3600"/>
        </w:tabs>
        <w:ind w:left="3600" w:hanging="360"/>
      </w:pPr>
      <w:rPr>
        <w:rFonts w:ascii="Courier New" w:hAnsi="Courier New" w:hint="default"/>
      </w:rPr>
    </w:lvl>
    <w:lvl w:ilvl="5" w:tplc="5FB2B796" w:tentative="1">
      <w:start w:val="1"/>
      <w:numFmt w:val="bullet"/>
      <w:lvlText w:val=""/>
      <w:lvlJc w:val="left"/>
      <w:pPr>
        <w:tabs>
          <w:tab w:val="num" w:pos="4320"/>
        </w:tabs>
        <w:ind w:left="4320" w:hanging="360"/>
      </w:pPr>
      <w:rPr>
        <w:rFonts w:ascii="Wingdings" w:hAnsi="Wingdings" w:hint="default"/>
      </w:rPr>
    </w:lvl>
    <w:lvl w:ilvl="6" w:tplc="7D84A41E" w:tentative="1">
      <w:start w:val="1"/>
      <w:numFmt w:val="bullet"/>
      <w:lvlText w:val=""/>
      <w:lvlJc w:val="left"/>
      <w:pPr>
        <w:tabs>
          <w:tab w:val="num" w:pos="5040"/>
        </w:tabs>
        <w:ind w:left="5040" w:hanging="360"/>
      </w:pPr>
      <w:rPr>
        <w:rFonts w:ascii="Symbol" w:hAnsi="Symbol" w:hint="default"/>
      </w:rPr>
    </w:lvl>
    <w:lvl w:ilvl="7" w:tplc="920E900A" w:tentative="1">
      <w:start w:val="1"/>
      <w:numFmt w:val="bullet"/>
      <w:lvlText w:val="o"/>
      <w:lvlJc w:val="left"/>
      <w:pPr>
        <w:tabs>
          <w:tab w:val="num" w:pos="5760"/>
        </w:tabs>
        <w:ind w:left="5760" w:hanging="360"/>
      </w:pPr>
      <w:rPr>
        <w:rFonts w:ascii="Courier New" w:hAnsi="Courier New" w:hint="default"/>
      </w:rPr>
    </w:lvl>
    <w:lvl w:ilvl="8" w:tplc="46B0427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D54C5"/>
    <w:multiLevelType w:val="hybridMultilevel"/>
    <w:tmpl w:val="0074BF2C"/>
    <w:lvl w:ilvl="0" w:tplc="896A444C">
      <w:start w:val="1"/>
      <w:numFmt w:val="bullet"/>
      <w:lvlText w:val=""/>
      <w:lvlJc w:val="left"/>
      <w:pPr>
        <w:tabs>
          <w:tab w:val="num" w:pos="720"/>
        </w:tabs>
        <w:ind w:left="720" w:hanging="360"/>
      </w:pPr>
      <w:rPr>
        <w:rFonts w:ascii="Symbol" w:hAnsi="Symbol" w:hint="default"/>
      </w:rPr>
    </w:lvl>
    <w:lvl w:ilvl="1" w:tplc="90C6676E" w:tentative="1">
      <w:start w:val="1"/>
      <w:numFmt w:val="bullet"/>
      <w:lvlText w:val="o"/>
      <w:lvlJc w:val="left"/>
      <w:pPr>
        <w:tabs>
          <w:tab w:val="num" w:pos="1440"/>
        </w:tabs>
        <w:ind w:left="1440" w:hanging="360"/>
      </w:pPr>
      <w:rPr>
        <w:rFonts w:ascii="Courier New" w:hAnsi="Courier New" w:hint="default"/>
      </w:rPr>
    </w:lvl>
    <w:lvl w:ilvl="2" w:tplc="64F21FEE" w:tentative="1">
      <w:start w:val="1"/>
      <w:numFmt w:val="bullet"/>
      <w:lvlText w:val=""/>
      <w:lvlJc w:val="left"/>
      <w:pPr>
        <w:tabs>
          <w:tab w:val="num" w:pos="2160"/>
        </w:tabs>
        <w:ind w:left="2160" w:hanging="360"/>
      </w:pPr>
      <w:rPr>
        <w:rFonts w:ascii="Wingdings" w:hAnsi="Wingdings" w:hint="default"/>
      </w:rPr>
    </w:lvl>
    <w:lvl w:ilvl="3" w:tplc="5E08EDDE" w:tentative="1">
      <w:start w:val="1"/>
      <w:numFmt w:val="bullet"/>
      <w:lvlText w:val=""/>
      <w:lvlJc w:val="left"/>
      <w:pPr>
        <w:tabs>
          <w:tab w:val="num" w:pos="2880"/>
        </w:tabs>
        <w:ind w:left="2880" w:hanging="360"/>
      </w:pPr>
      <w:rPr>
        <w:rFonts w:ascii="Symbol" w:hAnsi="Symbol" w:hint="default"/>
      </w:rPr>
    </w:lvl>
    <w:lvl w:ilvl="4" w:tplc="1A626EA4" w:tentative="1">
      <w:start w:val="1"/>
      <w:numFmt w:val="bullet"/>
      <w:lvlText w:val="o"/>
      <w:lvlJc w:val="left"/>
      <w:pPr>
        <w:tabs>
          <w:tab w:val="num" w:pos="3600"/>
        </w:tabs>
        <w:ind w:left="3600" w:hanging="360"/>
      </w:pPr>
      <w:rPr>
        <w:rFonts w:ascii="Courier New" w:hAnsi="Courier New" w:hint="default"/>
      </w:rPr>
    </w:lvl>
    <w:lvl w:ilvl="5" w:tplc="2AAAFFF6" w:tentative="1">
      <w:start w:val="1"/>
      <w:numFmt w:val="bullet"/>
      <w:lvlText w:val=""/>
      <w:lvlJc w:val="left"/>
      <w:pPr>
        <w:tabs>
          <w:tab w:val="num" w:pos="4320"/>
        </w:tabs>
        <w:ind w:left="4320" w:hanging="360"/>
      </w:pPr>
      <w:rPr>
        <w:rFonts w:ascii="Wingdings" w:hAnsi="Wingdings" w:hint="default"/>
      </w:rPr>
    </w:lvl>
    <w:lvl w:ilvl="6" w:tplc="34562C20" w:tentative="1">
      <w:start w:val="1"/>
      <w:numFmt w:val="bullet"/>
      <w:lvlText w:val=""/>
      <w:lvlJc w:val="left"/>
      <w:pPr>
        <w:tabs>
          <w:tab w:val="num" w:pos="5040"/>
        </w:tabs>
        <w:ind w:left="5040" w:hanging="360"/>
      </w:pPr>
      <w:rPr>
        <w:rFonts w:ascii="Symbol" w:hAnsi="Symbol" w:hint="default"/>
      </w:rPr>
    </w:lvl>
    <w:lvl w:ilvl="7" w:tplc="44AE375E" w:tentative="1">
      <w:start w:val="1"/>
      <w:numFmt w:val="bullet"/>
      <w:lvlText w:val="o"/>
      <w:lvlJc w:val="left"/>
      <w:pPr>
        <w:tabs>
          <w:tab w:val="num" w:pos="5760"/>
        </w:tabs>
        <w:ind w:left="5760" w:hanging="360"/>
      </w:pPr>
      <w:rPr>
        <w:rFonts w:ascii="Courier New" w:hAnsi="Courier New" w:hint="default"/>
      </w:rPr>
    </w:lvl>
    <w:lvl w:ilvl="8" w:tplc="6930C46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05ED8"/>
    <w:multiLevelType w:val="hybridMultilevel"/>
    <w:tmpl w:val="93941270"/>
    <w:lvl w:ilvl="0" w:tplc="DBDACA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E406526"/>
    <w:multiLevelType w:val="hybridMultilevel"/>
    <w:tmpl w:val="7E5C17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CA3C97"/>
    <w:multiLevelType w:val="hybridMultilevel"/>
    <w:tmpl w:val="8CE0141A"/>
    <w:lvl w:ilvl="0" w:tplc="805493B8">
      <w:start w:val="4"/>
      <w:numFmt w:val="upperLetter"/>
      <w:lvlText w:val="%1."/>
      <w:lvlJc w:val="left"/>
      <w:pPr>
        <w:tabs>
          <w:tab w:val="num" w:pos="1800"/>
        </w:tabs>
        <w:ind w:left="1800" w:hanging="360"/>
      </w:pPr>
      <w:rPr>
        <w:rFonts w:ascii="Times New Roman" w:hAnsi="Times New Roman" w:cs="Times New Roman" w:hint="default"/>
        <w:b/>
        <w:i w:val="0"/>
        <w:color w:val="000000"/>
        <w:sz w:val="24"/>
        <w:szCs w:val="24"/>
      </w:rPr>
    </w:lvl>
    <w:lvl w:ilvl="1" w:tplc="DAA2F9A8">
      <w:start w:val="3"/>
      <w:numFmt w:val="upperLetter"/>
      <w:lvlText w:val="%2."/>
      <w:lvlJc w:val="left"/>
      <w:pPr>
        <w:tabs>
          <w:tab w:val="num" w:pos="2160"/>
        </w:tabs>
        <w:ind w:left="2160" w:hanging="360"/>
      </w:pPr>
      <w:rPr>
        <w:rFonts w:ascii="Verdana" w:hAnsi="Verdana" w:hint="default"/>
        <w:b/>
        <w:i w:val="0"/>
        <w:color w:val="000000"/>
        <w:sz w:val="22"/>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1B33354"/>
    <w:multiLevelType w:val="hybridMultilevel"/>
    <w:tmpl w:val="B404A8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CD2782"/>
    <w:multiLevelType w:val="hybridMultilevel"/>
    <w:tmpl w:val="84621722"/>
    <w:lvl w:ilvl="0" w:tplc="FB3CDECC">
      <w:start w:val="1"/>
      <w:numFmt w:val="bullet"/>
      <w:lvlText w:val=""/>
      <w:lvlJc w:val="left"/>
      <w:pPr>
        <w:tabs>
          <w:tab w:val="num" w:pos="720"/>
        </w:tabs>
        <w:ind w:left="720" w:hanging="360"/>
      </w:pPr>
      <w:rPr>
        <w:rFonts w:ascii="Symbol" w:hAnsi="Symbol" w:hint="default"/>
        <w:sz w:val="24"/>
      </w:rPr>
    </w:lvl>
    <w:lvl w:ilvl="1" w:tplc="7004A1F8" w:tentative="1">
      <w:start w:val="1"/>
      <w:numFmt w:val="bullet"/>
      <w:lvlText w:val="o"/>
      <w:lvlJc w:val="left"/>
      <w:pPr>
        <w:tabs>
          <w:tab w:val="num" w:pos="1440"/>
        </w:tabs>
        <w:ind w:left="1440" w:hanging="360"/>
      </w:pPr>
      <w:rPr>
        <w:rFonts w:ascii="Courier New" w:hAnsi="Courier New" w:hint="default"/>
      </w:rPr>
    </w:lvl>
    <w:lvl w:ilvl="2" w:tplc="328EBF54" w:tentative="1">
      <w:start w:val="1"/>
      <w:numFmt w:val="bullet"/>
      <w:lvlText w:val=""/>
      <w:lvlJc w:val="left"/>
      <w:pPr>
        <w:tabs>
          <w:tab w:val="num" w:pos="2160"/>
        </w:tabs>
        <w:ind w:left="2160" w:hanging="360"/>
      </w:pPr>
      <w:rPr>
        <w:rFonts w:ascii="Wingdings" w:hAnsi="Wingdings" w:hint="default"/>
      </w:rPr>
    </w:lvl>
    <w:lvl w:ilvl="3" w:tplc="AAD42502" w:tentative="1">
      <w:start w:val="1"/>
      <w:numFmt w:val="bullet"/>
      <w:lvlText w:val=""/>
      <w:lvlJc w:val="left"/>
      <w:pPr>
        <w:tabs>
          <w:tab w:val="num" w:pos="2880"/>
        </w:tabs>
        <w:ind w:left="2880" w:hanging="360"/>
      </w:pPr>
      <w:rPr>
        <w:rFonts w:ascii="Symbol" w:hAnsi="Symbol" w:hint="default"/>
      </w:rPr>
    </w:lvl>
    <w:lvl w:ilvl="4" w:tplc="487E69E0" w:tentative="1">
      <w:start w:val="1"/>
      <w:numFmt w:val="bullet"/>
      <w:lvlText w:val="o"/>
      <w:lvlJc w:val="left"/>
      <w:pPr>
        <w:tabs>
          <w:tab w:val="num" w:pos="3600"/>
        </w:tabs>
        <w:ind w:left="3600" w:hanging="360"/>
      </w:pPr>
      <w:rPr>
        <w:rFonts w:ascii="Courier New" w:hAnsi="Courier New" w:hint="default"/>
      </w:rPr>
    </w:lvl>
    <w:lvl w:ilvl="5" w:tplc="50B83B4A" w:tentative="1">
      <w:start w:val="1"/>
      <w:numFmt w:val="bullet"/>
      <w:lvlText w:val=""/>
      <w:lvlJc w:val="left"/>
      <w:pPr>
        <w:tabs>
          <w:tab w:val="num" w:pos="4320"/>
        </w:tabs>
        <w:ind w:left="4320" w:hanging="360"/>
      </w:pPr>
      <w:rPr>
        <w:rFonts w:ascii="Wingdings" w:hAnsi="Wingdings" w:hint="default"/>
      </w:rPr>
    </w:lvl>
    <w:lvl w:ilvl="6" w:tplc="14902E58" w:tentative="1">
      <w:start w:val="1"/>
      <w:numFmt w:val="bullet"/>
      <w:lvlText w:val=""/>
      <w:lvlJc w:val="left"/>
      <w:pPr>
        <w:tabs>
          <w:tab w:val="num" w:pos="5040"/>
        </w:tabs>
        <w:ind w:left="5040" w:hanging="360"/>
      </w:pPr>
      <w:rPr>
        <w:rFonts w:ascii="Symbol" w:hAnsi="Symbol" w:hint="default"/>
      </w:rPr>
    </w:lvl>
    <w:lvl w:ilvl="7" w:tplc="33D499F0" w:tentative="1">
      <w:start w:val="1"/>
      <w:numFmt w:val="bullet"/>
      <w:lvlText w:val="o"/>
      <w:lvlJc w:val="left"/>
      <w:pPr>
        <w:tabs>
          <w:tab w:val="num" w:pos="5760"/>
        </w:tabs>
        <w:ind w:left="5760" w:hanging="360"/>
      </w:pPr>
      <w:rPr>
        <w:rFonts w:ascii="Courier New" w:hAnsi="Courier New" w:hint="default"/>
      </w:rPr>
    </w:lvl>
    <w:lvl w:ilvl="8" w:tplc="0198942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062578"/>
    <w:multiLevelType w:val="hybridMultilevel"/>
    <w:tmpl w:val="2A4E5712"/>
    <w:lvl w:ilvl="0" w:tplc="E4C045BE">
      <w:start w:val="1"/>
      <w:numFmt w:val="bullet"/>
      <w:lvlText w:val=""/>
      <w:lvlJc w:val="left"/>
      <w:pPr>
        <w:ind w:left="720" w:hanging="360"/>
      </w:pPr>
      <w:rPr>
        <w:rFonts w:ascii="Symbol" w:hAnsi="Symbol" w:hint="default"/>
        <w:b/>
        <w:i w:val="0"/>
        <w:color w:val="auto"/>
        <w:sz w:val="22"/>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70CFC"/>
    <w:multiLevelType w:val="hybridMultilevel"/>
    <w:tmpl w:val="B8F0545E"/>
    <w:lvl w:ilvl="0" w:tplc="FB3CDECC">
      <w:start w:val="1"/>
      <w:numFmt w:val="bullet"/>
      <w:lvlText w:val=""/>
      <w:lvlJc w:val="left"/>
      <w:pPr>
        <w:tabs>
          <w:tab w:val="num" w:pos="720"/>
        </w:tabs>
        <w:ind w:left="720" w:hanging="360"/>
      </w:pPr>
      <w:rPr>
        <w:rFonts w:ascii="Symbol" w:hAnsi="Symbol" w:hint="default"/>
        <w:sz w:val="24"/>
      </w:rPr>
    </w:lvl>
    <w:lvl w:ilvl="1" w:tplc="A1BAF2EC" w:tentative="1">
      <w:start w:val="1"/>
      <w:numFmt w:val="bullet"/>
      <w:lvlText w:val="o"/>
      <w:lvlJc w:val="left"/>
      <w:pPr>
        <w:tabs>
          <w:tab w:val="num" w:pos="1440"/>
        </w:tabs>
        <w:ind w:left="1440" w:hanging="360"/>
      </w:pPr>
      <w:rPr>
        <w:rFonts w:ascii="Courier New" w:hAnsi="Courier New" w:hint="default"/>
      </w:rPr>
    </w:lvl>
    <w:lvl w:ilvl="2" w:tplc="DD2453EC" w:tentative="1">
      <w:start w:val="1"/>
      <w:numFmt w:val="bullet"/>
      <w:lvlText w:val=""/>
      <w:lvlJc w:val="left"/>
      <w:pPr>
        <w:tabs>
          <w:tab w:val="num" w:pos="2160"/>
        </w:tabs>
        <w:ind w:left="2160" w:hanging="360"/>
      </w:pPr>
      <w:rPr>
        <w:rFonts w:ascii="Wingdings" w:hAnsi="Wingdings" w:hint="default"/>
      </w:rPr>
    </w:lvl>
    <w:lvl w:ilvl="3" w:tplc="E5941A66" w:tentative="1">
      <w:start w:val="1"/>
      <w:numFmt w:val="bullet"/>
      <w:lvlText w:val=""/>
      <w:lvlJc w:val="left"/>
      <w:pPr>
        <w:tabs>
          <w:tab w:val="num" w:pos="2880"/>
        </w:tabs>
        <w:ind w:left="2880" w:hanging="360"/>
      </w:pPr>
      <w:rPr>
        <w:rFonts w:ascii="Symbol" w:hAnsi="Symbol" w:hint="default"/>
      </w:rPr>
    </w:lvl>
    <w:lvl w:ilvl="4" w:tplc="FF9E0900" w:tentative="1">
      <w:start w:val="1"/>
      <w:numFmt w:val="bullet"/>
      <w:lvlText w:val="o"/>
      <w:lvlJc w:val="left"/>
      <w:pPr>
        <w:tabs>
          <w:tab w:val="num" w:pos="3600"/>
        </w:tabs>
        <w:ind w:left="3600" w:hanging="360"/>
      </w:pPr>
      <w:rPr>
        <w:rFonts w:ascii="Courier New" w:hAnsi="Courier New" w:hint="default"/>
      </w:rPr>
    </w:lvl>
    <w:lvl w:ilvl="5" w:tplc="BD0E7CD2" w:tentative="1">
      <w:start w:val="1"/>
      <w:numFmt w:val="bullet"/>
      <w:lvlText w:val=""/>
      <w:lvlJc w:val="left"/>
      <w:pPr>
        <w:tabs>
          <w:tab w:val="num" w:pos="4320"/>
        </w:tabs>
        <w:ind w:left="4320" w:hanging="360"/>
      </w:pPr>
      <w:rPr>
        <w:rFonts w:ascii="Wingdings" w:hAnsi="Wingdings" w:hint="default"/>
      </w:rPr>
    </w:lvl>
    <w:lvl w:ilvl="6" w:tplc="1C565D48" w:tentative="1">
      <w:start w:val="1"/>
      <w:numFmt w:val="bullet"/>
      <w:lvlText w:val=""/>
      <w:lvlJc w:val="left"/>
      <w:pPr>
        <w:tabs>
          <w:tab w:val="num" w:pos="5040"/>
        </w:tabs>
        <w:ind w:left="5040" w:hanging="360"/>
      </w:pPr>
      <w:rPr>
        <w:rFonts w:ascii="Symbol" w:hAnsi="Symbol" w:hint="default"/>
      </w:rPr>
    </w:lvl>
    <w:lvl w:ilvl="7" w:tplc="F13ACB8C" w:tentative="1">
      <w:start w:val="1"/>
      <w:numFmt w:val="bullet"/>
      <w:lvlText w:val="o"/>
      <w:lvlJc w:val="left"/>
      <w:pPr>
        <w:tabs>
          <w:tab w:val="num" w:pos="5760"/>
        </w:tabs>
        <w:ind w:left="5760" w:hanging="360"/>
      </w:pPr>
      <w:rPr>
        <w:rFonts w:ascii="Courier New" w:hAnsi="Courier New" w:hint="default"/>
      </w:rPr>
    </w:lvl>
    <w:lvl w:ilvl="8" w:tplc="5F98DC0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801C99"/>
    <w:multiLevelType w:val="hybridMultilevel"/>
    <w:tmpl w:val="351CEC80"/>
    <w:lvl w:ilvl="0" w:tplc="8A682120">
      <w:start w:val="1"/>
      <w:numFmt w:val="upperLetter"/>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BE5A0B"/>
    <w:multiLevelType w:val="hybridMultilevel"/>
    <w:tmpl w:val="64765CB2"/>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8FF49C6"/>
    <w:multiLevelType w:val="hybridMultilevel"/>
    <w:tmpl w:val="69FC6B0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BB71B10"/>
    <w:multiLevelType w:val="hybridMultilevel"/>
    <w:tmpl w:val="C5968E88"/>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E131B21"/>
    <w:multiLevelType w:val="hybridMultilevel"/>
    <w:tmpl w:val="1842EF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200975"/>
    <w:multiLevelType w:val="hybridMultilevel"/>
    <w:tmpl w:val="5EE4EEEA"/>
    <w:lvl w:ilvl="0" w:tplc="488A4DB8">
      <w:start w:val="3"/>
      <w:numFmt w:val="upperLetter"/>
      <w:lvlText w:val="%1."/>
      <w:lvlJc w:val="left"/>
      <w:pPr>
        <w:tabs>
          <w:tab w:val="num" w:pos="360"/>
        </w:tabs>
        <w:ind w:left="360" w:hanging="360"/>
      </w:pPr>
      <w:rPr>
        <w:rFonts w:ascii="Times New Roman" w:hAnsi="Times New Roman" w:cs="Times New Roman" w:hint="default"/>
        <w:b/>
        <w:i w:val="0"/>
        <w:sz w:val="22"/>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BA51980"/>
    <w:multiLevelType w:val="hybridMultilevel"/>
    <w:tmpl w:val="FF74A9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10E20B8"/>
    <w:multiLevelType w:val="hybridMultilevel"/>
    <w:tmpl w:val="EDCEA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B843FC"/>
    <w:multiLevelType w:val="singleLevel"/>
    <w:tmpl w:val="5BB46BAE"/>
    <w:lvl w:ilvl="0">
      <w:start w:val="1"/>
      <w:numFmt w:val="upperLetter"/>
      <w:lvlText w:val="%1."/>
      <w:lvlJc w:val="left"/>
      <w:pPr>
        <w:tabs>
          <w:tab w:val="num" w:pos="720"/>
        </w:tabs>
        <w:ind w:left="720" w:hanging="360"/>
      </w:pPr>
      <w:rPr>
        <w:rFonts w:hint="default"/>
      </w:rPr>
    </w:lvl>
  </w:abstractNum>
  <w:num w:numId="1" w16cid:durableId="1014380222">
    <w:abstractNumId w:val="4"/>
  </w:num>
  <w:num w:numId="2" w16cid:durableId="683479739">
    <w:abstractNumId w:val="12"/>
  </w:num>
  <w:num w:numId="3" w16cid:durableId="601034503">
    <w:abstractNumId w:val="16"/>
  </w:num>
  <w:num w:numId="4" w16cid:durableId="1361471687">
    <w:abstractNumId w:val="19"/>
  </w:num>
  <w:num w:numId="5" w16cid:durableId="1443650979">
    <w:abstractNumId w:val="2"/>
  </w:num>
  <w:num w:numId="6" w16cid:durableId="619605057">
    <w:abstractNumId w:val="0"/>
  </w:num>
  <w:num w:numId="7" w16cid:durableId="1757823438">
    <w:abstractNumId w:val="12"/>
    <w:lvlOverride w:ilvl="0">
      <w:startOverride w:val="1"/>
    </w:lvlOverride>
  </w:num>
  <w:num w:numId="8" w16cid:durableId="480582632">
    <w:abstractNumId w:val="20"/>
  </w:num>
  <w:num w:numId="9" w16cid:durableId="172964126">
    <w:abstractNumId w:val="11"/>
  </w:num>
  <w:num w:numId="10" w16cid:durableId="1906454937">
    <w:abstractNumId w:val="3"/>
  </w:num>
  <w:num w:numId="11" w16cid:durableId="447093157">
    <w:abstractNumId w:val="9"/>
  </w:num>
  <w:num w:numId="12" w16cid:durableId="318578092">
    <w:abstractNumId w:val="12"/>
    <w:lvlOverride w:ilvl="0">
      <w:startOverride w:val="1"/>
    </w:lvlOverride>
  </w:num>
  <w:num w:numId="13" w16cid:durableId="2107920424">
    <w:abstractNumId w:val="13"/>
  </w:num>
  <w:num w:numId="14" w16cid:durableId="954285647">
    <w:abstractNumId w:val="17"/>
  </w:num>
  <w:num w:numId="15" w16cid:durableId="910195974">
    <w:abstractNumId w:val="1"/>
  </w:num>
  <w:num w:numId="16" w16cid:durableId="1045447210">
    <w:abstractNumId w:val="6"/>
  </w:num>
  <w:num w:numId="17" w16cid:durableId="1938172352">
    <w:abstractNumId w:val="10"/>
  </w:num>
  <w:num w:numId="18" w16cid:durableId="1321271750">
    <w:abstractNumId w:val="12"/>
    <w:lvlOverride w:ilvl="0">
      <w:startOverride w:val="1"/>
    </w:lvlOverride>
  </w:num>
  <w:num w:numId="19" w16cid:durableId="1561134702">
    <w:abstractNumId w:val="8"/>
  </w:num>
  <w:num w:numId="20" w16cid:durableId="738206780">
    <w:abstractNumId w:val="7"/>
  </w:num>
  <w:num w:numId="21" w16cid:durableId="1774010990">
    <w:abstractNumId w:val="5"/>
  </w:num>
  <w:num w:numId="22" w16cid:durableId="1140994711">
    <w:abstractNumId w:val="18"/>
  </w:num>
  <w:num w:numId="23" w16cid:durableId="255132997">
    <w:abstractNumId w:val="15"/>
  </w:num>
  <w:num w:numId="24" w16cid:durableId="5544371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5F"/>
    <w:rsid w:val="0000051C"/>
    <w:rsid w:val="00001296"/>
    <w:rsid w:val="00002CE2"/>
    <w:rsid w:val="0000373A"/>
    <w:rsid w:val="00004C30"/>
    <w:rsid w:val="000064FB"/>
    <w:rsid w:val="000105CC"/>
    <w:rsid w:val="00010D88"/>
    <w:rsid w:val="00010F6A"/>
    <w:rsid w:val="000120A4"/>
    <w:rsid w:val="00012447"/>
    <w:rsid w:val="0001313C"/>
    <w:rsid w:val="00013896"/>
    <w:rsid w:val="00013CF0"/>
    <w:rsid w:val="00013DDB"/>
    <w:rsid w:val="0001481F"/>
    <w:rsid w:val="00014D63"/>
    <w:rsid w:val="000201DA"/>
    <w:rsid w:val="00021FFF"/>
    <w:rsid w:val="0002226B"/>
    <w:rsid w:val="000247C8"/>
    <w:rsid w:val="00025CC8"/>
    <w:rsid w:val="0003171C"/>
    <w:rsid w:val="00032FF3"/>
    <w:rsid w:val="000332DA"/>
    <w:rsid w:val="00034239"/>
    <w:rsid w:val="0003760D"/>
    <w:rsid w:val="00037F49"/>
    <w:rsid w:val="00040279"/>
    <w:rsid w:val="00040ACC"/>
    <w:rsid w:val="000477CD"/>
    <w:rsid w:val="000512C6"/>
    <w:rsid w:val="00051548"/>
    <w:rsid w:val="00052F71"/>
    <w:rsid w:val="0005345F"/>
    <w:rsid w:val="00054BA0"/>
    <w:rsid w:val="00054F71"/>
    <w:rsid w:val="000561B5"/>
    <w:rsid w:val="00057E92"/>
    <w:rsid w:val="00062548"/>
    <w:rsid w:val="00064811"/>
    <w:rsid w:val="000665B2"/>
    <w:rsid w:val="00067699"/>
    <w:rsid w:val="000742C3"/>
    <w:rsid w:val="0007580A"/>
    <w:rsid w:val="0007693B"/>
    <w:rsid w:val="000800A4"/>
    <w:rsid w:val="00083110"/>
    <w:rsid w:val="00085DA5"/>
    <w:rsid w:val="0008623F"/>
    <w:rsid w:val="00087D60"/>
    <w:rsid w:val="00093219"/>
    <w:rsid w:val="000936EC"/>
    <w:rsid w:val="000965C6"/>
    <w:rsid w:val="000969B4"/>
    <w:rsid w:val="000970CD"/>
    <w:rsid w:val="00097A08"/>
    <w:rsid w:val="000A0BBA"/>
    <w:rsid w:val="000A2906"/>
    <w:rsid w:val="000A3FF6"/>
    <w:rsid w:val="000A49F5"/>
    <w:rsid w:val="000A79C4"/>
    <w:rsid w:val="000A79EF"/>
    <w:rsid w:val="000B06A9"/>
    <w:rsid w:val="000B1F8E"/>
    <w:rsid w:val="000B27DF"/>
    <w:rsid w:val="000B4433"/>
    <w:rsid w:val="000B62FC"/>
    <w:rsid w:val="000C1BB5"/>
    <w:rsid w:val="000C2F5A"/>
    <w:rsid w:val="000C46EA"/>
    <w:rsid w:val="000C6D54"/>
    <w:rsid w:val="000C74B6"/>
    <w:rsid w:val="000D00B5"/>
    <w:rsid w:val="000D10B8"/>
    <w:rsid w:val="000D457B"/>
    <w:rsid w:val="000D4C96"/>
    <w:rsid w:val="000D7F52"/>
    <w:rsid w:val="000E1143"/>
    <w:rsid w:val="000E2F07"/>
    <w:rsid w:val="000E58C1"/>
    <w:rsid w:val="000E60CE"/>
    <w:rsid w:val="000E63B4"/>
    <w:rsid w:val="000E6B56"/>
    <w:rsid w:val="000F2DD0"/>
    <w:rsid w:val="000F3530"/>
    <w:rsid w:val="000F53F8"/>
    <w:rsid w:val="000F6295"/>
    <w:rsid w:val="000F69D4"/>
    <w:rsid w:val="00100B5E"/>
    <w:rsid w:val="00100BCB"/>
    <w:rsid w:val="001012EC"/>
    <w:rsid w:val="00104137"/>
    <w:rsid w:val="001062F8"/>
    <w:rsid w:val="00111491"/>
    <w:rsid w:val="0011165E"/>
    <w:rsid w:val="00111B4B"/>
    <w:rsid w:val="00112388"/>
    <w:rsid w:val="00114316"/>
    <w:rsid w:val="00117F1A"/>
    <w:rsid w:val="00121C71"/>
    <w:rsid w:val="00121F18"/>
    <w:rsid w:val="00125827"/>
    <w:rsid w:val="0012684A"/>
    <w:rsid w:val="00133B73"/>
    <w:rsid w:val="001345AC"/>
    <w:rsid w:val="00134710"/>
    <w:rsid w:val="001365C7"/>
    <w:rsid w:val="00137DE2"/>
    <w:rsid w:val="00141A5C"/>
    <w:rsid w:val="001434E3"/>
    <w:rsid w:val="0014359A"/>
    <w:rsid w:val="001464DF"/>
    <w:rsid w:val="0015019A"/>
    <w:rsid w:val="001516E6"/>
    <w:rsid w:val="00151DE2"/>
    <w:rsid w:val="00154B2A"/>
    <w:rsid w:val="00160C6C"/>
    <w:rsid w:val="00161156"/>
    <w:rsid w:val="00163A7B"/>
    <w:rsid w:val="00163ABD"/>
    <w:rsid w:val="00163D24"/>
    <w:rsid w:val="001663F4"/>
    <w:rsid w:val="00167984"/>
    <w:rsid w:val="001702F0"/>
    <w:rsid w:val="001732FD"/>
    <w:rsid w:val="00173C7B"/>
    <w:rsid w:val="00180BBF"/>
    <w:rsid w:val="00180F57"/>
    <w:rsid w:val="001810AD"/>
    <w:rsid w:val="00182458"/>
    <w:rsid w:val="001829B0"/>
    <w:rsid w:val="00182F47"/>
    <w:rsid w:val="00187AC8"/>
    <w:rsid w:val="00187BC2"/>
    <w:rsid w:val="0019305A"/>
    <w:rsid w:val="00195DF6"/>
    <w:rsid w:val="001A064D"/>
    <w:rsid w:val="001A11D3"/>
    <w:rsid w:val="001A576A"/>
    <w:rsid w:val="001A5E81"/>
    <w:rsid w:val="001A791F"/>
    <w:rsid w:val="001B0CEF"/>
    <w:rsid w:val="001B3347"/>
    <w:rsid w:val="001B5426"/>
    <w:rsid w:val="001C15B6"/>
    <w:rsid w:val="001C18D3"/>
    <w:rsid w:val="001C6E4C"/>
    <w:rsid w:val="001D1D06"/>
    <w:rsid w:val="001D301D"/>
    <w:rsid w:val="001D3E2D"/>
    <w:rsid w:val="001D4F3E"/>
    <w:rsid w:val="001D5F9A"/>
    <w:rsid w:val="001D6F2C"/>
    <w:rsid w:val="001E0154"/>
    <w:rsid w:val="001E087A"/>
    <w:rsid w:val="001E1254"/>
    <w:rsid w:val="001E39F3"/>
    <w:rsid w:val="001E41FB"/>
    <w:rsid w:val="001E61EE"/>
    <w:rsid w:val="001E6C83"/>
    <w:rsid w:val="001E6DF4"/>
    <w:rsid w:val="001F032B"/>
    <w:rsid w:val="001F4B56"/>
    <w:rsid w:val="001F4FCD"/>
    <w:rsid w:val="001F5DF1"/>
    <w:rsid w:val="001F7681"/>
    <w:rsid w:val="002015C4"/>
    <w:rsid w:val="00204628"/>
    <w:rsid w:val="002052C9"/>
    <w:rsid w:val="00205499"/>
    <w:rsid w:val="00205812"/>
    <w:rsid w:val="0020627E"/>
    <w:rsid w:val="002065A8"/>
    <w:rsid w:val="00210E5D"/>
    <w:rsid w:val="00210E95"/>
    <w:rsid w:val="0021319B"/>
    <w:rsid w:val="00214DD4"/>
    <w:rsid w:val="002152D8"/>
    <w:rsid w:val="00216DBE"/>
    <w:rsid w:val="002172CE"/>
    <w:rsid w:val="002215F6"/>
    <w:rsid w:val="0022351F"/>
    <w:rsid w:val="0022387A"/>
    <w:rsid w:val="00224218"/>
    <w:rsid w:val="00225373"/>
    <w:rsid w:val="002254F2"/>
    <w:rsid w:val="00226F26"/>
    <w:rsid w:val="00227B25"/>
    <w:rsid w:val="002311F5"/>
    <w:rsid w:val="0023508F"/>
    <w:rsid w:val="00243DF8"/>
    <w:rsid w:val="002440AB"/>
    <w:rsid w:val="00250313"/>
    <w:rsid w:val="00255123"/>
    <w:rsid w:val="00263CDE"/>
    <w:rsid w:val="00266A34"/>
    <w:rsid w:val="002674C8"/>
    <w:rsid w:val="0027044A"/>
    <w:rsid w:val="002712EE"/>
    <w:rsid w:val="00271E15"/>
    <w:rsid w:val="002721E2"/>
    <w:rsid w:val="00272838"/>
    <w:rsid w:val="00272BEA"/>
    <w:rsid w:val="00272D04"/>
    <w:rsid w:val="00272D5C"/>
    <w:rsid w:val="00273365"/>
    <w:rsid w:val="00275AAD"/>
    <w:rsid w:val="00276445"/>
    <w:rsid w:val="00280803"/>
    <w:rsid w:val="00283C9D"/>
    <w:rsid w:val="00290154"/>
    <w:rsid w:val="00290286"/>
    <w:rsid w:val="00291413"/>
    <w:rsid w:val="00292270"/>
    <w:rsid w:val="002928D3"/>
    <w:rsid w:val="002A176E"/>
    <w:rsid w:val="002A232D"/>
    <w:rsid w:val="002A2EE6"/>
    <w:rsid w:val="002A5818"/>
    <w:rsid w:val="002A7166"/>
    <w:rsid w:val="002B024D"/>
    <w:rsid w:val="002B0EA6"/>
    <w:rsid w:val="002B300C"/>
    <w:rsid w:val="002B3F89"/>
    <w:rsid w:val="002B3FBA"/>
    <w:rsid w:val="002B5952"/>
    <w:rsid w:val="002B6728"/>
    <w:rsid w:val="002B7954"/>
    <w:rsid w:val="002B7DBC"/>
    <w:rsid w:val="002C0601"/>
    <w:rsid w:val="002C07E8"/>
    <w:rsid w:val="002C1224"/>
    <w:rsid w:val="002C1E6F"/>
    <w:rsid w:val="002C617F"/>
    <w:rsid w:val="002C743D"/>
    <w:rsid w:val="002C7B29"/>
    <w:rsid w:val="002D0A4F"/>
    <w:rsid w:val="002D127B"/>
    <w:rsid w:val="002D2C34"/>
    <w:rsid w:val="002D2DC4"/>
    <w:rsid w:val="002D3258"/>
    <w:rsid w:val="002D3D47"/>
    <w:rsid w:val="002D477D"/>
    <w:rsid w:val="002D5BBD"/>
    <w:rsid w:val="002E5275"/>
    <w:rsid w:val="002E545D"/>
    <w:rsid w:val="002E7C12"/>
    <w:rsid w:val="002F04D9"/>
    <w:rsid w:val="002F0729"/>
    <w:rsid w:val="002F1291"/>
    <w:rsid w:val="00300D13"/>
    <w:rsid w:val="00302EB4"/>
    <w:rsid w:val="00304695"/>
    <w:rsid w:val="0030690F"/>
    <w:rsid w:val="003133E9"/>
    <w:rsid w:val="003212DA"/>
    <w:rsid w:val="003216DF"/>
    <w:rsid w:val="0032183A"/>
    <w:rsid w:val="00322693"/>
    <w:rsid w:val="003245FA"/>
    <w:rsid w:val="00324902"/>
    <w:rsid w:val="00326AFE"/>
    <w:rsid w:val="003272EA"/>
    <w:rsid w:val="00327F6A"/>
    <w:rsid w:val="0033081A"/>
    <w:rsid w:val="00334C1A"/>
    <w:rsid w:val="00337429"/>
    <w:rsid w:val="00340C9D"/>
    <w:rsid w:val="00342D51"/>
    <w:rsid w:val="0034353E"/>
    <w:rsid w:val="00350825"/>
    <w:rsid w:val="00360ED8"/>
    <w:rsid w:val="00361F3B"/>
    <w:rsid w:val="00363DDD"/>
    <w:rsid w:val="003648B8"/>
    <w:rsid w:val="00364C34"/>
    <w:rsid w:val="0036651D"/>
    <w:rsid w:val="00367461"/>
    <w:rsid w:val="0036793C"/>
    <w:rsid w:val="00371FE1"/>
    <w:rsid w:val="00373412"/>
    <w:rsid w:val="00375063"/>
    <w:rsid w:val="003770E1"/>
    <w:rsid w:val="00384530"/>
    <w:rsid w:val="003846DE"/>
    <w:rsid w:val="00385941"/>
    <w:rsid w:val="00387E9F"/>
    <w:rsid w:val="003905BF"/>
    <w:rsid w:val="003941E0"/>
    <w:rsid w:val="00394A62"/>
    <w:rsid w:val="00396C95"/>
    <w:rsid w:val="003A1223"/>
    <w:rsid w:val="003A449C"/>
    <w:rsid w:val="003A5BEC"/>
    <w:rsid w:val="003A6FE9"/>
    <w:rsid w:val="003B04B4"/>
    <w:rsid w:val="003B07DB"/>
    <w:rsid w:val="003B22DC"/>
    <w:rsid w:val="003B276F"/>
    <w:rsid w:val="003B3DE5"/>
    <w:rsid w:val="003B70CE"/>
    <w:rsid w:val="003C2089"/>
    <w:rsid w:val="003C46FB"/>
    <w:rsid w:val="003C7FA6"/>
    <w:rsid w:val="003D2E33"/>
    <w:rsid w:val="003D4FB6"/>
    <w:rsid w:val="003D692C"/>
    <w:rsid w:val="003D719D"/>
    <w:rsid w:val="003D7FB3"/>
    <w:rsid w:val="003E3617"/>
    <w:rsid w:val="003E444F"/>
    <w:rsid w:val="003F02FC"/>
    <w:rsid w:val="003F2731"/>
    <w:rsid w:val="003F340E"/>
    <w:rsid w:val="003F3ED6"/>
    <w:rsid w:val="003F575A"/>
    <w:rsid w:val="003F5BBD"/>
    <w:rsid w:val="003F733D"/>
    <w:rsid w:val="00402975"/>
    <w:rsid w:val="00404DE2"/>
    <w:rsid w:val="00404F7C"/>
    <w:rsid w:val="0041018C"/>
    <w:rsid w:val="004104B3"/>
    <w:rsid w:val="00411EA6"/>
    <w:rsid w:val="00412442"/>
    <w:rsid w:val="004146F3"/>
    <w:rsid w:val="00414EAC"/>
    <w:rsid w:val="0041505D"/>
    <w:rsid w:val="00415585"/>
    <w:rsid w:val="0041743D"/>
    <w:rsid w:val="0041780F"/>
    <w:rsid w:val="00417B1D"/>
    <w:rsid w:val="00422963"/>
    <w:rsid w:val="00423414"/>
    <w:rsid w:val="00424E2B"/>
    <w:rsid w:val="00426854"/>
    <w:rsid w:val="0043064A"/>
    <w:rsid w:val="0043414C"/>
    <w:rsid w:val="00435C5E"/>
    <w:rsid w:val="00441877"/>
    <w:rsid w:val="00442BD3"/>
    <w:rsid w:val="00444E3A"/>
    <w:rsid w:val="00450D48"/>
    <w:rsid w:val="00451BDF"/>
    <w:rsid w:val="004566A0"/>
    <w:rsid w:val="00457A0F"/>
    <w:rsid w:val="0046320D"/>
    <w:rsid w:val="0046395A"/>
    <w:rsid w:val="00464347"/>
    <w:rsid w:val="004644A6"/>
    <w:rsid w:val="0046482A"/>
    <w:rsid w:val="0046798D"/>
    <w:rsid w:val="00470814"/>
    <w:rsid w:val="00471617"/>
    <w:rsid w:val="00471F72"/>
    <w:rsid w:val="0047293A"/>
    <w:rsid w:val="0047469F"/>
    <w:rsid w:val="00480BBF"/>
    <w:rsid w:val="00481EA2"/>
    <w:rsid w:val="00485A8D"/>
    <w:rsid w:val="00487C32"/>
    <w:rsid w:val="00490835"/>
    <w:rsid w:val="00494EED"/>
    <w:rsid w:val="004958BD"/>
    <w:rsid w:val="004977E9"/>
    <w:rsid w:val="004A0482"/>
    <w:rsid w:val="004A1088"/>
    <w:rsid w:val="004A1858"/>
    <w:rsid w:val="004A2E10"/>
    <w:rsid w:val="004A4CC1"/>
    <w:rsid w:val="004A6371"/>
    <w:rsid w:val="004B0B40"/>
    <w:rsid w:val="004B1D18"/>
    <w:rsid w:val="004B5459"/>
    <w:rsid w:val="004B5550"/>
    <w:rsid w:val="004C1C3A"/>
    <w:rsid w:val="004C5759"/>
    <w:rsid w:val="004C62CE"/>
    <w:rsid w:val="004D0050"/>
    <w:rsid w:val="004D1929"/>
    <w:rsid w:val="004D2D37"/>
    <w:rsid w:val="004D31EE"/>
    <w:rsid w:val="004D44BB"/>
    <w:rsid w:val="004D47E9"/>
    <w:rsid w:val="004D48C3"/>
    <w:rsid w:val="004D74F2"/>
    <w:rsid w:val="004E2117"/>
    <w:rsid w:val="004F2E09"/>
    <w:rsid w:val="004F3A76"/>
    <w:rsid w:val="004F51AA"/>
    <w:rsid w:val="004F5348"/>
    <w:rsid w:val="004F6256"/>
    <w:rsid w:val="004F656A"/>
    <w:rsid w:val="004F6ED4"/>
    <w:rsid w:val="004F7CB5"/>
    <w:rsid w:val="00500EEB"/>
    <w:rsid w:val="005023B3"/>
    <w:rsid w:val="0050398D"/>
    <w:rsid w:val="0050461C"/>
    <w:rsid w:val="00505C4F"/>
    <w:rsid w:val="0050750C"/>
    <w:rsid w:val="00507D49"/>
    <w:rsid w:val="00512AAF"/>
    <w:rsid w:val="00516A8F"/>
    <w:rsid w:val="00520959"/>
    <w:rsid w:val="00520A66"/>
    <w:rsid w:val="00520B3D"/>
    <w:rsid w:val="00523CDB"/>
    <w:rsid w:val="00523D37"/>
    <w:rsid w:val="00525365"/>
    <w:rsid w:val="005255BE"/>
    <w:rsid w:val="005262FD"/>
    <w:rsid w:val="00527CE4"/>
    <w:rsid w:val="0053045C"/>
    <w:rsid w:val="00531654"/>
    <w:rsid w:val="00531F76"/>
    <w:rsid w:val="00533576"/>
    <w:rsid w:val="005339C3"/>
    <w:rsid w:val="00533E88"/>
    <w:rsid w:val="005344D9"/>
    <w:rsid w:val="005348EC"/>
    <w:rsid w:val="00537B49"/>
    <w:rsid w:val="005439B6"/>
    <w:rsid w:val="00543BB7"/>
    <w:rsid w:val="00547548"/>
    <w:rsid w:val="0055102C"/>
    <w:rsid w:val="0055125A"/>
    <w:rsid w:val="005517F3"/>
    <w:rsid w:val="00552515"/>
    <w:rsid w:val="00552E5B"/>
    <w:rsid w:val="0055427D"/>
    <w:rsid w:val="005567DA"/>
    <w:rsid w:val="005569C5"/>
    <w:rsid w:val="00557597"/>
    <w:rsid w:val="00563700"/>
    <w:rsid w:val="005711C0"/>
    <w:rsid w:val="00572384"/>
    <w:rsid w:val="00573B43"/>
    <w:rsid w:val="00576AFA"/>
    <w:rsid w:val="005771D6"/>
    <w:rsid w:val="0058074C"/>
    <w:rsid w:val="00582F26"/>
    <w:rsid w:val="00582FF4"/>
    <w:rsid w:val="00583280"/>
    <w:rsid w:val="00585F90"/>
    <w:rsid w:val="005872E1"/>
    <w:rsid w:val="005874C0"/>
    <w:rsid w:val="00590CCD"/>
    <w:rsid w:val="00591D6C"/>
    <w:rsid w:val="00593323"/>
    <w:rsid w:val="0059360B"/>
    <w:rsid w:val="00593C20"/>
    <w:rsid w:val="005944D7"/>
    <w:rsid w:val="0059467D"/>
    <w:rsid w:val="00595DD1"/>
    <w:rsid w:val="005A58A4"/>
    <w:rsid w:val="005A760F"/>
    <w:rsid w:val="005A77E1"/>
    <w:rsid w:val="005A7A5D"/>
    <w:rsid w:val="005B173B"/>
    <w:rsid w:val="005B667C"/>
    <w:rsid w:val="005B7BB8"/>
    <w:rsid w:val="005C1201"/>
    <w:rsid w:val="005C37E4"/>
    <w:rsid w:val="005C5185"/>
    <w:rsid w:val="005C62F1"/>
    <w:rsid w:val="005D2077"/>
    <w:rsid w:val="005D3727"/>
    <w:rsid w:val="005D4271"/>
    <w:rsid w:val="005D4597"/>
    <w:rsid w:val="005D4A45"/>
    <w:rsid w:val="005D624F"/>
    <w:rsid w:val="005E2D32"/>
    <w:rsid w:val="005E4E7D"/>
    <w:rsid w:val="005E54D7"/>
    <w:rsid w:val="005E685E"/>
    <w:rsid w:val="005F32B7"/>
    <w:rsid w:val="005F510B"/>
    <w:rsid w:val="005F7C6B"/>
    <w:rsid w:val="00602837"/>
    <w:rsid w:val="00602B10"/>
    <w:rsid w:val="0060496D"/>
    <w:rsid w:val="006117DA"/>
    <w:rsid w:val="006131CA"/>
    <w:rsid w:val="00614BC8"/>
    <w:rsid w:val="00621C52"/>
    <w:rsid w:val="00622FDA"/>
    <w:rsid w:val="0062524B"/>
    <w:rsid w:val="006269E0"/>
    <w:rsid w:val="00626B95"/>
    <w:rsid w:val="00626E60"/>
    <w:rsid w:val="00630D8C"/>
    <w:rsid w:val="00637CEF"/>
    <w:rsid w:val="00643A39"/>
    <w:rsid w:val="00646199"/>
    <w:rsid w:val="006467A1"/>
    <w:rsid w:val="00646E8A"/>
    <w:rsid w:val="00646FE5"/>
    <w:rsid w:val="0065365D"/>
    <w:rsid w:val="00654C44"/>
    <w:rsid w:val="00660453"/>
    <w:rsid w:val="0066058F"/>
    <w:rsid w:val="00662036"/>
    <w:rsid w:val="0066336D"/>
    <w:rsid w:val="00663609"/>
    <w:rsid w:val="00664C2E"/>
    <w:rsid w:val="006650E8"/>
    <w:rsid w:val="00666A47"/>
    <w:rsid w:val="00670758"/>
    <w:rsid w:val="00674224"/>
    <w:rsid w:val="00676E72"/>
    <w:rsid w:val="00677A6E"/>
    <w:rsid w:val="00677E21"/>
    <w:rsid w:val="0068194F"/>
    <w:rsid w:val="00682291"/>
    <w:rsid w:val="00683AF6"/>
    <w:rsid w:val="0069150D"/>
    <w:rsid w:val="00692AE2"/>
    <w:rsid w:val="00693216"/>
    <w:rsid w:val="00693416"/>
    <w:rsid w:val="00693F70"/>
    <w:rsid w:val="006946C4"/>
    <w:rsid w:val="006961BC"/>
    <w:rsid w:val="0069627D"/>
    <w:rsid w:val="006A1AA8"/>
    <w:rsid w:val="006A7A48"/>
    <w:rsid w:val="006B0178"/>
    <w:rsid w:val="006B0FA2"/>
    <w:rsid w:val="006B1CEF"/>
    <w:rsid w:val="006B294E"/>
    <w:rsid w:val="006B2EAE"/>
    <w:rsid w:val="006B7B9E"/>
    <w:rsid w:val="006C1E74"/>
    <w:rsid w:val="006C464F"/>
    <w:rsid w:val="006C51E8"/>
    <w:rsid w:val="006C57B0"/>
    <w:rsid w:val="006D09D5"/>
    <w:rsid w:val="006D120F"/>
    <w:rsid w:val="006D271E"/>
    <w:rsid w:val="006D5930"/>
    <w:rsid w:val="006D5BFD"/>
    <w:rsid w:val="006D5EFF"/>
    <w:rsid w:val="006E22CD"/>
    <w:rsid w:val="006E4ECC"/>
    <w:rsid w:val="006E5287"/>
    <w:rsid w:val="006E5F62"/>
    <w:rsid w:val="006F0836"/>
    <w:rsid w:val="006F0886"/>
    <w:rsid w:val="006F1FA0"/>
    <w:rsid w:val="006F24A0"/>
    <w:rsid w:val="006F3378"/>
    <w:rsid w:val="006F353F"/>
    <w:rsid w:val="006F5DC8"/>
    <w:rsid w:val="00701A08"/>
    <w:rsid w:val="00701FFF"/>
    <w:rsid w:val="0070519F"/>
    <w:rsid w:val="00710DA3"/>
    <w:rsid w:val="007115EA"/>
    <w:rsid w:val="00714423"/>
    <w:rsid w:val="00714804"/>
    <w:rsid w:val="00715715"/>
    <w:rsid w:val="00715F72"/>
    <w:rsid w:val="00716496"/>
    <w:rsid w:val="007167C8"/>
    <w:rsid w:val="00716887"/>
    <w:rsid w:val="00723043"/>
    <w:rsid w:val="00723976"/>
    <w:rsid w:val="00723F47"/>
    <w:rsid w:val="00724019"/>
    <w:rsid w:val="007258E1"/>
    <w:rsid w:val="00726972"/>
    <w:rsid w:val="007320E3"/>
    <w:rsid w:val="0073518A"/>
    <w:rsid w:val="00736F9D"/>
    <w:rsid w:val="00737989"/>
    <w:rsid w:val="0074092F"/>
    <w:rsid w:val="00741814"/>
    <w:rsid w:val="007418FC"/>
    <w:rsid w:val="00750477"/>
    <w:rsid w:val="00752172"/>
    <w:rsid w:val="0075372E"/>
    <w:rsid w:val="00755405"/>
    <w:rsid w:val="00756053"/>
    <w:rsid w:val="00760495"/>
    <w:rsid w:val="00761407"/>
    <w:rsid w:val="00761ACC"/>
    <w:rsid w:val="00761BFE"/>
    <w:rsid w:val="007623E7"/>
    <w:rsid w:val="00763186"/>
    <w:rsid w:val="00763774"/>
    <w:rsid w:val="00764B0A"/>
    <w:rsid w:val="00764CB4"/>
    <w:rsid w:val="00770A1E"/>
    <w:rsid w:val="007710D5"/>
    <w:rsid w:val="00772A57"/>
    <w:rsid w:val="00775246"/>
    <w:rsid w:val="007753E6"/>
    <w:rsid w:val="00783033"/>
    <w:rsid w:val="00785000"/>
    <w:rsid w:val="007872EA"/>
    <w:rsid w:val="00787558"/>
    <w:rsid w:val="00790AEB"/>
    <w:rsid w:val="00790EF6"/>
    <w:rsid w:val="00791985"/>
    <w:rsid w:val="00794A86"/>
    <w:rsid w:val="00796C00"/>
    <w:rsid w:val="007A11DE"/>
    <w:rsid w:val="007A2B3F"/>
    <w:rsid w:val="007A3F01"/>
    <w:rsid w:val="007A3F19"/>
    <w:rsid w:val="007A7259"/>
    <w:rsid w:val="007B0874"/>
    <w:rsid w:val="007B3BED"/>
    <w:rsid w:val="007B51C2"/>
    <w:rsid w:val="007B6757"/>
    <w:rsid w:val="007B6B2E"/>
    <w:rsid w:val="007B7DCB"/>
    <w:rsid w:val="007C018A"/>
    <w:rsid w:val="007C0225"/>
    <w:rsid w:val="007C1FDA"/>
    <w:rsid w:val="007C26CE"/>
    <w:rsid w:val="007C394C"/>
    <w:rsid w:val="007C468D"/>
    <w:rsid w:val="007C4772"/>
    <w:rsid w:val="007C5FFC"/>
    <w:rsid w:val="007C6408"/>
    <w:rsid w:val="007D4B28"/>
    <w:rsid w:val="007E1253"/>
    <w:rsid w:val="007E1737"/>
    <w:rsid w:val="007E33E8"/>
    <w:rsid w:val="007F12EB"/>
    <w:rsid w:val="007F2100"/>
    <w:rsid w:val="007F2271"/>
    <w:rsid w:val="007F272F"/>
    <w:rsid w:val="007F571E"/>
    <w:rsid w:val="007F74F0"/>
    <w:rsid w:val="007F7B9A"/>
    <w:rsid w:val="008012DE"/>
    <w:rsid w:val="008023B5"/>
    <w:rsid w:val="00805511"/>
    <w:rsid w:val="0080605A"/>
    <w:rsid w:val="00807D00"/>
    <w:rsid w:val="00810DE5"/>
    <w:rsid w:val="00811663"/>
    <w:rsid w:val="00814E9A"/>
    <w:rsid w:val="0081723E"/>
    <w:rsid w:val="00820325"/>
    <w:rsid w:val="0082064E"/>
    <w:rsid w:val="00824790"/>
    <w:rsid w:val="008255BE"/>
    <w:rsid w:val="00830F6E"/>
    <w:rsid w:val="008353D5"/>
    <w:rsid w:val="008438BC"/>
    <w:rsid w:val="00843DE6"/>
    <w:rsid w:val="00844449"/>
    <w:rsid w:val="00846076"/>
    <w:rsid w:val="0084759F"/>
    <w:rsid w:val="0085189B"/>
    <w:rsid w:val="00855721"/>
    <w:rsid w:val="00855E97"/>
    <w:rsid w:val="00857FBD"/>
    <w:rsid w:val="00860F6C"/>
    <w:rsid w:val="00861178"/>
    <w:rsid w:val="008611D9"/>
    <w:rsid w:val="008619D7"/>
    <w:rsid w:val="008658F6"/>
    <w:rsid w:val="00865D8C"/>
    <w:rsid w:val="0086643A"/>
    <w:rsid w:val="008705AC"/>
    <w:rsid w:val="00870B5D"/>
    <w:rsid w:val="00873AE4"/>
    <w:rsid w:val="00883449"/>
    <w:rsid w:val="00884A39"/>
    <w:rsid w:val="00884D2A"/>
    <w:rsid w:val="00890306"/>
    <w:rsid w:val="008908D3"/>
    <w:rsid w:val="008917A4"/>
    <w:rsid w:val="00891AD3"/>
    <w:rsid w:val="00893E0F"/>
    <w:rsid w:val="00894418"/>
    <w:rsid w:val="008948B1"/>
    <w:rsid w:val="008A4034"/>
    <w:rsid w:val="008A6B97"/>
    <w:rsid w:val="008A6BF6"/>
    <w:rsid w:val="008B03BA"/>
    <w:rsid w:val="008B12C6"/>
    <w:rsid w:val="008B7253"/>
    <w:rsid w:val="008B7E99"/>
    <w:rsid w:val="008C0820"/>
    <w:rsid w:val="008C09E1"/>
    <w:rsid w:val="008C27BB"/>
    <w:rsid w:val="008C2ECC"/>
    <w:rsid w:val="008C3974"/>
    <w:rsid w:val="008C55D2"/>
    <w:rsid w:val="008D1432"/>
    <w:rsid w:val="008D1B61"/>
    <w:rsid w:val="008D3678"/>
    <w:rsid w:val="008D3E3E"/>
    <w:rsid w:val="008D4EAA"/>
    <w:rsid w:val="008D64B7"/>
    <w:rsid w:val="008D75BD"/>
    <w:rsid w:val="008D7769"/>
    <w:rsid w:val="008E3FBE"/>
    <w:rsid w:val="008E528F"/>
    <w:rsid w:val="008E7525"/>
    <w:rsid w:val="008F0276"/>
    <w:rsid w:val="008F0E37"/>
    <w:rsid w:val="008F355A"/>
    <w:rsid w:val="008F4EF6"/>
    <w:rsid w:val="008F6518"/>
    <w:rsid w:val="008F67CC"/>
    <w:rsid w:val="00901A97"/>
    <w:rsid w:val="009032A6"/>
    <w:rsid w:val="00906DBC"/>
    <w:rsid w:val="00911B47"/>
    <w:rsid w:val="00913467"/>
    <w:rsid w:val="0091381F"/>
    <w:rsid w:val="0091726B"/>
    <w:rsid w:val="0091781E"/>
    <w:rsid w:val="00917F3B"/>
    <w:rsid w:val="00920F0E"/>
    <w:rsid w:val="00923B02"/>
    <w:rsid w:val="00924780"/>
    <w:rsid w:val="00924E0D"/>
    <w:rsid w:val="00924E3A"/>
    <w:rsid w:val="00926BA7"/>
    <w:rsid w:val="00931647"/>
    <w:rsid w:val="00931C82"/>
    <w:rsid w:val="00932C4C"/>
    <w:rsid w:val="00933DD8"/>
    <w:rsid w:val="00934577"/>
    <w:rsid w:val="00934A1B"/>
    <w:rsid w:val="009352B2"/>
    <w:rsid w:val="00945A41"/>
    <w:rsid w:val="00945FB6"/>
    <w:rsid w:val="009478EE"/>
    <w:rsid w:val="0095141B"/>
    <w:rsid w:val="00951946"/>
    <w:rsid w:val="00952A78"/>
    <w:rsid w:val="009552BA"/>
    <w:rsid w:val="00961F7B"/>
    <w:rsid w:val="00962378"/>
    <w:rsid w:val="009700B7"/>
    <w:rsid w:val="00970175"/>
    <w:rsid w:val="00970181"/>
    <w:rsid w:val="00971A58"/>
    <w:rsid w:val="009732F2"/>
    <w:rsid w:val="00973441"/>
    <w:rsid w:val="00977428"/>
    <w:rsid w:val="00977BDF"/>
    <w:rsid w:val="00982031"/>
    <w:rsid w:val="00982AC3"/>
    <w:rsid w:val="009837E7"/>
    <w:rsid w:val="00984C64"/>
    <w:rsid w:val="00992199"/>
    <w:rsid w:val="00995119"/>
    <w:rsid w:val="009A5AC0"/>
    <w:rsid w:val="009A68B5"/>
    <w:rsid w:val="009B3E6F"/>
    <w:rsid w:val="009B7E5F"/>
    <w:rsid w:val="009C2D1B"/>
    <w:rsid w:val="009C4244"/>
    <w:rsid w:val="009C46AC"/>
    <w:rsid w:val="009C474A"/>
    <w:rsid w:val="009D0EA6"/>
    <w:rsid w:val="009D3D1D"/>
    <w:rsid w:val="009D6305"/>
    <w:rsid w:val="009D6649"/>
    <w:rsid w:val="009E5006"/>
    <w:rsid w:val="009E59E4"/>
    <w:rsid w:val="009E601C"/>
    <w:rsid w:val="009E7866"/>
    <w:rsid w:val="009E7C03"/>
    <w:rsid w:val="009F1302"/>
    <w:rsid w:val="009F772C"/>
    <w:rsid w:val="009F7ADE"/>
    <w:rsid w:val="00A04DB1"/>
    <w:rsid w:val="00A1051C"/>
    <w:rsid w:val="00A11C61"/>
    <w:rsid w:val="00A14ED9"/>
    <w:rsid w:val="00A15C7C"/>
    <w:rsid w:val="00A22BEA"/>
    <w:rsid w:val="00A22C14"/>
    <w:rsid w:val="00A24CDF"/>
    <w:rsid w:val="00A30AE2"/>
    <w:rsid w:val="00A3322A"/>
    <w:rsid w:val="00A3392D"/>
    <w:rsid w:val="00A33EA9"/>
    <w:rsid w:val="00A35ADB"/>
    <w:rsid w:val="00A4249D"/>
    <w:rsid w:val="00A42794"/>
    <w:rsid w:val="00A428B3"/>
    <w:rsid w:val="00A42E0F"/>
    <w:rsid w:val="00A441B7"/>
    <w:rsid w:val="00A45AEC"/>
    <w:rsid w:val="00A46CB2"/>
    <w:rsid w:val="00A54654"/>
    <w:rsid w:val="00A54D25"/>
    <w:rsid w:val="00A55445"/>
    <w:rsid w:val="00A56D88"/>
    <w:rsid w:val="00A6076D"/>
    <w:rsid w:val="00A63670"/>
    <w:rsid w:val="00A648D9"/>
    <w:rsid w:val="00A66014"/>
    <w:rsid w:val="00A67890"/>
    <w:rsid w:val="00A701F0"/>
    <w:rsid w:val="00A70462"/>
    <w:rsid w:val="00A70A24"/>
    <w:rsid w:val="00A75ABE"/>
    <w:rsid w:val="00A76507"/>
    <w:rsid w:val="00A77C1B"/>
    <w:rsid w:val="00A85F9A"/>
    <w:rsid w:val="00A86F1F"/>
    <w:rsid w:val="00A874B4"/>
    <w:rsid w:val="00A90F58"/>
    <w:rsid w:val="00A922D6"/>
    <w:rsid w:val="00A950FE"/>
    <w:rsid w:val="00AA4D68"/>
    <w:rsid w:val="00AA6040"/>
    <w:rsid w:val="00AB2DB3"/>
    <w:rsid w:val="00AB4932"/>
    <w:rsid w:val="00AB4E22"/>
    <w:rsid w:val="00AB75FA"/>
    <w:rsid w:val="00AC44E5"/>
    <w:rsid w:val="00AC5FC4"/>
    <w:rsid w:val="00AD004E"/>
    <w:rsid w:val="00AD1CC4"/>
    <w:rsid w:val="00AE59B6"/>
    <w:rsid w:val="00AE747C"/>
    <w:rsid w:val="00AE7516"/>
    <w:rsid w:val="00AF0B08"/>
    <w:rsid w:val="00AF0E35"/>
    <w:rsid w:val="00AF11D7"/>
    <w:rsid w:val="00AF3FA2"/>
    <w:rsid w:val="00AF4673"/>
    <w:rsid w:val="00AF5687"/>
    <w:rsid w:val="00B0177A"/>
    <w:rsid w:val="00B04323"/>
    <w:rsid w:val="00B04D86"/>
    <w:rsid w:val="00B072AB"/>
    <w:rsid w:val="00B07DE7"/>
    <w:rsid w:val="00B10B17"/>
    <w:rsid w:val="00B1184F"/>
    <w:rsid w:val="00B1229C"/>
    <w:rsid w:val="00B1672D"/>
    <w:rsid w:val="00B16C32"/>
    <w:rsid w:val="00B174EA"/>
    <w:rsid w:val="00B17822"/>
    <w:rsid w:val="00B206E8"/>
    <w:rsid w:val="00B213C9"/>
    <w:rsid w:val="00B23A3E"/>
    <w:rsid w:val="00B23EE6"/>
    <w:rsid w:val="00B24C06"/>
    <w:rsid w:val="00B2573C"/>
    <w:rsid w:val="00B2601D"/>
    <w:rsid w:val="00B317FC"/>
    <w:rsid w:val="00B3197D"/>
    <w:rsid w:val="00B36930"/>
    <w:rsid w:val="00B40EEC"/>
    <w:rsid w:val="00B4191D"/>
    <w:rsid w:val="00B42FFA"/>
    <w:rsid w:val="00B439A9"/>
    <w:rsid w:val="00B4439D"/>
    <w:rsid w:val="00B45473"/>
    <w:rsid w:val="00B568FA"/>
    <w:rsid w:val="00B57590"/>
    <w:rsid w:val="00B64D29"/>
    <w:rsid w:val="00B67E14"/>
    <w:rsid w:val="00B7169E"/>
    <w:rsid w:val="00B7183B"/>
    <w:rsid w:val="00B71E5D"/>
    <w:rsid w:val="00B751CD"/>
    <w:rsid w:val="00B75D37"/>
    <w:rsid w:val="00B75E55"/>
    <w:rsid w:val="00B77CC0"/>
    <w:rsid w:val="00B832A3"/>
    <w:rsid w:val="00B86E58"/>
    <w:rsid w:val="00B86E6F"/>
    <w:rsid w:val="00B87316"/>
    <w:rsid w:val="00B91B8E"/>
    <w:rsid w:val="00B91FEA"/>
    <w:rsid w:val="00B92C1D"/>
    <w:rsid w:val="00B92E6B"/>
    <w:rsid w:val="00B935CF"/>
    <w:rsid w:val="00B94AEF"/>
    <w:rsid w:val="00B9500C"/>
    <w:rsid w:val="00B953AD"/>
    <w:rsid w:val="00BA04FB"/>
    <w:rsid w:val="00BA2F9F"/>
    <w:rsid w:val="00BB1EA3"/>
    <w:rsid w:val="00BB37AB"/>
    <w:rsid w:val="00BB64F5"/>
    <w:rsid w:val="00BB6817"/>
    <w:rsid w:val="00BC0CB1"/>
    <w:rsid w:val="00BC286C"/>
    <w:rsid w:val="00BC29F1"/>
    <w:rsid w:val="00BC3027"/>
    <w:rsid w:val="00BC35D1"/>
    <w:rsid w:val="00BC437F"/>
    <w:rsid w:val="00BC4A2A"/>
    <w:rsid w:val="00BC5573"/>
    <w:rsid w:val="00BC5A88"/>
    <w:rsid w:val="00BC5F29"/>
    <w:rsid w:val="00BC640B"/>
    <w:rsid w:val="00BC661C"/>
    <w:rsid w:val="00BC72B0"/>
    <w:rsid w:val="00BD280C"/>
    <w:rsid w:val="00BD4C02"/>
    <w:rsid w:val="00BD5A4C"/>
    <w:rsid w:val="00BE0581"/>
    <w:rsid w:val="00BE1F3D"/>
    <w:rsid w:val="00BE6B73"/>
    <w:rsid w:val="00BE7459"/>
    <w:rsid w:val="00BE7971"/>
    <w:rsid w:val="00BF0F4F"/>
    <w:rsid w:val="00BF3D47"/>
    <w:rsid w:val="00BF562E"/>
    <w:rsid w:val="00BF56E6"/>
    <w:rsid w:val="00BF7456"/>
    <w:rsid w:val="00C02623"/>
    <w:rsid w:val="00C02ED3"/>
    <w:rsid w:val="00C06053"/>
    <w:rsid w:val="00C137F3"/>
    <w:rsid w:val="00C14C9D"/>
    <w:rsid w:val="00C217BF"/>
    <w:rsid w:val="00C2727B"/>
    <w:rsid w:val="00C30DF1"/>
    <w:rsid w:val="00C319BE"/>
    <w:rsid w:val="00C3459B"/>
    <w:rsid w:val="00C36B72"/>
    <w:rsid w:val="00C373CA"/>
    <w:rsid w:val="00C417CB"/>
    <w:rsid w:val="00C423CD"/>
    <w:rsid w:val="00C468C8"/>
    <w:rsid w:val="00C50326"/>
    <w:rsid w:val="00C52756"/>
    <w:rsid w:val="00C52FB9"/>
    <w:rsid w:val="00C53873"/>
    <w:rsid w:val="00C53A71"/>
    <w:rsid w:val="00C54010"/>
    <w:rsid w:val="00C54FAB"/>
    <w:rsid w:val="00C61597"/>
    <w:rsid w:val="00C64AFD"/>
    <w:rsid w:val="00C65840"/>
    <w:rsid w:val="00C7018B"/>
    <w:rsid w:val="00C736CA"/>
    <w:rsid w:val="00C81374"/>
    <w:rsid w:val="00C81F1F"/>
    <w:rsid w:val="00C823CC"/>
    <w:rsid w:val="00C84B14"/>
    <w:rsid w:val="00C8507B"/>
    <w:rsid w:val="00C85F0C"/>
    <w:rsid w:val="00C86432"/>
    <w:rsid w:val="00C93E22"/>
    <w:rsid w:val="00C940CE"/>
    <w:rsid w:val="00C9537A"/>
    <w:rsid w:val="00C9748F"/>
    <w:rsid w:val="00C97D79"/>
    <w:rsid w:val="00CA055B"/>
    <w:rsid w:val="00CA07D6"/>
    <w:rsid w:val="00CB13CD"/>
    <w:rsid w:val="00CB2B24"/>
    <w:rsid w:val="00CB424E"/>
    <w:rsid w:val="00CB569A"/>
    <w:rsid w:val="00CB68DB"/>
    <w:rsid w:val="00CB6AD5"/>
    <w:rsid w:val="00CB74BE"/>
    <w:rsid w:val="00CC1068"/>
    <w:rsid w:val="00CC11D8"/>
    <w:rsid w:val="00CC1220"/>
    <w:rsid w:val="00CC53EC"/>
    <w:rsid w:val="00CC647D"/>
    <w:rsid w:val="00CC6985"/>
    <w:rsid w:val="00CC7855"/>
    <w:rsid w:val="00CD1618"/>
    <w:rsid w:val="00CD1D72"/>
    <w:rsid w:val="00CD2715"/>
    <w:rsid w:val="00CD4083"/>
    <w:rsid w:val="00CD4925"/>
    <w:rsid w:val="00CD4EF6"/>
    <w:rsid w:val="00CE0988"/>
    <w:rsid w:val="00CE1635"/>
    <w:rsid w:val="00CE1D92"/>
    <w:rsid w:val="00CE2F20"/>
    <w:rsid w:val="00CE30AC"/>
    <w:rsid w:val="00CE4DEB"/>
    <w:rsid w:val="00CE7B39"/>
    <w:rsid w:val="00CF0278"/>
    <w:rsid w:val="00CF02B3"/>
    <w:rsid w:val="00CF242D"/>
    <w:rsid w:val="00CF2B3D"/>
    <w:rsid w:val="00CF2FE0"/>
    <w:rsid w:val="00CF6157"/>
    <w:rsid w:val="00D014A1"/>
    <w:rsid w:val="00D02838"/>
    <w:rsid w:val="00D121A0"/>
    <w:rsid w:val="00D12C62"/>
    <w:rsid w:val="00D162FD"/>
    <w:rsid w:val="00D163B2"/>
    <w:rsid w:val="00D2011B"/>
    <w:rsid w:val="00D2403F"/>
    <w:rsid w:val="00D256B4"/>
    <w:rsid w:val="00D30C14"/>
    <w:rsid w:val="00D317C6"/>
    <w:rsid w:val="00D32C0A"/>
    <w:rsid w:val="00D3342B"/>
    <w:rsid w:val="00D35209"/>
    <w:rsid w:val="00D36B71"/>
    <w:rsid w:val="00D37351"/>
    <w:rsid w:val="00D40961"/>
    <w:rsid w:val="00D40DC8"/>
    <w:rsid w:val="00D43772"/>
    <w:rsid w:val="00D454A5"/>
    <w:rsid w:val="00D4586B"/>
    <w:rsid w:val="00D45C34"/>
    <w:rsid w:val="00D469AD"/>
    <w:rsid w:val="00D47BA7"/>
    <w:rsid w:val="00D5025F"/>
    <w:rsid w:val="00D50943"/>
    <w:rsid w:val="00D51D67"/>
    <w:rsid w:val="00D54DCE"/>
    <w:rsid w:val="00D55AC9"/>
    <w:rsid w:val="00D57048"/>
    <w:rsid w:val="00D571E8"/>
    <w:rsid w:val="00D6132F"/>
    <w:rsid w:val="00D62309"/>
    <w:rsid w:val="00D644DB"/>
    <w:rsid w:val="00D700FB"/>
    <w:rsid w:val="00D73D80"/>
    <w:rsid w:val="00D742AD"/>
    <w:rsid w:val="00D749B5"/>
    <w:rsid w:val="00D74ADF"/>
    <w:rsid w:val="00D74C61"/>
    <w:rsid w:val="00D77C20"/>
    <w:rsid w:val="00D826C4"/>
    <w:rsid w:val="00D86DF2"/>
    <w:rsid w:val="00D90A27"/>
    <w:rsid w:val="00D92A98"/>
    <w:rsid w:val="00D92E82"/>
    <w:rsid w:val="00D9402F"/>
    <w:rsid w:val="00D94FBC"/>
    <w:rsid w:val="00D97680"/>
    <w:rsid w:val="00DA6888"/>
    <w:rsid w:val="00DB0A7F"/>
    <w:rsid w:val="00DB125A"/>
    <w:rsid w:val="00DB1743"/>
    <w:rsid w:val="00DB4DE6"/>
    <w:rsid w:val="00DB6426"/>
    <w:rsid w:val="00DC00AD"/>
    <w:rsid w:val="00DC3A3A"/>
    <w:rsid w:val="00DC527E"/>
    <w:rsid w:val="00DC60BA"/>
    <w:rsid w:val="00DD0C5B"/>
    <w:rsid w:val="00DD0DA6"/>
    <w:rsid w:val="00DD759A"/>
    <w:rsid w:val="00DD7FA6"/>
    <w:rsid w:val="00DE0409"/>
    <w:rsid w:val="00DE4543"/>
    <w:rsid w:val="00DE6C88"/>
    <w:rsid w:val="00DF1EE8"/>
    <w:rsid w:val="00DF218B"/>
    <w:rsid w:val="00DF3C2A"/>
    <w:rsid w:val="00DF421F"/>
    <w:rsid w:val="00DF566A"/>
    <w:rsid w:val="00E005E6"/>
    <w:rsid w:val="00E0429A"/>
    <w:rsid w:val="00E06C01"/>
    <w:rsid w:val="00E12C91"/>
    <w:rsid w:val="00E13261"/>
    <w:rsid w:val="00E24253"/>
    <w:rsid w:val="00E26E5A"/>
    <w:rsid w:val="00E32C58"/>
    <w:rsid w:val="00E33409"/>
    <w:rsid w:val="00E34592"/>
    <w:rsid w:val="00E35385"/>
    <w:rsid w:val="00E3588D"/>
    <w:rsid w:val="00E37F8F"/>
    <w:rsid w:val="00E42E24"/>
    <w:rsid w:val="00E45026"/>
    <w:rsid w:val="00E46551"/>
    <w:rsid w:val="00E47A3E"/>
    <w:rsid w:val="00E5069A"/>
    <w:rsid w:val="00E50E13"/>
    <w:rsid w:val="00E5292C"/>
    <w:rsid w:val="00E56D60"/>
    <w:rsid w:val="00E604F4"/>
    <w:rsid w:val="00E66489"/>
    <w:rsid w:val="00E6716E"/>
    <w:rsid w:val="00E67E1C"/>
    <w:rsid w:val="00E67F4C"/>
    <w:rsid w:val="00E70FB2"/>
    <w:rsid w:val="00E80C71"/>
    <w:rsid w:val="00E864B7"/>
    <w:rsid w:val="00E8716A"/>
    <w:rsid w:val="00E91F4A"/>
    <w:rsid w:val="00E94F5F"/>
    <w:rsid w:val="00E95842"/>
    <w:rsid w:val="00E96180"/>
    <w:rsid w:val="00E9723C"/>
    <w:rsid w:val="00E9762B"/>
    <w:rsid w:val="00EA0AE1"/>
    <w:rsid w:val="00EA2B05"/>
    <w:rsid w:val="00EA4B3F"/>
    <w:rsid w:val="00EA50E0"/>
    <w:rsid w:val="00EA5D76"/>
    <w:rsid w:val="00EA5FC9"/>
    <w:rsid w:val="00EA73FD"/>
    <w:rsid w:val="00EA76C2"/>
    <w:rsid w:val="00EB22E1"/>
    <w:rsid w:val="00EC19B8"/>
    <w:rsid w:val="00EC5885"/>
    <w:rsid w:val="00ED029F"/>
    <w:rsid w:val="00ED10BB"/>
    <w:rsid w:val="00ED26BD"/>
    <w:rsid w:val="00ED35CD"/>
    <w:rsid w:val="00ED4491"/>
    <w:rsid w:val="00ED586B"/>
    <w:rsid w:val="00ED6A78"/>
    <w:rsid w:val="00EE03A1"/>
    <w:rsid w:val="00EE2C46"/>
    <w:rsid w:val="00EE2F49"/>
    <w:rsid w:val="00EE3B00"/>
    <w:rsid w:val="00EE551C"/>
    <w:rsid w:val="00EE56C5"/>
    <w:rsid w:val="00EE6AFB"/>
    <w:rsid w:val="00EE7B12"/>
    <w:rsid w:val="00EF006F"/>
    <w:rsid w:val="00EF25C1"/>
    <w:rsid w:val="00EF5094"/>
    <w:rsid w:val="00EF6D64"/>
    <w:rsid w:val="00EF6E63"/>
    <w:rsid w:val="00EF7C3A"/>
    <w:rsid w:val="00F00530"/>
    <w:rsid w:val="00F0063F"/>
    <w:rsid w:val="00F00789"/>
    <w:rsid w:val="00F01E15"/>
    <w:rsid w:val="00F02D48"/>
    <w:rsid w:val="00F04B5E"/>
    <w:rsid w:val="00F13986"/>
    <w:rsid w:val="00F140B4"/>
    <w:rsid w:val="00F15B3F"/>
    <w:rsid w:val="00F207F5"/>
    <w:rsid w:val="00F21F6E"/>
    <w:rsid w:val="00F22693"/>
    <w:rsid w:val="00F22A68"/>
    <w:rsid w:val="00F27E18"/>
    <w:rsid w:val="00F3035F"/>
    <w:rsid w:val="00F31AF0"/>
    <w:rsid w:val="00F34367"/>
    <w:rsid w:val="00F35210"/>
    <w:rsid w:val="00F36B82"/>
    <w:rsid w:val="00F3776B"/>
    <w:rsid w:val="00F37EAC"/>
    <w:rsid w:val="00F4099E"/>
    <w:rsid w:val="00F41696"/>
    <w:rsid w:val="00F46406"/>
    <w:rsid w:val="00F47267"/>
    <w:rsid w:val="00F5019B"/>
    <w:rsid w:val="00F50417"/>
    <w:rsid w:val="00F50A86"/>
    <w:rsid w:val="00F52C2D"/>
    <w:rsid w:val="00F55FBA"/>
    <w:rsid w:val="00F56537"/>
    <w:rsid w:val="00F5654E"/>
    <w:rsid w:val="00F575A9"/>
    <w:rsid w:val="00F57AB4"/>
    <w:rsid w:val="00F57CB8"/>
    <w:rsid w:val="00F624A1"/>
    <w:rsid w:val="00F62848"/>
    <w:rsid w:val="00F67906"/>
    <w:rsid w:val="00F72F12"/>
    <w:rsid w:val="00F738C0"/>
    <w:rsid w:val="00F75C3C"/>
    <w:rsid w:val="00F761D7"/>
    <w:rsid w:val="00F80009"/>
    <w:rsid w:val="00F829BD"/>
    <w:rsid w:val="00F87C8B"/>
    <w:rsid w:val="00F943B0"/>
    <w:rsid w:val="00F97217"/>
    <w:rsid w:val="00F97746"/>
    <w:rsid w:val="00FA284C"/>
    <w:rsid w:val="00FA357B"/>
    <w:rsid w:val="00FA39A9"/>
    <w:rsid w:val="00FB1382"/>
    <w:rsid w:val="00FB2FD3"/>
    <w:rsid w:val="00FB39E0"/>
    <w:rsid w:val="00FC06BA"/>
    <w:rsid w:val="00FC4D78"/>
    <w:rsid w:val="00FC7B99"/>
    <w:rsid w:val="00FD15A3"/>
    <w:rsid w:val="00FD24AD"/>
    <w:rsid w:val="00FD2A4E"/>
    <w:rsid w:val="00FD448A"/>
    <w:rsid w:val="00FD6657"/>
    <w:rsid w:val="00FD6AF7"/>
    <w:rsid w:val="00FD7CD9"/>
    <w:rsid w:val="00FE2DCB"/>
    <w:rsid w:val="00FE3768"/>
    <w:rsid w:val="00FE5FB4"/>
    <w:rsid w:val="00FE67AF"/>
    <w:rsid w:val="00FF09E6"/>
    <w:rsid w:val="00FF2A63"/>
    <w:rsid w:val="00FF3B6F"/>
    <w:rsid w:val="00FF49CF"/>
    <w:rsid w:val="00FF5168"/>
    <w:rsid w:val="00FF54AF"/>
    <w:rsid w:val="00FF656C"/>
    <w:rsid w:val="00FF7445"/>
    <w:rsid w:val="00FF7EBC"/>
    <w:rsid w:val="41FEC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B6A872"/>
  <w15:docId w15:val="{7C74CE71-471B-4072-A8D3-055A18FD8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sz w:val="24"/>
        <w:szCs w:val="24"/>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2"/>
    <w:lsdException w:name="heading 5" w:locked="1" w:uiPriority="2" w:qFormat="1"/>
    <w:lsdException w:name="heading 6" w:locked="1" w:uiPriority="2" w:qFormat="1"/>
    <w:lsdException w:name="heading 7" w:locked="1" w:uiPriority="2" w:qFormat="1"/>
    <w:lsdException w:name="heading 8" w:locked="1" w:uiPriority="2" w:qFormat="1"/>
    <w:lsdException w:name="heading 9" w:locked="1"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7E8"/>
  </w:style>
  <w:style w:type="paragraph" w:styleId="Heading1">
    <w:name w:val="heading 1"/>
    <w:next w:val="Normal"/>
    <w:link w:val="Heading1Char"/>
    <w:uiPriority w:val="99"/>
    <w:qFormat/>
    <w:rsid w:val="00457A0F"/>
    <w:pPr>
      <w:keepNext/>
      <w:spacing w:before="240" w:after="240"/>
      <w:jc w:val="center"/>
      <w:outlineLvl w:val="0"/>
    </w:pPr>
    <w:rPr>
      <w:b/>
      <w:bCs/>
      <w:kern w:val="32"/>
      <w:szCs w:val="28"/>
    </w:rPr>
  </w:style>
  <w:style w:type="paragraph" w:styleId="Heading2">
    <w:name w:val="heading 2"/>
    <w:basedOn w:val="Normal"/>
    <w:next w:val="Normal"/>
    <w:link w:val="Heading2Char"/>
    <w:autoRedefine/>
    <w:uiPriority w:val="99"/>
    <w:qFormat/>
    <w:rsid w:val="000A79EF"/>
    <w:pPr>
      <w:keepNext/>
      <w:numPr>
        <w:numId w:val="2"/>
      </w:numPr>
      <w:spacing w:before="240" w:after="240"/>
      <w:outlineLvl w:val="1"/>
    </w:pPr>
    <w:rPr>
      <w:b/>
      <w:iCs/>
      <w:szCs w:val="28"/>
    </w:rPr>
  </w:style>
  <w:style w:type="paragraph" w:styleId="Heading3">
    <w:name w:val="heading 3"/>
    <w:basedOn w:val="Normal"/>
    <w:next w:val="Normal"/>
    <w:link w:val="Heading3Char"/>
    <w:uiPriority w:val="99"/>
    <w:qFormat/>
    <w:rsid w:val="00457A0F"/>
    <w:pPr>
      <w:keepNext/>
      <w:spacing w:before="120" w:after="120"/>
      <w:outlineLvl w:val="2"/>
    </w:pPr>
    <w:rPr>
      <w:b/>
      <w:bCs/>
      <w:i/>
      <w:szCs w:val="26"/>
    </w:rPr>
  </w:style>
  <w:style w:type="paragraph" w:styleId="Heading4">
    <w:name w:val="heading 4"/>
    <w:basedOn w:val="Normal"/>
    <w:next w:val="Normal"/>
    <w:link w:val="Heading4Char"/>
    <w:uiPriority w:val="2"/>
    <w:unhideWhenUsed/>
    <w:rsid w:val="00457A0F"/>
    <w:pPr>
      <w:keepNext/>
      <w:ind w:firstLine="360"/>
      <w:outlineLvl w:val="3"/>
    </w:pPr>
    <w:rPr>
      <w:rFonts w:ascii="Arial" w:hAnsi="Arial" w:cs="Arial"/>
      <w:b/>
      <w:bCs/>
      <w:sz w:val="20"/>
    </w:rPr>
  </w:style>
  <w:style w:type="paragraph" w:styleId="Heading5">
    <w:name w:val="heading 5"/>
    <w:basedOn w:val="Normal"/>
    <w:next w:val="Normal"/>
    <w:link w:val="Heading5Char"/>
    <w:uiPriority w:val="2"/>
    <w:unhideWhenUsed/>
    <w:rsid w:val="00457A0F"/>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2"/>
    <w:unhideWhenUsed/>
    <w:rsid w:val="00457A0F"/>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2"/>
    <w:unhideWhenUsed/>
    <w:rsid w:val="00457A0F"/>
    <w:pPr>
      <w:keepNext/>
      <w:outlineLvl w:val="6"/>
    </w:pPr>
    <w:rPr>
      <w:rFonts w:ascii="Arial Black" w:hAnsi="Arial Black" w:cs="Arial"/>
      <w:b/>
      <w:bCs/>
      <w:i/>
      <w:iCs/>
      <w:sz w:val="28"/>
    </w:rPr>
  </w:style>
  <w:style w:type="paragraph" w:styleId="Heading8">
    <w:name w:val="heading 8"/>
    <w:basedOn w:val="Normal"/>
    <w:next w:val="Normal"/>
    <w:link w:val="Heading8Char"/>
    <w:uiPriority w:val="2"/>
    <w:unhideWhenUsed/>
    <w:rsid w:val="00457A0F"/>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57A0F"/>
    <w:rPr>
      <w:b/>
      <w:bCs/>
      <w:kern w:val="32"/>
      <w:sz w:val="24"/>
      <w:szCs w:val="28"/>
    </w:rPr>
  </w:style>
  <w:style w:type="character" w:customStyle="1" w:styleId="Heading2Char">
    <w:name w:val="Heading 2 Char"/>
    <w:link w:val="Heading2"/>
    <w:uiPriority w:val="99"/>
    <w:rsid w:val="000A79EF"/>
    <w:rPr>
      <w:b/>
      <w:iCs/>
      <w:szCs w:val="28"/>
    </w:rPr>
  </w:style>
  <w:style w:type="character" w:customStyle="1" w:styleId="Heading3Char">
    <w:name w:val="Heading 3 Char"/>
    <w:link w:val="Heading3"/>
    <w:uiPriority w:val="99"/>
    <w:rsid w:val="00457A0F"/>
    <w:rPr>
      <w:b/>
      <w:bCs/>
      <w:i/>
      <w:sz w:val="24"/>
      <w:szCs w:val="26"/>
    </w:rPr>
  </w:style>
  <w:style w:type="character" w:customStyle="1" w:styleId="Heading4Char">
    <w:name w:val="Heading 4 Char"/>
    <w:link w:val="Heading4"/>
    <w:uiPriority w:val="2"/>
    <w:rsid w:val="002E7C12"/>
    <w:rPr>
      <w:rFonts w:ascii="Arial" w:hAnsi="Arial" w:cs="Arial"/>
      <w:b/>
      <w:bCs/>
    </w:rPr>
  </w:style>
  <w:style w:type="character" w:customStyle="1" w:styleId="Heading5Char">
    <w:name w:val="Heading 5 Char"/>
    <w:link w:val="Heading5"/>
    <w:uiPriority w:val="2"/>
    <w:rsid w:val="002E7C12"/>
    <w:rPr>
      <w:rFonts w:ascii="Arial" w:hAnsi="Arial" w:cs="Arial"/>
      <w:b/>
      <w:bCs/>
      <w:szCs w:val="28"/>
    </w:rPr>
  </w:style>
  <w:style w:type="character" w:customStyle="1" w:styleId="Heading6Char">
    <w:name w:val="Heading 6 Char"/>
    <w:link w:val="Heading6"/>
    <w:uiPriority w:val="2"/>
    <w:rsid w:val="002E7C12"/>
    <w:rPr>
      <w:rFonts w:ascii="Arial" w:hAnsi="Arial"/>
      <w:b/>
      <w:bCs/>
      <w:szCs w:val="28"/>
    </w:rPr>
  </w:style>
  <w:style w:type="character" w:customStyle="1" w:styleId="Heading7Char">
    <w:name w:val="Heading 7 Char"/>
    <w:link w:val="Heading7"/>
    <w:uiPriority w:val="2"/>
    <w:rsid w:val="002E7C12"/>
    <w:rPr>
      <w:rFonts w:ascii="Arial Black" w:hAnsi="Arial Black" w:cs="Arial"/>
      <w:b/>
      <w:bCs/>
      <w:i/>
      <w:iCs/>
      <w:sz w:val="28"/>
    </w:rPr>
  </w:style>
  <w:style w:type="character" w:customStyle="1" w:styleId="Heading8Char">
    <w:name w:val="Heading 8 Char"/>
    <w:link w:val="Heading8"/>
    <w:uiPriority w:val="2"/>
    <w:rsid w:val="002E7C12"/>
    <w:rPr>
      <w:rFonts w:ascii="Arial Black" w:hAnsi="Arial Black" w:cs="Arial"/>
      <w:b/>
      <w:bCs/>
      <w:i/>
      <w:iCs/>
      <w:sz w:val="24"/>
    </w:rPr>
  </w:style>
  <w:style w:type="paragraph" w:styleId="BalloonText">
    <w:name w:val="Balloon Text"/>
    <w:basedOn w:val="Normal"/>
    <w:link w:val="BalloonTextChar"/>
    <w:uiPriority w:val="99"/>
    <w:semiHidden/>
    <w:rsid w:val="00457A0F"/>
    <w:rPr>
      <w:rFonts w:ascii="Tahoma" w:hAnsi="Tahoma" w:cs="Tahoma"/>
      <w:sz w:val="16"/>
      <w:szCs w:val="16"/>
    </w:rPr>
  </w:style>
  <w:style w:type="character" w:customStyle="1" w:styleId="BalloonTextChar">
    <w:name w:val="Balloon Text Char"/>
    <w:link w:val="BalloonText"/>
    <w:uiPriority w:val="99"/>
    <w:semiHidden/>
    <w:rsid w:val="00457A0F"/>
    <w:rPr>
      <w:rFonts w:ascii="Tahoma" w:hAnsi="Tahoma" w:cs="Tahoma"/>
      <w:sz w:val="16"/>
      <w:szCs w:val="16"/>
    </w:rPr>
  </w:style>
  <w:style w:type="character" w:styleId="Hyperlink">
    <w:name w:val="Hyperlink"/>
    <w:uiPriority w:val="99"/>
    <w:rsid w:val="00457A0F"/>
    <w:rPr>
      <w:rFonts w:cs="Times New Roman"/>
      <w:color w:val="0000FF"/>
      <w:u w:val="single"/>
    </w:rPr>
  </w:style>
  <w:style w:type="paragraph" w:customStyle="1" w:styleId="ReturnAddress">
    <w:name w:val="Return Address"/>
    <w:basedOn w:val="Normal"/>
    <w:uiPriority w:val="99"/>
    <w:rsid w:val="00457A0F"/>
    <w:pPr>
      <w:keepLines/>
      <w:ind w:right="4320"/>
    </w:pPr>
    <w:rPr>
      <w:sz w:val="20"/>
    </w:rPr>
  </w:style>
  <w:style w:type="character" w:styleId="FollowedHyperlink">
    <w:name w:val="FollowedHyperlink"/>
    <w:uiPriority w:val="99"/>
    <w:rsid w:val="00457A0F"/>
    <w:rPr>
      <w:rFonts w:cs="Times New Roman"/>
      <w:color w:val="800080"/>
      <w:u w:val="single"/>
    </w:rPr>
  </w:style>
  <w:style w:type="paragraph" w:styleId="Header">
    <w:name w:val="header"/>
    <w:basedOn w:val="Normal"/>
    <w:link w:val="HeaderChar"/>
    <w:uiPriority w:val="99"/>
    <w:unhideWhenUsed/>
    <w:rsid w:val="00457A0F"/>
    <w:pPr>
      <w:tabs>
        <w:tab w:val="center" w:pos="4680"/>
        <w:tab w:val="right" w:pos="9360"/>
      </w:tabs>
    </w:pPr>
  </w:style>
  <w:style w:type="character" w:customStyle="1" w:styleId="HeaderChar">
    <w:name w:val="Header Char"/>
    <w:link w:val="Header"/>
    <w:uiPriority w:val="99"/>
    <w:locked/>
    <w:rsid w:val="002E7C12"/>
    <w:rPr>
      <w:sz w:val="24"/>
    </w:rPr>
  </w:style>
  <w:style w:type="paragraph" w:styleId="Footer">
    <w:name w:val="footer"/>
    <w:basedOn w:val="Normal"/>
    <w:link w:val="FooterChar"/>
    <w:uiPriority w:val="99"/>
    <w:rsid w:val="00457A0F"/>
    <w:pPr>
      <w:tabs>
        <w:tab w:val="center" w:pos="4680"/>
        <w:tab w:val="right" w:pos="9360"/>
      </w:tabs>
    </w:pPr>
  </w:style>
  <w:style w:type="character" w:customStyle="1" w:styleId="FooterChar">
    <w:name w:val="Footer Char"/>
    <w:link w:val="Footer"/>
    <w:uiPriority w:val="99"/>
    <w:locked/>
    <w:rsid w:val="00457A0F"/>
    <w:rPr>
      <w:sz w:val="24"/>
    </w:rPr>
  </w:style>
  <w:style w:type="paragraph" w:styleId="Title">
    <w:name w:val="Title"/>
    <w:basedOn w:val="Normal"/>
    <w:link w:val="TitleChar"/>
    <w:uiPriority w:val="4"/>
    <w:semiHidden/>
    <w:unhideWhenUsed/>
    <w:qFormat/>
    <w:locked/>
    <w:rsid w:val="00457A0F"/>
    <w:pPr>
      <w:ind w:left="1080" w:right="-540"/>
      <w:jc w:val="center"/>
    </w:pPr>
    <w:rPr>
      <w:b/>
      <w:bCs/>
      <w:noProof/>
      <w:sz w:val="36"/>
      <w:szCs w:val="36"/>
    </w:rPr>
  </w:style>
  <w:style w:type="character" w:customStyle="1" w:styleId="TitleChar">
    <w:name w:val="Title Char"/>
    <w:link w:val="Title"/>
    <w:uiPriority w:val="4"/>
    <w:semiHidden/>
    <w:rsid w:val="002E7C12"/>
    <w:rPr>
      <w:b/>
      <w:bCs/>
      <w:noProof/>
      <w:sz w:val="36"/>
      <w:szCs w:val="36"/>
    </w:rPr>
  </w:style>
  <w:style w:type="character" w:styleId="PlaceholderText">
    <w:name w:val="Placeholder Text"/>
    <w:uiPriority w:val="99"/>
    <w:semiHidden/>
    <w:rsid w:val="00457A0F"/>
    <w:rPr>
      <w:color w:val="808080"/>
    </w:rPr>
  </w:style>
  <w:style w:type="paragraph" w:styleId="TOCHeading">
    <w:name w:val="TOC Heading"/>
    <w:basedOn w:val="Heading1"/>
    <w:next w:val="Normal"/>
    <w:uiPriority w:val="39"/>
    <w:semiHidden/>
    <w:unhideWhenUsed/>
    <w:qFormat/>
    <w:rsid w:val="00457A0F"/>
    <w:pPr>
      <w:keepLines/>
      <w:spacing w:before="480" w:after="0" w:line="276" w:lineRule="auto"/>
      <w:outlineLvl w:val="9"/>
    </w:pPr>
    <w:rPr>
      <w:rFonts w:ascii="Cambria" w:hAnsi="Cambria"/>
      <w:color w:val="1A2F41"/>
      <w:kern w:val="0"/>
      <w:lang w:eastAsia="ja-JP"/>
    </w:rPr>
  </w:style>
  <w:style w:type="paragraph" w:styleId="TOC1">
    <w:name w:val="toc 1"/>
    <w:basedOn w:val="Normal"/>
    <w:next w:val="Normal"/>
    <w:autoRedefine/>
    <w:uiPriority w:val="39"/>
    <w:unhideWhenUsed/>
    <w:rsid w:val="00457A0F"/>
    <w:pPr>
      <w:tabs>
        <w:tab w:val="right" w:leader="dot" w:pos="9350"/>
      </w:tabs>
      <w:spacing w:after="100"/>
    </w:pPr>
    <w:rPr>
      <w:noProof/>
    </w:rPr>
  </w:style>
  <w:style w:type="paragraph" w:styleId="TOC2">
    <w:name w:val="toc 2"/>
    <w:basedOn w:val="Normal"/>
    <w:next w:val="Normal"/>
    <w:autoRedefine/>
    <w:uiPriority w:val="39"/>
    <w:unhideWhenUsed/>
    <w:rsid w:val="00457A0F"/>
    <w:pPr>
      <w:spacing w:after="100"/>
      <w:ind w:left="240"/>
    </w:pPr>
  </w:style>
  <w:style w:type="paragraph" w:styleId="TOC3">
    <w:name w:val="toc 3"/>
    <w:basedOn w:val="Normal"/>
    <w:next w:val="Normal"/>
    <w:autoRedefine/>
    <w:uiPriority w:val="39"/>
    <w:unhideWhenUsed/>
    <w:rsid w:val="00457A0F"/>
    <w:pPr>
      <w:spacing w:after="100"/>
      <w:ind w:left="480"/>
    </w:pPr>
  </w:style>
  <w:style w:type="character" w:styleId="Emphasis">
    <w:name w:val="Emphasis"/>
    <w:uiPriority w:val="20"/>
    <w:unhideWhenUsed/>
    <w:locked/>
    <w:rsid w:val="00457A0F"/>
    <w:rPr>
      <w:i/>
      <w:iCs/>
    </w:rPr>
  </w:style>
  <w:style w:type="character" w:styleId="CommentReference">
    <w:name w:val="annotation reference"/>
    <w:uiPriority w:val="99"/>
    <w:semiHidden/>
    <w:unhideWhenUsed/>
    <w:rsid w:val="00457A0F"/>
    <w:rPr>
      <w:sz w:val="16"/>
      <w:szCs w:val="16"/>
    </w:rPr>
  </w:style>
  <w:style w:type="paragraph" w:styleId="CommentText">
    <w:name w:val="annotation text"/>
    <w:basedOn w:val="Normal"/>
    <w:link w:val="CommentTextChar"/>
    <w:uiPriority w:val="99"/>
    <w:unhideWhenUsed/>
    <w:rsid w:val="00457A0F"/>
    <w:rPr>
      <w:sz w:val="20"/>
    </w:rPr>
  </w:style>
  <w:style w:type="character" w:customStyle="1" w:styleId="CommentTextChar">
    <w:name w:val="Comment Text Char"/>
    <w:link w:val="CommentText"/>
    <w:uiPriority w:val="99"/>
    <w:rsid w:val="00457A0F"/>
  </w:style>
  <w:style w:type="paragraph" w:styleId="CommentSubject">
    <w:name w:val="annotation subject"/>
    <w:basedOn w:val="CommentText"/>
    <w:next w:val="CommentText"/>
    <w:link w:val="CommentSubjectChar"/>
    <w:uiPriority w:val="99"/>
    <w:semiHidden/>
    <w:unhideWhenUsed/>
    <w:rsid w:val="00457A0F"/>
    <w:rPr>
      <w:b/>
      <w:bCs/>
    </w:rPr>
  </w:style>
  <w:style w:type="character" w:customStyle="1" w:styleId="CommentSubjectChar">
    <w:name w:val="Comment Subject Char"/>
    <w:link w:val="CommentSubject"/>
    <w:uiPriority w:val="99"/>
    <w:semiHidden/>
    <w:rsid w:val="00457A0F"/>
    <w:rPr>
      <w:b/>
      <w:bCs/>
    </w:rPr>
  </w:style>
  <w:style w:type="character" w:styleId="UnresolvedMention">
    <w:name w:val="Unresolved Mention"/>
    <w:uiPriority w:val="99"/>
    <w:semiHidden/>
    <w:unhideWhenUsed/>
    <w:rsid w:val="00457A0F"/>
    <w:rPr>
      <w:color w:val="605E5C"/>
      <w:shd w:val="clear" w:color="auto" w:fill="E1DFDD"/>
    </w:rPr>
  </w:style>
  <w:style w:type="paragraph" w:styleId="ListParagraph">
    <w:name w:val="List Paragraph"/>
    <w:basedOn w:val="Normal"/>
    <w:uiPriority w:val="4"/>
    <w:rsid w:val="00210E95"/>
    <w:pPr>
      <w:ind w:left="720"/>
      <w:contextualSpacing/>
    </w:pPr>
  </w:style>
  <w:style w:type="paragraph" w:styleId="Caption">
    <w:name w:val="caption"/>
    <w:basedOn w:val="Normal"/>
    <w:next w:val="Subtitle"/>
    <w:link w:val="CaptionChar"/>
    <w:uiPriority w:val="35"/>
    <w:unhideWhenUsed/>
    <w:qFormat/>
    <w:locked/>
    <w:rsid w:val="00457A0F"/>
    <w:pPr>
      <w:keepNext/>
    </w:pPr>
    <w:rPr>
      <w:b/>
      <w:bCs/>
    </w:rPr>
  </w:style>
  <w:style w:type="character" w:styleId="Strong">
    <w:name w:val="Strong"/>
    <w:qFormat/>
    <w:locked/>
    <w:rsid w:val="00457A0F"/>
    <w:rPr>
      <w:rFonts w:ascii="Aptos" w:hAnsi="Aptos"/>
      <w:b/>
      <w:bCs/>
      <w:sz w:val="24"/>
    </w:rPr>
  </w:style>
  <w:style w:type="paragraph" w:styleId="Subtitle">
    <w:name w:val="Subtitle"/>
    <w:basedOn w:val="Normal"/>
    <w:next w:val="Normal"/>
    <w:link w:val="SubtitleChar"/>
    <w:uiPriority w:val="4"/>
    <w:unhideWhenUsed/>
    <w:locked/>
    <w:rsid w:val="00457A0F"/>
    <w:pPr>
      <w:ind w:left="1080" w:right="-450"/>
      <w:jc w:val="center"/>
    </w:pPr>
    <w:rPr>
      <w:noProof/>
      <w:sz w:val="28"/>
      <w:szCs w:val="22"/>
    </w:rPr>
  </w:style>
  <w:style w:type="character" w:customStyle="1" w:styleId="SubtitleChar">
    <w:name w:val="Subtitle Char"/>
    <w:link w:val="Subtitle"/>
    <w:uiPriority w:val="4"/>
    <w:rsid w:val="002E7C12"/>
    <w:rPr>
      <w:noProof/>
      <w:sz w:val="28"/>
      <w:szCs w:val="22"/>
    </w:rPr>
  </w:style>
  <w:style w:type="table" w:styleId="TableGrid">
    <w:name w:val="Table Grid"/>
    <w:basedOn w:val="TableNormal"/>
    <w:uiPriority w:val="59"/>
    <w:rsid w:val="00457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ContentsHeader">
    <w:name w:val="Table of Contents Header"/>
    <w:basedOn w:val="Normal"/>
    <w:link w:val="TableofContentsHeaderChar"/>
    <w:uiPriority w:val="4"/>
    <w:unhideWhenUsed/>
    <w:rsid w:val="00EE2C46"/>
    <w:pPr>
      <w:spacing w:before="240" w:after="240"/>
      <w:jc w:val="center"/>
    </w:pPr>
    <w:rPr>
      <w:b/>
      <w:sz w:val="28"/>
    </w:rPr>
  </w:style>
  <w:style w:type="character" w:customStyle="1" w:styleId="TableofContentsHeaderChar">
    <w:name w:val="Table of Contents Header Char"/>
    <w:link w:val="TableofContentsHeader"/>
    <w:uiPriority w:val="4"/>
    <w:rsid w:val="00EE2C46"/>
    <w:rPr>
      <w:b/>
      <w:sz w:val="28"/>
    </w:rPr>
  </w:style>
  <w:style w:type="paragraph" w:customStyle="1" w:styleId="Subtitle2">
    <w:name w:val="Subtitle 2"/>
    <w:basedOn w:val="Normal"/>
    <w:link w:val="Subtitle2Char"/>
    <w:uiPriority w:val="4"/>
    <w:unhideWhenUsed/>
    <w:rsid w:val="00457A0F"/>
    <w:pPr>
      <w:ind w:left="1080" w:right="-450"/>
      <w:jc w:val="center"/>
    </w:pPr>
    <w:rPr>
      <w:i/>
      <w:iCs/>
      <w:noProof/>
    </w:rPr>
  </w:style>
  <w:style w:type="character" w:customStyle="1" w:styleId="Subtitle2Char">
    <w:name w:val="Subtitle 2 Char"/>
    <w:link w:val="Subtitle2"/>
    <w:uiPriority w:val="4"/>
    <w:rsid w:val="002E7C12"/>
    <w:rPr>
      <w:i/>
      <w:iCs/>
      <w:noProof/>
      <w:sz w:val="24"/>
      <w:szCs w:val="24"/>
    </w:rPr>
  </w:style>
  <w:style w:type="paragraph" w:customStyle="1" w:styleId="Warning">
    <w:name w:val="Warning"/>
    <w:basedOn w:val="Normal"/>
    <w:next w:val="Normal"/>
    <w:link w:val="Warning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FFCCCC"/>
      <w:spacing w:before="120" w:after="120"/>
    </w:pPr>
    <w:rPr>
      <w:b/>
      <w:bCs/>
    </w:rPr>
  </w:style>
  <w:style w:type="character" w:customStyle="1" w:styleId="WarningChar">
    <w:name w:val="Warning Char"/>
    <w:link w:val="Warning"/>
    <w:uiPriority w:val="3"/>
    <w:rsid w:val="00457A0F"/>
    <w:rPr>
      <w:b/>
      <w:bCs/>
      <w:sz w:val="24"/>
      <w:shd w:val="clear" w:color="auto" w:fill="FFCCCC"/>
    </w:rPr>
  </w:style>
  <w:style w:type="paragraph" w:customStyle="1" w:styleId="Note">
    <w:name w:val="Note"/>
    <w:basedOn w:val="Normal"/>
    <w:link w:val="Note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BFE1FF"/>
      <w:spacing w:before="120" w:after="120"/>
    </w:pPr>
    <w:rPr>
      <w:b/>
      <w:bCs/>
    </w:rPr>
  </w:style>
  <w:style w:type="character" w:customStyle="1" w:styleId="NoteChar">
    <w:name w:val="Note Char"/>
    <w:link w:val="Note"/>
    <w:uiPriority w:val="3"/>
    <w:rsid w:val="00457A0F"/>
    <w:rPr>
      <w:b/>
      <w:bCs/>
      <w:sz w:val="24"/>
      <w:shd w:val="clear" w:color="auto" w:fill="BFE1FF"/>
    </w:rPr>
  </w:style>
  <w:style w:type="paragraph" w:customStyle="1" w:styleId="Tip">
    <w:name w:val="Tip"/>
    <w:basedOn w:val="Normal"/>
    <w:link w:val="Tip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CCFFCC"/>
      <w:spacing w:before="120" w:after="120"/>
    </w:pPr>
    <w:rPr>
      <w:b/>
      <w:bCs/>
    </w:rPr>
  </w:style>
  <w:style w:type="character" w:customStyle="1" w:styleId="TipChar">
    <w:name w:val="Tip Char"/>
    <w:link w:val="Tip"/>
    <w:uiPriority w:val="3"/>
    <w:rsid w:val="00457A0F"/>
    <w:rPr>
      <w:b/>
      <w:bCs/>
      <w:sz w:val="24"/>
      <w:shd w:val="clear" w:color="auto" w:fill="CCFFCC"/>
    </w:rPr>
  </w:style>
  <w:style w:type="paragraph" w:customStyle="1" w:styleId="Example">
    <w:name w:val="Example"/>
    <w:basedOn w:val="Normal"/>
    <w:link w:val="ExampleChar"/>
    <w:uiPriority w:val="3"/>
    <w:qFormat/>
    <w:rsid w:val="00457A0F"/>
    <w:pPr>
      <w:keepNext/>
      <w:keepLines/>
      <w:pBdr>
        <w:top w:val="single" w:sz="8" w:space="6" w:color="FFFFFF"/>
        <w:left w:val="single" w:sz="8" w:space="4" w:color="FFFFFF"/>
        <w:bottom w:val="single" w:sz="8" w:space="6" w:color="FFFFFF"/>
        <w:right w:val="single" w:sz="8" w:space="4" w:color="FFFFFF"/>
      </w:pBdr>
      <w:shd w:val="clear" w:color="auto" w:fill="E3E7ED"/>
      <w:spacing w:before="120" w:after="120"/>
    </w:pPr>
    <w:rPr>
      <w:b/>
      <w:bCs/>
    </w:rPr>
  </w:style>
  <w:style w:type="character" w:customStyle="1" w:styleId="ExampleChar">
    <w:name w:val="Example Char"/>
    <w:link w:val="Example"/>
    <w:uiPriority w:val="3"/>
    <w:rsid w:val="00457A0F"/>
    <w:rPr>
      <w:b/>
      <w:bCs/>
      <w:sz w:val="24"/>
      <w:shd w:val="clear" w:color="auto" w:fill="E3E7ED"/>
    </w:rPr>
  </w:style>
  <w:style w:type="paragraph" w:customStyle="1" w:styleId="CaptionTitle">
    <w:name w:val="Caption Title"/>
    <w:basedOn w:val="Caption"/>
    <w:link w:val="CaptionTitleChar"/>
    <w:uiPriority w:val="2"/>
    <w:unhideWhenUsed/>
    <w:rsid w:val="00457A0F"/>
    <w:rPr>
      <w:b w:val="0"/>
      <w:bCs w:val="0"/>
    </w:rPr>
  </w:style>
  <w:style w:type="character" w:customStyle="1" w:styleId="CaptionTitleChar">
    <w:name w:val="Caption Title Char"/>
    <w:link w:val="CaptionTitle"/>
    <w:uiPriority w:val="2"/>
    <w:rsid w:val="002E7C12"/>
    <w:rPr>
      <w:sz w:val="24"/>
    </w:rPr>
  </w:style>
  <w:style w:type="paragraph" w:styleId="FootnoteText">
    <w:name w:val="footnote text"/>
    <w:basedOn w:val="Normal"/>
    <w:link w:val="FootnoteTextChar"/>
    <w:uiPriority w:val="99"/>
    <w:semiHidden/>
    <w:unhideWhenUsed/>
    <w:rsid w:val="00457A0F"/>
    <w:rPr>
      <w:sz w:val="20"/>
    </w:rPr>
  </w:style>
  <w:style w:type="character" w:customStyle="1" w:styleId="FootnoteTextChar">
    <w:name w:val="Footnote Text Char"/>
    <w:basedOn w:val="DefaultParagraphFont"/>
    <w:link w:val="FootnoteText"/>
    <w:uiPriority w:val="99"/>
    <w:semiHidden/>
    <w:rsid w:val="00457A0F"/>
  </w:style>
  <w:style w:type="character" w:customStyle="1" w:styleId="CaptionChar">
    <w:name w:val="Caption Char"/>
    <w:link w:val="Caption"/>
    <w:uiPriority w:val="35"/>
    <w:rsid w:val="00457A0F"/>
    <w:rPr>
      <w:b/>
      <w:bCs/>
      <w:sz w:val="24"/>
    </w:rPr>
  </w:style>
  <w:style w:type="character" w:styleId="FootnoteReference">
    <w:name w:val="footnote reference"/>
    <w:uiPriority w:val="99"/>
    <w:semiHidden/>
    <w:unhideWhenUsed/>
    <w:rsid w:val="00457A0F"/>
    <w:rPr>
      <w:vertAlign w:val="superscript"/>
    </w:rPr>
  </w:style>
  <w:style w:type="paragraph" w:customStyle="1" w:styleId="Code">
    <w:name w:val="Code"/>
    <w:link w:val="CodeChar"/>
    <w:rsid w:val="00387E9F"/>
    <w:pPr>
      <w:ind w:left="720"/>
    </w:pPr>
    <w:rPr>
      <w:rFonts w:ascii="Consolas" w:hAnsi="Consolas"/>
    </w:rPr>
  </w:style>
  <w:style w:type="character" w:customStyle="1" w:styleId="CodeChar">
    <w:name w:val="Code Char"/>
    <w:basedOn w:val="DefaultParagraphFont"/>
    <w:link w:val="Code"/>
    <w:rsid w:val="00387E9F"/>
    <w:rPr>
      <w:rFonts w:ascii="Consolas" w:hAnsi="Consolas"/>
      <w:sz w:val="24"/>
    </w:rPr>
  </w:style>
  <w:style w:type="table" w:styleId="Table3Deffects2">
    <w:name w:val="Table 3D effects 2"/>
    <w:basedOn w:val="TableNormal"/>
    <w:uiPriority w:val="99"/>
    <w:semiHidden/>
    <w:unhideWhenUsed/>
    <w:rsid w:val="00AA604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1">
    <w:name w:val="Plain Table 1"/>
    <w:basedOn w:val="TableNormal"/>
    <w:uiPriority w:val="41"/>
    <w:rsid w:val="00AA604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3Deffects3">
    <w:name w:val="Table 3D effects 3"/>
    <w:basedOn w:val="TableNormal"/>
    <w:uiPriority w:val="99"/>
    <w:semiHidden/>
    <w:unhideWhenUsed/>
    <w:rsid w:val="00FB39E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dropoutprev@ed.sc.gov"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tto\AppData\Local\Temp\MicrosoftEdgeDownloads\a25fcddd-0f12-44a3-95e4-fa3c274d7f8a\SCDE%20Operating%20Manual%20Template.dotx" TargetMode="External"/></Relationships>
</file>

<file path=word/theme/theme1.xml><?xml version="1.0" encoding="utf-8"?>
<a:theme xmlns:a="http://schemas.openxmlformats.org/drawingml/2006/main" name="Office Theme">
  <a:themeElements>
    <a:clrScheme name="SCDE Brand Colors">
      <a:dk1>
        <a:sysClr val="windowText" lastClr="000000"/>
      </a:dk1>
      <a:lt1>
        <a:sysClr val="window" lastClr="FFFFFF"/>
      </a:lt1>
      <a:dk2>
        <a:srgbClr val="2F3D4C"/>
      </a:dk2>
      <a:lt2>
        <a:srgbClr val="F0F8FF"/>
      </a:lt2>
      <a:accent1>
        <a:srgbClr val="234058"/>
      </a:accent1>
      <a:accent2>
        <a:srgbClr val="F1BA55"/>
      </a:accent2>
      <a:accent3>
        <a:srgbClr val="43718B"/>
      </a:accent3>
      <a:accent4>
        <a:srgbClr val="FFEDCC"/>
      </a:accent4>
      <a:accent5>
        <a:srgbClr val="778BA5"/>
      </a:accent5>
      <a:accent6>
        <a:srgbClr val="F0F8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8DBD6602BF154AB00A056BD7F391A7" ma:contentTypeVersion="23" ma:contentTypeDescription="Create a new document." ma:contentTypeScope="" ma:versionID="c23afedb5bb6b66b82588ed0b3561588">
  <xsd:schema xmlns:xsd="http://www.w3.org/2001/XMLSchema" xmlns:xs="http://www.w3.org/2001/XMLSchema" xmlns:p="http://schemas.microsoft.com/office/2006/metadata/properties" xmlns:ns2="e5c9216f-aee1-4408-84fb-dc673a1143cb" xmlns:ns3="1f71e5bf-319b-433d-a3d3-409fbaf11891" targetNamespace="http://schemas.microsoft.com/office/2006/metadata/properties" ma:root="true" ma:fieldsID="4946265ea2e78d7c42e53551ed5e9ab4" ns2:_="" ns3:_="">
    <xsd:import namespace="e5c9216f-aee1-4408-84fb-dc673a1143cb"/>
    <xsd:import namespace="1f71e5bf-319b-433d-a3d3-409fbaf11891"/>
    <xsd:element name="properties">
      <xsd:complexType>
        <xsd:sequence>
          <xsd:element name="documentManagement">
            <xsd:complexType>
              <xsd:all>
                <xsd:element ref="ns2:Contacts" minOccurs="0"/>
                <xsd:element ref="ns2:SharedWithUser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l7557bf5d3464c64b5251d0a3ff5ed7b" minOccurs="0"/>
                <xsd:element ref="ns2:ja2861ca84ba492895fedcd6a52430fd" minOccurs="0"/>
                <xsd:element ref="ns2:Descriptio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9216f-aee1-4408-84fb-dc673a1143cb" elementFormDefault="qualified">
    <xsd:import namespace="http://schemas.microsoft.com/office/2006/documentManagement/types"/>
    <xsd:import namespace="http://schemas.microsoft.com/office/infopath/2007/PartnerControls"/>
    <xsd:element name="Contacts" ma:index="3" nillable="true" ma:displayName="Contacts" ma:description="Main project owners and developers. " ma:format="Dropdown" ma:list="UserInfo" ma:SharePointGroup="0" ma:internalName="Contact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8" nillable="true" ma:displayName="Shared With" ma:hidden="true"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hidden="true" ma:indexed="true" ma:internalName="MediaServiceLocation"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l7557bf5d3464c64b5251d0a3ff5ed7b" ma:index="23" nillable="true" ma:taxonomy="true" ma:internalName="l7557bf5d3464c64b5251d0a3ff5ed7b" ma:taxonomyFieldName="Tag" ma:displayName="Program" ma:readOnly="false" ma:default="" ma:fieldId="{57557bf5-d346-4c64-b525-1d0a3ff5ed7b}" ma:sspId="0e4daac4-fd0c-4c4b-a426-489ddec535ad" ma:termSetId="4268e405-f7cf-4b95-a823-d9abf653f6d1" ma:anchorId="00000000-0000-0000-0000-000000000000" ma:open="true" ma:isKeyword="false">
      <xsd:complexType>
        <xsd:sequence>
          <xsd:element ref="pc:Terms" minOccurs="0" maxOccurs="1"/>
        </xsd:sequence>
      </xsd:complexType>
    </xsd:element>
    <xsd:element name="ja2861ca84ba492895fedcd6a52430fd" ma:index="25" nillable="true" ma:taxonomy="true" ma:internalName="ja2861ca84ba492895fedcd6a52430fd" ma:taxonomyFieldName="Tags" ma:displayName="Tags" ma:readOnly="false" ma:default="" ma:fieldId="{3a2861ca-84ba-4928-95fe-dcd6a52430fd}" ma:taxonomyMulti="true" ma:sspId="0e4daac4-fd0c-4c4b-a426-489ddec535ad" ma:termSetId="4268e405-f7cf-4b95-a823-d9abf653f6d1" ma:anchorId="00000000-0000-0000-0000-000000000000" ma:open="true" ma:isKeyword="false">
      <xsd:complexType>
        <xsd:sequence>
          <xsd:element ref="pc:Terms" minOccurs="0" maxOccurs="1"/>
        </xsd:sequence>
      </xsd:complexType>
    </xsd:element>
    <xsd:element name="Description2" ma:index="27" nillable="true" ma:displayName="Description" ma:format="Dropdown" ma:internalName="Description2">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71e5bf-319b-433d-a3d3-409fbaf1189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89aa3ba-cfae-4fea-b2f5-0d4446970d45}" ma:internalName="TaxCatchAll" ma:readOnly="false" ma:showField="CatchAllData" ma:web="1f71e5bf-319b-433d-a3d3-409fbaf11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customXml/itemProps2.xml><?xml version="1.0" encoding="utf-8"?>
<ds:datastoreItem xmlns:ds="http://schemas.openxmlformats.org/officeDocument/2006/customXml" ds:itemID="{3C6E6258-5F89-4361-BB65-63AD2D68008E}">
  <ds:schemaRefs>
    <ds:schemaRef ds:uri="http://schemas.microsoft.com/sharepoint/v3/contenttype/forms"/>
  </ds:schemaRefs>
</ds:datastoreItem>
</file>

<file path=customXml/itemProps3.xml><?xml version="1.0" encoding="utf-8"?>
<ds:datastoreItem xmlns:ds="http://schemas.openxmlformats.org/officeDocument/2006/customXml" ds:itemID="{1443A248-DA3A-42FF-91CD-A645E190F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9216f-aee1-4408-84fb-dc673a1143cb"/>
    <ds:schemaRef ds:uri="1f71e5bf-319b-433d-a3d3-409fbaf11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0c9ab3b-3be9-4d87-8245-7c56b3fae5d6}" enabled="1" method="Privileged" siteId="{2704e2c5-29f5-4f7e-b91c-bd56f0685995}" removed="0"/>
</clbl:labelList>
</file>

<file path=docProps/app.xml><?xml version="1.0" encoding="utf-8"?>
<Properties xmlns="http://schemas.openxmlformats.org/officeDocument/2006/extended-properties" xmlns:vt="http://schemas.openxmlformats.org/officeDocument/2006/docPropsVTypes">
  <Template>SCDE Operating Manual Template</Template>
  <TotalTime>6</TotalTime>
  <Pages>15</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SouthCarolinaDepartmentofEducation1@ed.sc.gov</dc:creator>
  <cp:lastModifiedBy>McCain, William</cp:lastModifiedBy>
  <cp:revision>3</cp:revision>
  <dcterms:created xsi:type="dcterms:W3CDTF">2026-07-09T16:16:00Z</dcterms:created>
  <dcterms:modified xsi:type="dcterms:W3CDTF">2026-07-09T17:09:00Z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0x010100288DBD6602BF154AB00A056BD7F391A7</vt:lpwstr>
  </property>
  <property fmtid="{D5CDD505-2E9C-101B-9397-08002B2CF9AE}" pid="3" name="Order">
    <vt:lpwstr>1700.00000000000</vt:lpwstr>
  </property>
  <property fmtid="{D5CDD505-2E9C-101B-9397-08002B2CF9AE}" pid="4" name="ComplianceAssetId">
    <vt:lpwstr/>
  </property>
  <property fmtid="{D5CDD505-2E9C-101B-9397-08002B2CF9AE}" pid="5" name="_activity">
    <vt:lpwstr>{"FileActivityType":"6","FileActivityTimeStamp":"2025-02-13T20:28:10.547Z","FileActivityUsersOnPage":[{"DisplayName":"Nguyen, Dean","Id":"dnguyen@ed.sc.gov"}],"FileActivityNavigationId":null}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SIP_Label_80c9ab3b-3be9-4d87-8245-7c56b3fae5d6_Enabled">
    <vt:lpwstr>true</vt:lpwstr>
  </property>
  <property fmtid="{D5CDD505-2E9C-101B-9397-08002B2CF9AE}" pid="9" name="MSIP_Label_80c9ab3b-3be9-4d87-8245-7c56b3fae5d6_SetDate">
    <vt:lpwstr>2025-02-19T18:03:54Z</vt:lpwstr>
  </property>
  <property fmtid="{D5CDD505-2E9C-101B-9397-08002B2CF9AE}" pid="10" name="MSIP_Label_80c9ab3b-3be9-4d87-8245-7c56b3fae5d6_Method">
    <vt:lpwstr>Privileged</vt:lpwstr>
  </property>
  <property fmtid="{D5CDD505-2E9C-101B-9397-08002B2CF9AE}" pid="11" name="MSIP_Label_80c9ab3b-3be9-4d87-8245-7c56b3fae5d6_Name">
    <vt:lpwstr>Internal Use Only Label</vt:lpwstr>
  </property>
  <property fmtid="{D5CDD505-2E9C-101B-9397-08002B2CF9AE}" pid="12" name="MSIP_Label_80c9ab3b-3be9-4d87-8245-7c56b3fae5d6_SiteId">
    <vt:lpwstr>2704e2c5-29f5-4f7e-b91c-bd56f0685995</vt:lpwstr>
  </property>
  <property fmtid="{D5CDD505-2E9C-101B-9397-08002B2CF9AE}" pid="13" name="MSIP_Label_80c9ab3b-3be9-4d87-8245-7c56b3fae5d6_ActionId">
    <vt:lpwstr>b8453e98-cbbf-403c-808c-ea1ba582af34</vt:lpwstr>
  </property>
  <property fmtid="{D5CDD505-2E9C-101B-9397-08002B2CF9AE}" pid="14" name="MSIP_Label_80c9ab3b-3be9-4d87-8245-7c56b3fae5d6_ContentBits">
    <vt:lpwstr>0</vt:lpwstr>
  </property>
  <property fmtid="{D5CDD505-2E9C-101B-9397-08002B2CF9AE}" pid="15" name="MSIP_Label_80c9ab3b-3be9-4d87-8245-7c56b3fae5d6_Tag">
    <vt:lpwstr>10, 0, 1, 1</vt:lpwstr>
  </property>
  <property fmtid="{D5CDD505-2E9C-101B-9397-08002B2CF9AE}" pid="16" name="MediaServiceImageTags">
    <vt:lpwstr/>
  </property>
  <property fmtid="{D5CDD505-2E9C-101B-9397-08002B2CF9AE}" pid="17" name="Tag">
    <vt:lpwstr>6;#DEIMS|4e6a450f-96b1-403a-9378-90fa870b2e35</vt:lpwstr>
  </property>
  <property fmtid="{D5CDD505-2E9C-101B-9397-08002B2CF9AE}" pid="18" name="Tags">
    <vt:lpwstr>7;#Manual|4b5580d2-de22-4dae-ae30-ca4ca8290803</vt:lpwstr>
  </property>
  <property fmtid="{D5CDD505-2E9C-101B-9397-08002B2CF9AE}" pid="19" name="TaxCatchAll">
    <vt:lpwstr>7;#;#6;#</vt:lpwstr>
  </property>
  <property fmtid="{D5CDD505-2E9C-101B-9397-08002B2CF9AE}" pid="20" name="SharedWithUsers">
    <vt:lpwstr/>
  </property>
  <property fmtid="{D5CDD505-2E9C-101B-9397-08002B2CF9AE}" pid="21" name="lcf76f155ced4ddcb4097134ff3c332f">
    <vt:lpwstr/>
  </property>
  <property fmtid="{D5CDD505-2E9C-101B-9397-08002B2CF9AE}" pid="22" name="l7557bf5d3464c64b5251d0a3ff5ed7b">
    <vt:lpwstr>DEIMS|4e6a450f-96b1-403a-9378-90fa870b2e35</vt:lpwstr>
  </property>
  <property fmtid="{D5CDD505-2E9C-101B-9397-08002B2CF9AE}" pid="23" name="ja2861ca84ba492895fedcd6a52430fd">
    <vt:lpwstr>Manual|4b5580d2-de22-4dae-ae30-ca4ca8290803</vt:lpwstr>
  </property>
  <property fmtid="{D5CDD505-2E9C-101B-9397-08002B2CF9AE}" pid="24" name="Contacts">
    <vt:lpwstr>554;#i:0#.f|membership|dnguyen@ed.sc.gov,#i:0#.f|membership|dnguyen@ed.sc.gov,#dnguyen@ed.sc.gov,#,#Nguyen, Dean,#,#Research &amp; Data Analysis,#Information Systems/Business Analyst II</vt:lpwstr>
  </property>
  <property fmtid="{D5CDD505-2E9C-101B-9397-08002B2CF9AE}" pid="25" name="Description2">
    <vt:lpwstr>Comprehensive DEIMS user manual for SCDE employees to retrieve contact information for district and school personnel.</vt:lpwstr>
  </property>
</Properties>
</file>